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ook w:val="00A0" w:firstRow="1" w:lastRow="0" w:firstColumn="1" w:lastColumn="0" w:noHBand="0" w:noVBand="0"/>
      </w:tblPr>
      <w:tblGrid>
        <w:gridCol w:w="9468"/>
      </w:tblGrid>
      <w:tr w:rsidR="0044341B" w:rsidRPr="00785DB6" w:rsidTr="0067440F">
        <w:trPr>
          <w:trHeight w:val="2698"/>
        </w:trPr>
        <w:tc>
          <w:tcPr>
            <w:tcW w:w="9468" w:type="dxa"/>
          </w:tcPr>
          <w:p w:rsidR="0044341B" w:rsidRPr="00785DB6" w:rsidRDefault="00AC54E9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785DB6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17FF6">
              <w:rPr>
                <w:rFonts w:ascii="Times New Roman" w:hAnsi="Times New Roman"/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D27378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341B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73680E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341B" w:rsidRDefault="0044341B" w:rsidP="00D024C2">
      <w:pPr>
        <w:pStyle w:val="a7"/>
        <w:spacing w:line="360" w:lineRule="auto"/>
        <w:ind w:firstLine="0"/>
        <w:rPr>
          <w:szCs w:val="28"/>
        </w:rPr>
        <w:sectPr w:rsidR="0044341B" w:rsidSect="0067440F">
          <w:pgSz w:w="11906" w:h="16838"/>
          <w:pgMar w:top="851" w:right="1134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44341B" w:rsidTr="0067440F">
        <w:tc>
          <w:tcPr>
            <w:tcW w:w="1356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2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341B" w:rsidTr="006744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41B" w:rsidRPr="00087061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Pr="00087061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</w:tc>
      </w:tr>
    </w:tbl>
    <w:p w:rsidR="0044341B" w:rsidRDefault="0044341B" w:rsidP="00B63F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59AE" w:rsidRPr="005559AE" w:rsidRDefault="004225BE" w:rsidP="005559A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Cs/>
          <w:spacing w:val="10"/>
          <w:sz w:val="28"/>
          <w:szCs w:val="28"/>
        </w:rPr>
      </w:pPr>
      <w:r>
        <w:rPr>
          <w:rFonts w:ascii="Times New Roman" w:hAnsi="Times New Roman"/>
          <w:bCs/>
          <w:spacing w:val="10"/>
          <w:sz w:val="28"/>
          <w:szCs w:val="28"/>
        </w:rPr>
        <w:t>О проведении конкурсного отбора</w:t>
      </w:r>
    </w:p>
    <w:p w:rsidR="00D83F3E" w:rsidRDefault="00D83F3E" w:rsidP="00CF06C4">
      <w:pPr>
        <w:pStyle w:val="4"/>
        <w:jc w:val="center"/>
      </w:pPr>
    </w:p>
    <w:p w:rsidR="00556AE2" w:rsidRPr="00556AE2" w:rsidRDefault="005559AE" w:rsidP="00556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56AE2">
        <w:rPr>
          <w:rFonts w:ascii="Times New Roman" w:eastAsia="Calibri" w:hAnsi="Times New Roman"/>
          <w:sz w:val="28"/>
          <w:szCs w:val="28"/>
          <w:lang w:eastAsia="en-US"/>
        </w:rPr>
        <w:t>В соответствии с Порядком</w:t>
      </w:r>
      <w:r w:rsidR="00556AE2" w:rsidRPr="00556AE2">
        <w:rPr>
          <w:rFonts w:ascii="Times New Roman" w:eastAsia="Calibri" w:hAnsi="Times New Roman"/>
          <w:sz w:val="28"/>
          <w:szCs w:val="28"/>
          <w:lang w:eastAsia="en-US"/>
        </w:rPr>
        <w:t xml:space="preserve"> предоставления субсидий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 в рамках реализации государственной программы Новосибирской области </w:t>
      </w:r>
      <w:r w:rsidRPr="00556AE2">
        <w:rPr>
          <w:rFonts w:ascii="Times New Roman" w:eastAsia="Calibri" w:hAnsi="Times New Roman"/>
          <w:sz w:val="28"/>
          <w:szCs w:val="28"/>
          <w:lang w:eastAsia="en-US"/>
        </w:rPr>
        <w:t>«Развитие системы социальной поддержки населения и улучшение социального положения семей с детьми в Новосибирской области</w:t>
      </w:r>
      <w:r w:rsidR="00AA681E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517E75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1D0B9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A681E">
        <w:rPr>
          <w:rFonts w:ascii="Times New Roman" w:eastAsia="Calibri" w:hAnsi="Times New Roman"/>
          <w:sz w:val="28"/>
          <w:szCs w:val="28"/>
          <w:lang w:eastAsia="en-US"/>
        </w:rPr>
        <w:t>утвержденным</w:t>
      </w:r>
      <w:r w:rsidRPr="00556AE2">
        <w:rPr>
          <w:rFonts w:ascii="Times New Roman" w:eastAsia="Calibri" w:hAnsi="Times New Roman"/>
          <w:sz w:val="28"/>
          <w:szCs w:val="28"/>
          <w:lang w:eastAsia="en-US"/>
        </w:rPr>
        <w:t xml:space="preserve"> постановлением Правительства Новосибирской области от 31.07.2013 № 322-п «Об утверждении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области», и </w:t>
      </w:r>
      <w:r w:rsidR="00D4722E" w:rsidRPr="00CB3CF5">
        <w:rPr>
          <w:rFonts w:ascii="Times New Roman" w:eastAsia="Calibri" w:hAnsi="Times New Roman"/>
          <w:sz w:val="28"/>
          <w:szCs w:val="28"/>
        </w:rPr>
        <w:t>приказом министерства труда и социального развития Новосибирской области от 28.03.2019 № 355 «Об утверждении Плана реализации мероприятий государственной программы Новосибирской области»</w:t>
      </w:r>
    </w:p>
    <w:p w:rsidR="005559AE" w:rsidRPr="00556AE2" w:rsidRDefault="005559AE" w:rsidP="00555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559AE" w:rsidRPr="006A33D7" w:rsidRDefault="005559AE" w:rsidP="00555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A33D7">
        <w:rPr>
          <w:rFonts w:ascii="Times New Roman" w:eastAsia="Calibri" w:hAnsi="Times New Roman"/>
          <w:b/>
          <w:sz w:val="28"/>
          <w:szCs w:val="28"/>
          <w:lang w:eastAsia="en-US"/>
        </w:rPr>
        <w:t>ПРИКАЗЫВАЮ:</w:t>
      </w:r>
    </w:p>
    <w:p w:rsidR="005559AE" w:rsidRPr="006A33D7" w:rsidRDefault="005559AE" w:rsidP="00555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4722E" w:rsidRDefault="00D4722E" w:rsidP="006A33D7">
      <w:pPr>
        <w:pStyle w:val="21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B3CF5">
        <w:rPr>
          <w:rFonts w:ascii="Times New Roman" w:eastAsia="Calibri" w:hAnsi="Times New Roman"/>
          <w:sz w:val="28"/>
          <w:szCs w:val="28"/>
          <w:lang w:eastAsia="en-US"/>
        </w:rPr>
        <w:t xml:space="preserve">1. Объявить конкурсный отбор на предоставление субсидии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некоммерческим организациям, не являющимся 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>государственны</w:t>
      </w:r>
      <w:r>
        <w:rPr>
          <w:rFonts w:ascii="Times New Roman" w:eastAsia="Calibri" w:hAnsi="Times New Roman"/>
          <w:sz w:val="28"/>
          <w:szCs w:val="28"/>
          <w:lang w:eastAsia="en-US"/>
        </w:rPr>
        <w:t>ми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 xml:space="preserve"> (муниципальны</w:t>
      </w:r>
      <w:r>
        <w:rPr>
          <w:rFonts w:ascii="Times New Roman" w:eastAsia="Calibri" w:hAnsi="Times New Roman"/>
          <w:sz w:val="28"/>
          <w:szCs w:val="28"/>
          <w:lang w:eastAsia="en-US"/>
        </w:rPr>
        <w:t>ми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 xml:space="preserve"> учреждени</w:t>
      </w:r>
      <w:r>
        <w:rPr>
          <w:rFonts w:ascii="Times New Roman" w:eastAsia="Calibri" w:hAnsi="Times New Roman"/>
          <w:sz w:val="28"/>
          <w:szCs w:val="28"/>
          <w:lang w:eastAsia="en-US"/>
        </w:rPr>
        <w:t>ями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получатель субсидии)</w:t>
      </w:r>
      <w:r>
        <w:rPr>
          <w:rFonts w:ascii="Times New Roman" w:eastAsia="Calibri" w:hAnsi="Times New Roman"/>
          <w:sz w:val="28"/>
          <w:szCs w:val="28"/>
          <w:lang w:eastAsia="en-US"/>
        </w:rPr>
        <w:t>, в форме финансового обеспечения затрат на выполнение мероприятия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 xml:space="preserve"> 1.1.1.1 «Организация и проведение социально значимых мероприятий, направленных на повышение роли в обществе семьи, материнства и детства, в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>том числе Дня семьи, Дня Матери, Дня отца, Дня защиты детей, Дня знаний, областного схода сельских женщин, Всемирного Дня ребенка, Дня семьи, любви и верности, торжественной церемонии чествования стипендиатов Губернатора Новосибирской области, одаренных в области культуры и искусства, рождественских праздников, Губернаторских елок 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>других мероприятий (в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>том числе вручение подарков, сувениров, цветов, организация питания и другие расходы, связанные с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>организацией 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>проведением мероприятия) (в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 xml:space="preserve">том 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числе на условиях осуществления закупки товара, работы, услуги для обеспечения государственных нужд, предоставления субсидий некоммерческим организациям, не являющимся государственными (муниципальными) учреждениями)» основного мероприятия 1.1.1 «Реализация комплекса мер «Мир добрый к детям» задачи 1.1 «Улучшение качества жизни семей с детьми, детей, в том числе детей-инвалидов, детей-сирот и детей, оставшихся без попечения» цели 1. «Улучшение социального положения семей с детьми, детей, в том числе детей-сирот и детей, оставшихся без попечения родителей, лиц из числа детей-сирот и детей, оставшихся без попечения родителей, путем создания комплексных условий для благополучия детей и подростков, обеспечения дружественных семье и детству общественных отношений и инфраструктуры жизнедеятельности» Таблицы № 3 Плана реализации мероприятий государственной программа Новосибирской области «Развитие системы социальной поддержки населения и улучшение социального положения семей с детьми в Новосибирской области» на 2019 год и плановый период 2020 и 2021 годов (на основании государственной программы в редакции постановления Правительства Новосибирской области от 25.03.2019 № 110-п), </w:t>
      </w:r>
      <w:r w:rsidRPr="00CB3CF5">
        <w:rPr>
          <w:rFonts w:ascii="Times New Roman" w:hAnsi="Times New Roman"/>
          <w:sz w:val="28"/>
          <w:szCs w:val="28"/>
        </w:rPr>
        <w:t xml:space="preserve">утвержденного приказом министерства труда и социального развития Новосибирской области от 28.03.2019 </w:t>
      </w:r>
      <w:r>
        <w:rPr>
          <w:rFonts w:ascii="Times New Roman" w:hAnsi="Times New Roman"/>
          <w:sz w:val="28"/>
          <w:szCs w:val="28"/>
        </w:rPr>
        <w:t>№</w:t>
      </w:r>
      <w:r w:rsidRPr="00CB3CF5">
        <w:rPr>
          <w:rFonts w:ascii="Times New Roman" w:hAnsi="Times New Roman"/>
          <w:sz w:val="28"/>
          <w:szCs w:val="28"/>
        </w:rPr>
        <w:t xml:space="preserve"> 355 «Об утверждении Плана реализации мероприятий государственной программы Новосибирской области»</w:t>
      </w:r>
      <w:r w:rsidRPr="00CB3CF5">
        <w:rPr>
          <w:sz w:val="28"/>
          <w:szCs w:val="28"/>
        </w:rPr>
        <w:t xml:space="preserve"> </w:t>
      </w:r>
      <w:r w:rsidRPr="00CB3CF5">
        <w:rPr>
          <w:rFonts w:ascii="Times New Roman" w:hAnsi="Times New Roman"/>
          <w:sz w:val="28"/>
          <w:szCs w:val="28"/>
        </w:rPr>
        <w:t>(далее – мероприятие)</w:t>
      </w:r>
      <w:r w:rsidRPr="00CB3CF5">
        <w:rPr>
          <w:rFonts w:ascii="Times New Roman" w:eastAsia="Calibri" w:hAnsi="Times New Roman"/>
          <w:color w:val="C00000"/>
          <w:sz w:val="28"/>
          <w:szCs w:val="28"/>
          <w:lang w:eastAsia="en-US"/>
        </w:rPr>
        <w:t xml:space="preserve">, 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 xml:space="preserve">одному получателю субсидии в размере </w:t>
      </w:r>
      <w:r>
        <w:rPr>
          <w:rFonts w:ascii="Times New Roman" w:eastAsia="Calibri" w:hAnsi="Times New Roman"/>
          <w:sz w:val="28"/>
          <w:szCs w:val="28"/>
          <w:lang w:eastAsia="en-US"/>
        </w:rPr>
        <w:t>16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>0 000 (</w:t>
      </w:r>
      <w:r>
        <w:rPr>
          <w:rFonts w:ascii="Times New Roman" w:eastAsia="Calibri" w:hAnsi="Times New Roman"/>
          <w:sz w:val="28"/>
          <w:szCs w:val="28"/>
          <w:lang w:eastAsia="en-US"/>
        </w:rPr>
        <w:t>сто шестьдесят</w:t>
      </w:r>
      <w:r w:rsidRPr="00CB3CF5">
        <w:rPr>
          <w:rFonts w:ascii="Times New Roman" w:eastAsia="Calibri" w:hAnsi="Times New Roman"/>
          <w:sz w:val="28"/>
          <w:szCs w:val="28"/>
          <w:lang w:eastAsia="en-US"/>
        </w:rPr>
        <w:t xml:space="preserve"> тысяч) рублей 00 копеек (далее – конкурсный отбор)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559AE" w:rsidRPr="006A33D7" w:rsidRDefault="005559AE" w:rsidP="006A33D7">
      <w:pPr>
        <w:pStyle w:val="21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A33D7">
        <w:rPr>
          <w:rFonts w:ascii="Times New Roman" w:eastAsia="Calibri" w:hAnsi="Times New Roman"/>
          <w:sz w:val="28"/>
          <w:szCs w:val="28"/>
          <w:lang w:eastAsia="en-US"/>
        </w:rPr>
        <w:t>2. Установить: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"/>
        <w:gridCol w:w="5610"/>
        <w:gridCol w:w="284"/>
        <w:gridCol w:w="2126"/>
      </w:tblGrid>
      <w:tr w:rsidR="005559AE" w:rsidRPr="005559AE" w:rsidTr="00A50D5B">
        <w:tc>
          <w:tcPr>
            <w:tcW w:w="310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дату публикации для приема заявок</w:t>
            </w:r>
          </w:p>
        </w:tc>
        <w:tc>
          <w:tcPr>
            <w:tcW w:w="284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5559AE" w:rsidRPr="005559AE" w:rsidRDefault="00627BD9" w:rsidP="00627B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087B82">
              <w:rPr>
                <w:rFonts w:ascii="Times New Roman" w:hAnsi="Times New Roman"/>
                <w:sz w:val="28"/>
                <w:szCs w:val="28"/>
              </w:rPr>
              <w:t>.10</w:t>
            </w:r>
            <w:r w:rsidR="005559AE" w:rsidRPr="005559A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559AE" w:rsidRPr="005559AE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559AE" w:rsidRPr="005559AE" w:rsidTr="00A50D5B">
        <w:tc>
          <w:tcPr>
            <w:tcW w:w="310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дату начала приема заявок</w:t>
            </w:r>
          </w:p>
        </w:tc>
        <w:tc>
          <w:tcPr>
            <w:tcW w:w="284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5559AE" w:rsidRPr="005559AE" w:rsidRDefault="00627BD9" w:rsidP="007911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9110F">
              <w:rPr>
                <w:rFonts w:ascii="Times New Roman" w:hAnsi="Times New Roman"/>
                <w:sz w:val="28"/>
                <w:szCs w:val="28"/>
              </w:rPr>
              <w:t>5</w:t>
            </w:r>
            <w:r w:rsidR="00087B8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5559AE" w:rsidRPr="005559A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559AE" w:rsidRPr="005559AE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559AE" w:rsidRPr="005559AE" w:rsidTr="00A50D5B">
        <w:tc>
          <w:tcPr>
            <w:tcW w:w="310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дату окончания приема заявок и необходимых документов</w:t>
            </w:r>
          </w:p>
        </w:tc>
        <w:tc>
          <w:tcPr>
            <w:tcW w:w="284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5559AE" w:rsidRPr="005559AE" w:rsidRDefault="00627BD9" w:rsidP="00627B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87B82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59AE" w:rsidRPr="005559A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559AE" w:rsidRPr="005559AE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559AE" w:rsidRPr="005559AE" w:rsidTr="00A50D5B">
        <w:tc>
          <w:tcPr>
            <w:tcW w:w="310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дату проведения конкурсного отбора</w:t>
            </w:r>
          </w:p>
        </w:tc>
        <w:tc>
          <w:tcPr>
            <w:tcW w:w="284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5559AE" w:rsidRPr="005559AE" w:rsidRDefault="00087B82" w:rsidP="007911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9110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  <w:r w:rsidR="00C21C95">
              <w:rPr>
                <w:rFonts w:ascii="Times New Roman" w:hAnsi="Times New Roman"/>
                <w:sz w:val="28"/>
                <w:szCs w:val="28"/>
              </w:rPr>
              <w:t>1</w:t>
            </w:r>
            <w:r w:rsidR="005559AE" w:rsidRPr="005559AE">
              <w:rPr>
                <w:rFonts w:ascii="Times New Roman" w:hAnsi="Times New Roman"/>
                <w:sz w:val="28"/>
                <w:szCs w:val="28"/>
              </w:rPr>
              <w:t>.201</w:t>
            </w:r>
            <w:r w:rsidR="00C21C95">
              <w:rPr>
                <w:rFonts w:ascii="Times New Roman" w:hAnsi="Times New Roman"/>
                <w:sz w:val="28"/>
                <w:szCs w:val="28"/>
              </w:rPr>
              <w:t>9</w:t>
            </w:r>
            <w:r w:rsidR="005559AE" w:rsidRPr="005559AE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559AE" w:rsidRPr="005559AE" w:rsidTr="00A50D5B">
        <w:tc>
          <w:tcPr>
            <w:tcW w:w="310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дату подведения итогов конкурсного отбора</w:t>
            </w:r>
          </w:p>
        </w:tc>
        <w:tc>
          <w:tcPr>
            <w:tcW w:w="284" w:type="dxa"/>
          </w:tcPr>
          <w:p w:rsidR="005559AE" w:rsidRPr="005559AE" w:rsidRDefault="005559AE" w:rsidP="00555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59AE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5559AE" w:rsidRPr="005559AE" w:rsidRDefault="00087B82" w:rsidP="00C21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9110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  <w:r w:rsidR="00C21C95">
              <w:rPr>
                <w:rFonts w:ascii="Times New Roman" w:hAnsi="Times New Roman"/>
                <w:sz w:val="28"/>
                <w:szCs w:val="28"/>
              </w:rPr>
              <w:t>1</w:t>
            </w:r>
            <w:r w:rsidR="005559AE" w:rsidRPr="005559AE">
              <w:rPr>
                <w:rFonts w:ascii="Times New Roman" w:hAnsi="Times New Roman"/>
                <w:sz w:val="28"/>
                <w:szCs w:val="28"/>
              </w:rPr>
              <w:t>.201</w:t>
            </w:r>
            <w:r w:rsidR="00C21C95">
              <w:rPr>
                <w:rFonts w:ascii="Times New Roman" w:hAnsi="Times New Roman"/>
                <w:sz w:val="28"/>
                <w:szCs w:val="28"/>
              </w:rPr>
              <w:t>9</w:t>
            </w:r>
            <w:r w:rsidR="005559AE" w:rsidRPr="005559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559AE" w:rsidRPr="005559AE" w:rsidRDefault="005559AE" w:rsidP="00555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559AE">
        <w:rPr>
          <w:rFonts w:ascii="Times New Roman" w:eastAsia="Calibri" w:hAnsi="Times New Roman"/>
          <w:sz w:val="28"/>
          <w:szCs w:val="28"/>
          <w:lang w:eastAsia="en-US"/>
        </w:rPr>
        <w:t>3. Утвердить прилагаемые минимальные требования к выполнению мероприятия.</w:t>
      </w:r>
    </w:p>
    <w:p w:rsidR="005559AE" w:rsidRPr="005559AE" w:rsidRDefault="005559AE" w:rsidP="00555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559AE">
        <w:rPr>
          <w:rFonts w:ascii="Times New Roman" w:eastAsia="Calibri" w:hAnsi="Times New Roman"/>
          <w:sz w:val="28"/>
          <w:szCs w:val="28"/>
          <w:lang w:eastAsia="en-US"/>
        </w:rPr>
        <w:t>4. Управлению демографической и семейной политики</w:t>
      </w:r>
      <w:r w:rsidR="00087B82">
        <w:rPr>
          <w:rFonts w:ascii="Times New Roman" w:eastAsia="Calibri" w:hAnsi="Times New Roman"/>
          <w:sz w:val="28"/>
          <w:szCs w:val="28"/>
          <w:lang w:eastAsia="en-US"/>
        </w:rPr>
        <w:t>, опеки и попечительства</w:t>
      </w:r>
      <w:r w:rsidRPr="005559A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17E75">
        <w:rPr>
          <w:rFonts w:ascii="Times New Roman" w:eastAsia="Calibri" w:hAnsi="Times New Roman"/>
          <w:sz w:val="28"/>
          <w:szCs w:val="28"/>
          <w:lang w:eastAsia="en-US"/>
        </w:rPr>
        <w:t xml:space="preserve">(Квятковской О.А.) </w:t>
      </w:r>
      <w:r w:rsidRPr="005559AE">
        <w:rPr>
          <w:rFonts w:ascii="Times New Roman" w:eastAsia="Calibri" w:hAnsi="Times New Roman"/>
          <w:sz w:val="28"/>
          <w:szCs w:val="28"/>
          <w:lang w:eastAsia="en-US"/>
        </w:rPr>
        <w:t xml:space="preserve">не менее чем за 10 календарных дней до дня начала приема заявок разместить объявление о проведении конкурсного отбора на официальном сайте министерства </w:t>
      </w:r>
      <w:r w:rsidR="00335F1A">
        <w:rPr>
          <w:rFonts w:ascii="Times New Roman" w:eastAsia="Calibri" w:hAnsi="Times New Roman"/>
          <w:sz w:val="28"/>
          <w:szCs w:val="28"/>
          <w:lang w:eastAsia="en-US"/>
        </w:rPr>
        <w:t xml:space="preserve">труда и </w:t>
      </w:r>
      <w:r w:rsidRPr="005559AE">
        <w:rPr>
          <w:rFonts w:ascii="Times New Roman" w:eastAsia="Calibri" w:hAnsi="Times New Roman"/>
          <w:sz w:val="28"/>
          <w:szCs w:val="28"/>
          <w:lang w:eastAsia="en-US"/>
        </w:rPr>
        <w:t>социального развития Новосибирской области в информационно-телекоммуникационной сети «Интернет», организовать и провести конкурсный отбор в соответствии с действующим законодательством.</w:t>
      </w:r>
    </w:p>
    <w:p w:rsidR="005559AE" w:rsidRPr="000A25C0" w:rsidRDefault="005559AE" w:rsidP="00555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25C0">
        <w:rPr>
          <w:rFonts w:ascii="Times New Roman" w:eastAsia="Calibri" w:hAnsi="Times New Roman"/>
          <w:sz w:val="28"/>
          <w:szCs w:val="28"/>
          <w:lang w:eastAsia="en-US"/>
        </w:rPr>
        <w:t xml:space="preserve">5. </w:t>
      </w:r>
      <w:r w:rsidR="000A25C0" w:rsidRPr="000A25C0">
        <w:rPr>
          <w:rFonts w:ascii="Times New Roman" w:hAnsi="Times New Roman"/>
          <w:snapToGrid w:val="0"/>
          <w:sz w:val="28"/>
          <w:szCs w:val="28"/>
        </w:rPr>
        <w:t>Контроль за исполнением настоящего приказа возложить на заместителя министра труда и социального развития Новосибирской области Потапову О.Р</w:t>
      </w:r>
      <w:r w:rsidR="00061B9F">
        <w:rPr>
          <w:rFonts w:ascii="Times New Roman" w:hAnsi="Times New Roman"/>
          <w:snapToGrid w:val="0"/>
          <w:sz w:val="28"/>
          <w:szCs w:val="28"/>
        </w:rPr>
        <w:t>.</w:t>
      </w:r>
    </w:p>
    <w:p w:rsidR="005559AE" w:rsidRPr="000A25C0" w:rsidRDefault="005559AE" w:rsidP="005559A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559AE" w:rsidRPr="005559AE" w:rsidRDefault="005559AE" w:rsidP="005559A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559AE" w:rsidRPr="005559AE" w:rsidRDefault="00C21C95" w:rsidP="005559A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="005559AE" w:rsidRPr="005559AE">
        <w:rPr>
          <w:rFonts w:ascii="Times New Roman" w:eastAsia="Calibri" w:hAnsi="Times New Roman"/>
          <w:sz w:val="28"/>
          <w:szCs w:val="28"/>
          <w:lang w:eastAsia="en-US"/>
        </w:rPr>
        <w:t>инистр</w:t>
      </w:r>
      <w:r w:rsidR="005559AE" w:rsidRPr="005559AE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</w:t>
      </w:r>
      <w:r w:rsidR="005559AE" w:rsidRPr="005559AE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5559AE" w:rsidRPr="005559AE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      </w:t>
      </w:r>
      <w:r w:rsidR="005559AE" w:rsidRPr="005559AE">
        <w:rPr>
          <w:rFonts w:ascii="Times New Roman" w:eastAsia="Calibri" w:hAnsi="Times New Roman"/>
          <w:sz w:val="28"/>
          <w:szCs w:val="28"/>
          <w:lang w:eastAsia="en-US"/>
        </w:rPr>
        <w:t xml:space="preserve">            </w:t>
      </w:r>
      <w:r w:rsidR="005559AE" w:rsidRPr="005559AE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              </w:t>
      </w:r>
      <w:r w:rsidR="005559AE" w:rsidRPr="005559AE">
        <w:rPr>
          <w:rFonts w:ascii="Times New Roman" w:eastAsia="Calibri" w:hAnsi="Times New Roman"/>
          <w:sz w:val="28"/>
          <w:szCs w:val="28"/>
          <w:lang w:eastAsia="en-US"/>
        </w:rPr>
        <w:t xml:space="preserve">          </w:t>
      </w:r>
      <w:r w:rsidR="00087B82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5559AE" w:rsidRPr="005559AE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Я.А. Фролов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47"/>
        <w:gridCol w:w="5807"/>
      </w:tblGrid>
      <w:tr w:rsidR="005559AE" w:rsidRPr="005559AE" w:rsidTr="00F53388">
        <w:tc>
          <w:tcPr>
            <w:tcW w:w="3547" w:type="dxa"/>
          </w:tcPr>
          <w:p w:rsidR="005559AE" w:rsidRPr="005559AE" w:rsidRDefault="005559AE" w:rsidP="005559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807" w:type="dxa"/>
          </w:tcPr>
          <w:p w:rsidR="005559AE" w:rsidRPr="005559AE" w:rsidRDefault="005559AE" w:rsidP="00517E75">
            <w:pPr>
              <w:snapToGrid w:val="0"/>
              <w:spacing w:after="0" w:line="240" w:lineRule="auto"/>
              <w:ind w:left="131" w:hanging="25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559A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УТВЕРЖДЕНЫ</w:t>
            </w:r>
          </w:p>
          <w:p w:rsidR="00517E75" w:rsidRDefault="005559AE" w:rsidP="00517E75">
            <w:pPr>
              <w:spacing w:after="0" w:line="240" w:lineRule="auto"/>
              <w:ind w:left="131" w:hanging="25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559A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приказом министерства</w:t>
            </w:r>
            <w:r w:rsidR="00517E7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труда и </w:t>
            </w:r>
            <w:r w:rsidRPr="005559A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социального развития Новосибирской области</w:t>
            </w:r>
          </w:p>
          <w:p w:rsidR="005559AE" w:rsidRPr="005559AE" w:rsidRDefault="005559AE" w:rsidP="00517E75">
            <w:pPr>
              <w:spacing w:after="0" w:line="240" w:lineRule="auto"/>
              <w:ind w:left="131" w:hanging="25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559A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5559AE" w:rsidRPr="005559AE" w:rsidRDefault="005559AE" w:rsidP="00F53388">
            <w:pPr>
              <w:autoSpaceDE w:val="0"/>
              <w:autoSpaceDN w:val="0"/>
              <w:spacing w:after="0" w:line="240" w:lineRule="auto"/>
              <w:ind w:left="131" w:firstLine="12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559A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 «</w:t>
            </w:r>
            <w:r w:rsidR="00087B8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</w:t>
            </w:r>
            <w:r w:rsidRPr="005559A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» </w:t>
            </w:r>
            <w:r w:rsidR="00087B8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</w:t>
            </w:r>
            <w:r w:rsidRPr="005559A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201</w:t>
            </w:r>
            <w:r w:rsidR="00F5338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  <w:r w:rsidRPr="005559A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 г. № </w:t>
            </w:r>
            <w:r w:rsidR="00087B8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</w:t>
            </w:r>
          </w:p>
        </w:tc>
      </w:tr>
    </w:tbl>
    <w:p w:rsidR="005559AE" w:rsidRPr="005559AE" w:rsidRDefault="005559AE" w:rsidP="005559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5559AE" w:rsidRPr="005559AE" w:rsidRDefault="005559AE" w:rsidP="005559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sz w:val="28"/>
          <w:szCs w:val="28"/>
        </w:rPr>
      </w:pPr>
      <w:r w:rsidRPr="005559AE">
        <w:rPr>
          <w:rFonts w:ascii="Times New Roman" w:eastAsia="Calibri" w:hAnsi="Times New Roman"/>
          <w:sz w:val="28"/>
          <w:szCs w:val="28"/>
        </w:rPr>
        <w:t xml:space="preserve">Минимальные требования к выполнению мероприятия </w:t>
      </w:r>
    </w:p>
    <w:p w:rsidR="005559AE" w:rsidRPr="005559AE" w:rsidRDefault="005559AE" w:rsidP="005559A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5"/>
          <w:szCs w:val="25"/>
        </w:rPr>
      </w:pPr>
    </w:p>
    <w:p w:rsidR="005559AE" w:rsidRPr="00F53388" w:rsidRDefault="00824B6C" w:rsidP="005559A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="005559AE" w:rsidRPr="00F53388">
        <w:rPr>
          <w:rFonts w:ascii="Times New Roman" w:hAnsi="Times New Roman"/>
          <w:sz w:val="28"/>
          <w:szCs w:val="28"/>
          <w:lang w:eastAsia="ar-SA"/>
        </w:rPr>
        <w:t xml:space="preserve">Цель предоставления субсидии: </w:t>
      </w:r>
      <w:r w:rsidR="005559AE" w:rsidRPr="00F53388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="00F53388" w:rsidRPr="00F53388">
        <w:rPr>
          <w:rFonts w:ascii="Times New Roman" w:hAnsi="Times New Roman"/>
          <w:sz w:val="28"/>
          <w:szCs w:val="28"/>
        </w:rPr>
        <w:t>социально значим</w:t>
      </w:r>
      <w:r>
        <w:rPr>
          <w:rFonts w:ascii="Times New Roman" w:hAnsi="Times New Roman"/>
          <w:sz w:val="28"/>
          <w:szCs w:val="28"/>
        </w:rPr>
        <w:t>ого мероприятия, посвященного празднованию Нового года</w:t>
      </w:r>
      <w:r w:rsidR="00F53388" w:rsidRPr="00F53388">
        <w:rPr>
          <w:rFonts w:ascii="Times New Roman" w:hAnsi="Times New Roman"/>
          <w:sz w:val="28"/>
          <w:szCs w:val="28"/>
        </w:rPr>
        <w:t>, направленн</w:t>
      </w:r>
      <w:r w:rsidR="00061B9F">
        <w:rPr>
          <w:rFonts w:ascii="Times New Roman" w:hAnsi="Times New Roman"/>
          <w:sz w:val="28"/>
          <w:szCs w:val="28"/>
        </w:rPr>
        <w:t>ого</w:t>
      </w:r>
      <w:r w:rsidR="00F53388" w:rsidRPr="00F53388">
        <w:rPr>
          <w:rFonts w:ascii="Times New Roman" w:hAnsi="Times New Roman"/>
          <w:sz w:val="28"/>
          <w:szCs w:val="28"/>
        </w:rPr>
        <w:t xml:space="preserve"> на </w:t>
      </w:r>
      <w:r w:rsidR="00257A21">
        <w:rPr>
          <w:rFonts w:ascii="Times New Roman" w:hAnsi="Times New Roman"/>
          <w:sz w:val="28"/>
          <w:szCs w:val="28"/>
        </w:rPr>
        <w:t xml:space="preserve">развитие творческих способностей </w:t>
      </w:r>
      <w:r w:rsidR="00DE53A4" w:rsidRPr="00824B6C">
        <w:rPr>
          <w:rFonts w:ascii="Times New Roman" w:hAnsi="Times New Roman"/>
          <w:sz w:val="28"/>
          <w:szCs w:val="28"/>
        </w:rPr>
        <w:t xml:space="preserve">несовершеннолетних, находящихся на социальном обслуживании в </w:t>
      </w:r>
      <w:r w:rsidR="00DE53A4">
        <w:rPr>
          <w:rFonts w:ascii="Times New Roman" w:hAnsi="Times New Roman"/>
          <w:sz w:val="28"/>
          <w:szCs w:val="28"/>
        </w:rPr>
        <w:t xml:space="preserve">детском доме – интернате, </w:t>
      </w:r>
      <w:r w:rsidR="00DE53A4" w:rsidRPr="00824B6C">
        <w:rPr>
          <w:rFonts w:ascii="Times New Roman" w:hAnsi="Times New Roman"/>
          <w:sz w:val="28"/>
          <w:szCs w:val="28"/>
        </w:rPr>
        <w:t>специализированных учреждениях для несовершеннолетних и центрах помощи детям, оставшимся</w:t>
      </w:r>
      <w:r w:rsidR="00DE53A4" w:rsidRPr="00824B6C">
        <w:rPr>
          <w:rFonts w:ascii="Times New Roman" w:hAnsi="Times New Roman"/>
          <w:bCs/>
          <w:sz w:val="28"/>
          <w:szCs w:val="28"/>
        </w:rPr>
        <w:t xml:space="preserve"> без попечения родителей Новосибирской области</w:t>
      </w:r>
      <w:r w:rsidR="00DE53A4">
        <w:rPr>
          <w:rFonts w:ascii="Times New Roman" w:hAnsi="Times New Roman"/>
          <w:sz w:val="28"/>
          <w:szCs w:val="28"/>
          <w:lang w:eastAsia="ar-SA"/>
        </w:rPr>
        <w:t xml:space="preserve"> (далее - </w:t>
      </w:r>
      <w:r w:rsidR="00DE53A4">
        <w:rPr>
          <w:rFonts w:ascii="Times New Roman" w:hAnsi="Times New Roman"/>
          <w:sz w:val="28"/>
          <w:szCs w:val="28"/>
        </w:rPr>
        <w:t>потребителей услуг)</w:t>
      </w:r>
      <w:r w:rsidR="00257A21">
        <w:rPr>
          <w:rFonts w:ascii="Times New Roman" w:hAnsi="Times New Roman"/>
          <w:sz w:val="28"/>
          <w:szCs w:val="28"/>
        </w:rPr>
        <w:t>, повышение их адаптационных способностей</w:t>
      </w:r>
      <w:r w:rsidR="005559AE" w:rsidRPr="00F53388">
        <w:rPr>
          <w:rFonts w:ascii="Times New Roman" w:hAnsi="Times New Roman"/>
          <w:sz w:val="28"/>
          <w:szCs w:val="28"/>
        </w:rPr>
        <w:t>.</w:t>
      </w:r>
    </w:p>
    <w:p w:rsidR="00824B6C" w:rsidRPr="009E50D0" w:rsidRDefault="00824B6C" w:rsidP="00824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50D0">
        <w:rPr>
          <w:rFonts w:ascii="Times New Roman" w:hAnsi="Times New Roman"/>
          <w:bCs/>
          <w:sz w:val="28"/>
          <w:szCs w:val="28"/>
        </w:rPr>
        <w:t xml:space="preserve">2. Наименование общественно полезных услуг: </w:t>
      </w:r>
      <w:r w:rsidR="009E50D0" w:rsidRPr="009E50D0">
        <w:rPr>
          <w:rFonts w:ascii="Times New Roman" w:hAnsi="Times New Roman"/>
          <w:bCs/>
          <w:sz w:val="28"/>
          <w:szCs w:val="28"/>
        </w:rPr>
        <w:t>о</w:t>
      </w:r>
      <w:r w:rsidR="009E50D0" w:rsidRPr="009E50D0">
        <w:rPr>
          <w:rFonts w:ascii="Times New Roman" w:hAnsi="Times New Roman"/>
          <w:sz w:val="28"/>
          <w:szCs w:val="28"/>
        </w:rPr>
        <w:t>казание помощи семье в воспитании детей: формирование позитивных интересов (в том числе в сфере досуга); организация и проведение культурно-массовых мероприятий</w:t>
      </w:r>
      <w:r w:rsidRPr="009E50D0">
        <w:rPr>
          <w:rFonts w:ascii="Times New Roman" w:hAnsi="Times New Roman"/>
          <w:sz w:val="28"/>
          <w:szCs w:val="28"/>
        </w:rPr>
        <w:t>.</w:t>
      </w:r>
    </w:p>
    <w:p w:rsidR="00824B6C" w:rsidRPr="00824B6C" w:rsidRDefault="00824B6C" w:rsidP="00824B6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24B6C">
        <w:rPr>
          <w:rFonts w:ascii="Times New Roman" w:hAnsi="Times New Roman"/>
          <w:sz w:val="28"/>
          <w:szCs w:val="28"/>
        </w:rPr>
        <w:t>3. Получатель субсидии – некоммерческая организация, не являющаяся государственным (муниципальным) учреждением.</w:t>
      </w:r>
    </w:p>
    <w:p w:rsidR="00D06316" w:rsidRDefault="00824B6C" w:rsidP="0055228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24B6C">
        <w:rPr>
          <w:rFonts w:ascii="Times New Roman" w:hAnsi="Times New Roman"/>
          <w:sz w:val="28"/>
          <w:szCs w:val="28"/>
        </w:rPr>
        <w:t>4. </w:t>
      </w:r>
      <w:r w:rsidR="00570EDB">
        <w:rPr>
          <w:rFonts w:ascii="Times New Roman" w:eastAsia="Calibri" w:hAnsi="Times New Roman"/>
          <w:sz w:val="28"/>
          <w:szCs w:val="28"/>
        </w:rPr>
        <w:t>Категории потребителей услуг (целевая группа) и их количество:</w:t>
      </w:r>
      <w:r w:rsidRPr="00824B6C">
        <w:rPr>
          <w:rFonts w:ascii="Times New Roman" w:hAnsi="Times New Roman"/>
          <w:sz w:val="28"/>
          <w:szCs w:val="28"/>
        </w:rPr>
        <w:t xml:space="preserve"> не менее 100 детей, находящихся на социальном обслуживании в </w:t>
      </w:r>
      <w:r w:rsidR="009B4FE4">
        <w:rPr>
          <w:rFonts w:ascii="Times New Roman" w:hAnsi="Times New Roman"/>
          <w:sz w:val="28"/>
          <w:szCs w:val="28"/>
        </w:rPr>
        <w:t xml:space="preserve">детском доме – интернате, </w:t>
      </w:r>
      <w:r w:rsidRPr="00824B6C">
        <w:rPr>
          <w:rFonts w:ascii="Times New Roman" w:hAnsi="Times New Roman"/>
          <w:sz w:val="28"/>
          <w:szCs w:val="28"/>
        </w:rPr>
        <w:t>специализированных учреждениях для несовершеннолетних и центрах помощи детям, оставшимся</w:t>
      </w:r>
      <w:r w:rsidRPr="00824B6C">
        <w:rPr>
          <w:rFonts w:ascii="Times New Roman" w:hAnsi="Times New Roman"/>
          <w:bCs/>
          <w:sz w:val="28"/>
          <w:szCs w:val="28"/>
        </w:rPr>
        <w:t xml:space="preserve"> без попечения родителей Новосибирской области</w:t>
      </w:r>
      <w:r w:rsidR="00584B9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06316">
        <w:rPr>
          <w:rFonts w:ascii="Times New Roman" w:hAnsi="Times New Roman"/>
          <w:sz w:val="28"/>
          <w:szCs w:val="28"/>
          <w:lang w:eastAsia="ar-SA"/>
        </w:rPr>
        <w:t>(допустимые отклонения от устан</w:t>
      </w:r>
      <w:r w:rsidR="00061B9F">
        <w:rPr>
          <w:rFonts w:ascii="Times New Roman" w:hAnsi="Times New Roman"/>
          <w:sz w:val="28"/>
          <w:szCs w:val="28"/>
          <w:lang w:eastAsia="ar-SA"/>
        </w:rPr>
        <w:t>овленной численности потребителей</w:t>
      </w:r>
      <w:r w:rsidR="00D06316">
        <w:rPr>
          <w:rFonts w:ascii="Times New Roman" w:hAnsi="Times New Roman"/>
          <w:sz w:val="28"/>
          <w:szCs w:val="28"/>
          <w:lang w:eastAsia="ar-SA"/>
        </w:rPr>
        <w:t xml:space="preserve"> услуг, в пределах которых мероприятие считается выполненным, – 8%).</w:t>
      </w:r>
    </w:p>
    <w:p w:rsidR="0055228E" w:rsidRPr="0055228E" w:rsidRDefault="0055228E" w:rsidP="0055228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228E">
        <w:rPr>
          <w:rFonts w:ascii="Times New Roman" w:hAnsi="Times New Roman"/>
          <w:sz w:val="28"/>
          <w:szCs w:val="28"/>
        </w:rPr>
        <w:t>5. Получатель субсидии в рамках мероприятия, посвященн</w:t>
      </w:r>
      <w:r w:rsidR="000367CB">
        <w:rPr>
          <w:rFonts w:ascii="Times New Roman" w:hAnsi="Times New Roman"/>
          <w:sz w:val="28"/>
          <w:szCs w:val="28"/>
        </w:rPr>
        <w:t>ого празднованию</w:t>
      </w:r>
      <w:r w:rsidRPr="0055228E">
        <w:rPr>
          <w:rFonts w:ascii="Times New Roman" w:hAnsi="Times New Roman"/>
          <w:sz w:val="28"/>
          <w:szCs w:val="28"/>
        </w:rPr>
        <w:t xml:space="preserve"> </w:t>
      </w:r>
      <w:r w:rsidR="000367CB">
        <w:rPr>
          <w:rFonts w:ascii="Times New Roman" w:hAnsi="Times New Roman"/>
          <w:sz w:val="28"/>
          <w:szCs w:val="28"/>
        </w:rPr>
        <w:t>Нового года</w:t>
      </w:r>
      <w:r w:rsidRPr="0055228E">
        <w:rPr>
          <w:rFonts w:ascii="Times New Roman" w:hAnsi="Times New Roman"/>
          <w:sz w:val="28"/>
          <w:szCs w:val="28"/>
        </w:rPr>
        <w:t xml:space="preserve">, </w:t>
      </w:r>
      <w:r w:rsidR="00061B9F">
        <w:rPr>
          <w:rFonts w:ascii="Times New Roman" w:hAnsi="Times New Roman"/>
          <w:sz w:val="28"/>
          <w:szCs w:val="28"/>
        </w:rPr>
        <w:t>обязан</w:t>
      </w:r>
      <w:r w:rsidRPr="0055228E">
        <w:rPr>
          <w:rFonts w:ascii="Times New Roman" w:hAnsi="Times New Roman"/>
          <w:sz w:val="28"/>
          <w:szCs w:val="28"/>
        </w:rPr>
        <w:t>:</w:t>
      </w:r>
    </w:p>
    <w:p w:rsidR="00612992" w:rsidRPr="0055228E" w:rsidRDefault="0055228E" w:rsidP="00612992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228E">
        <w:rPr>
          <w:rFonts w:ascii="Times New Roman" w:hAnsi="Times New Roman"/>
          <w:sz w:val="28"/>
          <w:szCs w:val="28"/>
        </w:rPr>
        <w:t>1</w:t>
      </w:r>
      <w:r w:rsidR="003F225D">
        <w:rPr>
          <w:rFonts w:ascii="Times New Roman" w:hAnsi="Times New Roman"/>
          <w:sz w:val="28"/>
          <w:szCs w:val="28"/>
        </w:rPr>
        <w:t>)</w:t>
      </w:r>
      <w:r w:rsidRPr="0055228E">
        <w:rPr>
          <w:rFonts w:ascii="Times New Roman" w:hAnsi="Times New Roman"/>
          <w:sz w:val="28"/>
          <w:szCs w:val="28"/>
        </w:rPr>
        <w:t> </w:t>
      </w:r>
      <w:r w:rsidR="003F225D">
        <w:rPr>
          <w:rFonts w:ascii="Times New Roman" w:hAnsi="Times New Roman"/>
          <w:sz w:val="28"/>
          <w:szCs w:val="28"/>
        </w:rPr>
        <w:t>о</w:t>
      </w:r>
      <w:r w:rsidR="00612992" w:rsidRPr="0055228E">
        <w:rPr>
          <w:rFonts w:ascii="Times New Roman" w:hAnsi="Times New Roman"/>
          <w:sz w:val="28"/>
          <w:szCs w:val="28"/>
        </w:rPr>
        <w:t>рганизовать проведение фестиваля</w:t>
      </w:r>
      <w:r w:rsidR="00612992">
        <w:rPr>
          <w:rFonts w:ascii="Times New Roman" w:hAnsi="Times New Roman"/>
          <w:sz w:val="28"/>
          <w:szCs w:val="28"/>
        </w:rPr>
        <w:t xml:space="preserve"> «Спортивны</w:t>
      </w:r>
      <w:r w:rsidR="000B2A9D">
        <w:rPr>
          <w:rFonts w:ascii="Times New Roman" w:hAnsi="Times New Roman"/>
          <w:sz w:val="28"/>
          <w:szCs w:val="28"/>
        </w:rPr>
        <w:t>й Новый Год» (далее – Фестиваль</w:t>
      </w:r>
      <w:r w:rsidR="00061B9F">
        <w:rPr>
          <w:rFonts w:ascii="Times New Roman" w:hAnsi="Times New Roman"/>
          <w:sz w:val="28"/>
          <w:szCs w:val="28"/>
        </w:rPr>
        <w:t>, мероприятие</w:t>
      </w:r>
      <w:r w:rsidR="000B2A9D">
        <w:rPr>
          <w:rFonts w:ascii="Times New Roman" w:hAnsi="Times New Roman"/>
          <w:sz w:val="28"/>
          <w:szCs w:val="28"/>
        </w:rPr>
        <w:t xml:space="preserve">) </w:t>
      </w:r>
      <w:r w:rsidR="00612992" w:rsidRPr="0055228E">
        <w:rPr>
          <w:rFonts w:ascii="Times New Roman" w:hAnsi="Times New Roman"/>
          <w:sz w:val="28"/>
          <w:szCs w:val="28"/>
        </w:rPr>
        <w:t>в торжественной обстановке на территории г. Новосибирска (</w:t>
      </w:r>
      <w:r w:rsidR="00B54DDC" w:rsidRPr="0055228E">
        <w:rPr>
          <w:rFonts w:ascii="Times New Roman" w:hAnsi="Times New Roman"/>
          <w:sz w:val="28"/>
          <w:szCs w:val="28"/>
        </w:rPr>
        <w:t xml:space="preserve">точное место проведения </w:t>
      </w:r>
      <w:r w:rsidR="003F225D">
        <w:rPr>
          <w:rFonts w:ascii="Times New Roman" w:hAnsi="Times New Roman"/>
          <w:sz w:val="28"/>
          <w:szCs w:val="28"/>
        </w:rPr>
        <w:t>Фестиваля</w:t>
      </w:r>
      <w:r w:rsidR="00B54DDC" w:rsidRPr="0055228E">
        <w:rPr>
          <w:rFonts w:ascii="Times New Roman" w:hAnsi="Times New Roman"/>
          <w:sz w:val="28"/>
          <w:szCs w:val="28"/>
        </w:rPr>
        <w:t xml:space="preserve"> согласовать с министерством труда и социального развития Новосибирской области (далее – министерство)</w:t>
      </w:r>
      <w:r w:rsidR="00B54DDC">
        <w:rPr>
          <w:rFonts w:ascii="Times New Roman" w:hAnsi="Times New Roman"/>
          <w:sz w:val="28"/>
          <w:szCs w:val="28"/>
        </w:rPr>
        <w:t xml:space="preserve"> не позднее чем за 15 </w:t>
      </w:r>
      <w:r w:rsidR="00337E61">
        <w:rPr>
          <w:rFonts w:ascii="Times New Roman" w:hAnsi="Times New Roman"/>
          <w:sz w:val="28"/>
          <w:szCs w:val="28"/>
        </w:rPr>
        <w:t xml:space="preserve">календарных </w:t>
      </w:r>
      <w:r w:rsidR="00B54DDC">
        <w:rPr>
          <w:rFonts w:ascii="Times New Roman" w:hAnsi="Times New Roman"/>
          <w:sz w:val="28"/>
          <w:szCs w:val="28"/>
        </w:rPr>
        <w:t xml:space="preserve">дней до начала </w:t>
      </w:r>
      <w:r w:rsidR="003F225D">
        <w:rPr>
          <w:rFonts w:ascii="Times New Roman" w:hAnsi="Times New Roman"/>
          <w:sz w:val="28"/>
          <w:szCs w:val="28"/>
        </w:rPr>
        <w:t>Фестиваля</w:t>
      </w:r>
      <w:r w:rsidR="00F13D19">
        <w:rPr>
          <w:rFonts w:ascii="Times New Roman" w:hAnsi="Times New Roman"/>
          <w:sz w:val="28"/>
          <w:szCs w:val="28"/>
        </w:rPr>
        <w:t>).</w:t>
      </w:r>
    </w:p>
    <w:p w:rsidR="00612992" w:rsidRDefault="00612992" w:rsidP="00612992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228E">
        <w:rPr>
          <w:rFonts w:ascii="Times New Roman" w:hAnsi="Times New Roman"/>
          <w:sz w:val="28"/>
          <w:szCs w:val="28"/>
        </w:rPr>
        <w:t xml:space="preserve">Период проведения Фестиваля: </w:t>
      </w:r>
      <w:r>
        <w:rPr>
          <w:rFonts w:ascii="Times New Roman" w:hAnsi="Times New Roman"/>
          <w:sz w:val="28"/>
          <w:szCs w:val="28"/>
        </w:rPr>
        <w:t>декабрь</w:t>
      </w:r>
      <w:r w:rsidRPr="0055228E">
        <w:rPr>
          <w:rFonts w:ascii="Times New Roman" w:hAnsi="Times New Roman"/>
          <w:sz w:val="28"/>
          <w:szCs w:val="28"/>
        </w:rPr>
        <w:t xml:space="preserve"> 2019 года (точную дату и время проведения мероприятия согласовать с министерством).</w:t>
      </w:r>
    </w:p>
    <w:p w:rsidR="00EF2CDE" w:rsidRPr="0055228E" w:rsidRDefault="003F225D" w:rsidP="00EF2CD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5228E">
        <w:rPr>
          <w:rFonts w:ascii="Times New Roman" w:hAnsi="Times New Roman"/>
          <w:sz w:val="28"/>
          <w:szCs w:val="28"/>
        </w:rPr>
        <w:t xml:space="preserve">роинформировать потребителей услуг </w:t>
      </w:r>
      <w:proofErr w:type="gramStart"/>
      <w:r w:rsidRPr="0055228E">
        <w:rPr>
          <w:rFonts w:ascii="Times New Roman" w:hAnsi="Times New Roman"/>
          <w:sz w:val="28"/>
          <w:szCs w:val="28"/>
        </w:rPr>
        <w:t>по средств</w:t>
      </w:r>
      <w:r w:rsidR="00061B9F">
        <w:rPr>
          <w:rFonts w:ascii="Times New Roman" w:hAnsi="Times New Roman"/>
          <w:sz w:val="28"/>
          <w:szCs w:val="28"/>
        </w:rPr>
        <w:t>о</w:t>
      </w:r>
      <w:r w:rsidRPr="0055228E">
        <w:rPr>
          <w:rFonts w:ascii="Times New Roman" w:hAnsi="Times New Roman"/>
          <w:sz w:val="28"/>
          <w:szCs w:val="28"/>
        </w:rPr>
        <w:t>м</w:t>
      </w:r>
      <w:proofErr w:type="gramEnd"/>
      <w:r w:rsidRPr="0055228E">
        <w:rPr>
          <w:rFonts w:ascii="Times New Roman" w:hAnsi="Times New Roman"/>
          <w:sz w:val="28"/>
          <w:szCs w:val="28"/>
        </w:rPr>
        <w:t xml:space="preserve"> телефонной связи о дате проведения Фестиваля </w:t>
      </w:r>
      <w:r>
        <w:rPr>
          <w:rFonts w:ascii="Times New Roman" w:hAnsi="Times New Roman"/>
          <w:sz w:val="28"/>
          <w:szCs w:val="28"/>
        </w:rPr>
        <w:t>н</w:t>
      </w:r>
      <w:r w:rsidR="00EF2CDE" w:rsidRPr="0055228E">
        <w:rPr>
          <w:rFonts w:ascii="Times New Roman" w:hAnsi="Times New Roman"/>
          <w:sz w:val="28"/>
          <w:szCs w:val="28"/>
        </w:rPr>
        <w:t>е менее чем за 15 (пятнадцать) календарных дней до начала Фестиваля.</w:t>
      </w:r>
    </w:p>
    <w:p w:rsidR="00F00C64" w:rsidRPr="0055228E" w:rsidRDefault="003F225D" w:rsidP="00F00C64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F13D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F00C64" w:rsidRPr="0055228E">
        <w:rPr>
          <w:rFonts w:ascii="Times New Roman" w:hAnsi="Times New Roman"/>
          <w:sz w:val="28"/>
          <w:szCs w:val="28"/>
        </w:rPr>
        <w:t xml:space="preserve">азработать сценарий и порядок проведения Фестиваля и согласовать его с министерством за 10 (десять) </w:t>
      </w:r>
      <w:r w:rsidR="00337E61">
        <w:rPr>
          <w:rFonts w:ascii="Times New Roman" w:hAnsi="Times New Roman"/>
          <w:sz w:val="28"/>
          <w:szCs w:val="28"/>
        </w:rPr>
        <w:t>календарных</w:t>
      </w:r>
      <w:r w:rsidR="00F00C64" w:rsidRPr="0055228E">
        <w:rPr>
          <w:rFonts w:ascii="Times New Roman" w:hAnsi="Times New Roman"/>
          <w:sz w:val="28"/>
          <w:szCs w:val="28"/>
        </w:rPr>
        <w:t xml:space="preserve"> дней </w:t>
      </w:r>
      <w:r w:rsidR="009C07E0">
        <w:rPr>
          <w:rFonts w:ascii="Times New Roman" w:hAnsi="Times New Roman"/>
          <w:sz w:val="28"/>
          <w:szCs w:val="28"/>
        </w:rPr>
        <w:t xml:space="preserve">с </w:t>
      </w:r>
      <w:r w:rsidR="000B2A9D">
        <w:rPr>
          <w:rFonts w:ascii="Times New Roman" w:hAnsi="Times New Roman"/>
          <w:sz w:val="28"/>
          <w:szCs w:val="28"/>
        </w:rPr>
        <w:t>д</w:t>
      </w:r>
      <w:r w:rsidR="009C07E0">
        <w:rPr>
          <w:rFonts w:ascii="Times New Roman" w:hAnsi="Times New Roman"/>
          <w:sz w:val="28"/>
          <w:szCs w:val="28"/>
        </w:rPr>
        <w:t>аты заключения соглашения</w:t>
      </w:r>
      <w:r w:rsidR="00F00C64" w:rsidRPr="0055228E">
        <w:rPr>
          <w:rFonts w:ascii="Times New Roman" w:hAnsi="Times New Roman"/>
          <w:sz w:val="28"/>
          <w:szCs w:val="28"/>
        </w:rPr>
        <w:t>.</w:t>
      </w:r>
    </w:p>
    <w:p w:rsidR="00F00C64" w:rsidRPr="0055228E" w:rsidRDefault="00F00C64" w:rsidP="00F00C64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228E">
        <w:rPr>
          <w:rFonts w:ascii="Times New Roman" w:hAnsi="Times New Roman"/>
          <w:sz w:val="28"/>
          <w:szCs w:val="28"/>
        </w:rPr>
        <w:t>В сценарном плане должно быть предусмотрено награждение потребителей услуг.</w:t>
      </w:r>
    </w:p>
    <w:p w:rsidR="005F6C97" w:rsidRPr="0055228E" w:rsidRDefault="002A0778" w:rsidP="005F6C97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3) о</w:t>
      </w:r>
      <w:r w:rsidR="005F6C97" w:rsidRPr="0055228E">
        <w:rPr>
          <w:rFonts w:ascii="Times New Roman" w:hAnsi="Times New Roman"/>
          <w:sz w:val="28"/>
          <w:szCs w:val="28"/>
        </w:rPr>
        <w:t xml:space="preserve">формить сценическое пространство для проведения Фестиваля праздничной атрибутикой, согласовав ее с министерством за 5 (пять) </w:t>
      </w:r>
      <w:r w:rsidR="00337E61">
        <w:rPr>
          <w:rFonts w:ascii="Times New Roman" w:hAnsi="Times New Roman"/>
          <w:sz w:val="28"/>
          <w:szCs w:val="28"/>
        </w:rPr>
        <w:t>календарных</w:t>
      </w:r>
      <w:r w:rsidR="005F6C97" w:rsidRPr="0055228E">
        <w:rPr>
          <w:rFonts w:ascii="Times New Roman" w:hAnsi="Times New Roman"/>
          <w:sz w:val="28"/>
          <w:szCs w:val="28"/>
        </w:rPr>
        <w:t xml:space="preserve"> дней до даты проведения </w:t>
      </w:r>
      <w:r>
        <w:rPr>
          <w:rFonts w:ascii="Times New Roman" w:hAnsi="Times New Roman"/>
          <w:sz w:val="28"/>
          <w:szCs w:val="28"/>
        </w:rPr>
        <w:t>Фестиваля;</w:t>
      </w:r>
    </w:p>
    <w:p w:rsidR="001329E8" w:rsidRDefault="002A0778" w:rsidP="001329E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</w:t>
      </w:r>
      <w:r w:rsidR="001329E8" w:rsidRPr="0055228E">
        <w:rPr>
          <w:rFonts w:ascii="Times New Roman" w:hAnsi="Times New Roman"/>
          <w:sz w:val="28"/>
          <w:szCs w:val="28"/>
        </w:rPr>
        <w:t>беспечить участие в мероприятии потребителей услуг с учетом пункта 4 настоящих минимальных треб</w:t>
      </w:r>
      <w:r>
        <w:rPr>
          <w:rFonts w:ascii="Times New Roman" w:hAnsi="Times New Roman"/>
          <w:sz w:val="28"/>
          <w:szCs w:val="28"/>
        </w:rPr>
        <w:t>ований к выполнению мероприятия;</w:t>
      </w:r>
    </w:p>
    <w:p w:rsidR="001329E8" w:rsidRPr="0055228E" w:rsidRDefault="002A0778" w:rsidP="001329E8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</w:t>
      </w:r>
      <w:r w:rsidR="001329E8" w:rsidRPr="0055228E">
        <w:rPr>
          <w:rFonts w:ascii="Times New Roman" w:hAnsi="Times New Roman"/>
          <w:sz w:val="28"/>
          <w:szCs w:val="28"/>
        </w:rPr>
        <w:t>облюдать требования, установленные Федеральным законом от 27.07.2006 №</w:t>
      </w:r>
      <w:r>
        <w:rPr>
          <w:rFonts w:ascii="Times New Roman" w:hAnsi="Times New Roman"/>
          <w:sz w:val="28"/>
          <w:szCs w:val="28"/>
        </w:rPr>
        <w:t xml:space="preserve"> 152-ФЗ «О персональных данных»;</w:t>
      </w:r>
    </w:p>
    <w:p w:rsidR="005F6C97" w:rsidRDefault="005F6C97" w:rsidP="00456AC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A0778">
        <w:rPr>
          <w:rFonts w:ascii="Times New Roman" w:hAnsi="Times New Roman"/>
          <w:sz w:val="28"/>
          <w:szCs w:val="28"/>
        </w:rPr>
        <w:t>)</w:t>
      </w:r>
      <w:r w:rsidR="00456AC9">
        <w:rPr>
          <w:rFonts w:ascii="Times New Roman" w:hAnsi="Times New Roman"/>
          <w:sz w:val="28"/>
          <w:szCs w:val="28"/>
        </w:rPr>
        <w:t xml:space="preserve"> </w:t>
      </w:r>
      <w:r w:rsidR="002A0778">
        <w:rPr>
          <w:rFonts w:ascii="Times New Roman" w:hAnsi="Times New Roman"/>
          <w:sz w:val="28"/>
          <w:szCs w:val="28"/>
        </w:rPr>
        <w:t>о</w:t>
      </w:r>
      <w:r w:rsidRPr="0055228E">
        <w:rPr>
          <w:rFonts w:ascii="Times New Roman" w:hAnsi="Times New Roman"/>
          <w:sz w:val="28"/>
          <w:szCs w:val="28"/>
        </w:rPr>
        <w:t xml:space="preserve">беспечить </w:t>
      </w:r>
      <w:r w:rsidR="009B5D69">
        <w:rPr>
          <w:rFonts w:ascii="Times New Roman" w:hAnsi="Times New Roman"/>
          <w:sz w:val="28"/>
          <w:szCs w:val="28"/>
        </w:rPr>
        <w:t xml:space="preserve">оказание услуг </w:t>
      </w:r>
      <w:r w:rsidR="009B5D69" w:rsidRPr="0055228E">
        <w:rPr>
          <w:rFonts w:ascii="Times New Roman" w:hAnsi="Times New Roman"/>
          <w:sz w:val="28"/>
          <w:szCs w:val="28"/>
        </w:rPr>
        <w:t>звукорежиссер</w:t>
      </w:r>
      <w:r w:rsidR="009B5D69">
        <w:rPr>
          <w:rFonts w:ascii="Times New Roman" w:hAnsi="Times New Roman"/>
          <w:sz w:val="28"/>
          <w:szCs w:val="28"/>
        </w:rPr>
        <w:t>а по</w:t>
      </w:r>
      <w:r w:rsidR="009B5D69" w:rsidRPr="0055228E">
        <w:rPr>
          <w:rFonts w:ascii="Times New Roman" w:hAnsi="Times New Roman"/>
          <w:sz w:val="28"/>
          <w:szCs w:val="28"/>
        </w:rPr>
        <w:t xml:space="preserve"> </w:t>
      </w:r>
      <w:r w:rsidRPr="0055228E">
        <w:rPr>
          <w:rFonts w:ascii="Times New Roman" w:hAnsi="Times New Roman"/>
          <w:sz w:val="28"/>
          <w:szCs w:val="28"/>
        </w:rPr>
        <w:t>проведени</w:t>
      </w:r>
      <w:r w:rsidR="009B5D69">
        <w:rPr>
          <w:rFonts w:ascii="Times New Roman" w:hAnsi="Times New Roman"/>
          <w:sz w:val="28"/>
          <w:szCs w:val="28"/>
        </w:rPr>
        <w:t>ю</w:t>
      </w:r>
      <w:r w:rsidRPr="0055228E">
        <w:rPr>
          <w:rFonts w:ascii="Times New Roman" w:hAnsi="Times New Roman"/>
          <w:sz w:val="28"/>
          <w:szCs w:val="28"/>
        </w:rPr>
        <w:t xml:space="preserve"> мероприятия </w:t>
      </w:r>
      <w:r w:rsidR="009B5D69">
        <w:rPr>
          <w:rFonts w:ascii="Times New Roman" w:hAnsi="Times New Roman"/>
          <w:sz w:val="28"/>
          <w:szCs w:val="28"/>
        </w:rPr>
        <w:t xml:space="preserve">с применением </w:t>
      </w:r>
      <w:r w:rsidRPr="0055228E">
        <w:rPr>
          <w:rFonts w:ascii="Times New Roman" w:hAnsi="Times New Roman"/>
          <w:sz w:val="28"/>
          <w:szCs w:val="28"/>
        </w:rPr>
        <w:t>звуко- и видеоаппаратур</w:t>
      </w:r>
      <w:r w:rsidR="009B5D69">
        <w:rPr>
          <w:rFonts w:ascii="Times New Roman" w:hAnsi="Times New Roman"/>
          <w:sz w:val="28"/>
          <w:szCs w:val="28"/>
        </w:rPr>
        <w:t>ы</w:t>
      </w:r>
      <w:r w:rsidR="002A0778">
        <w:rPr>
          <w:rFonts w:ascii="Times New Roman" w:hAnsi="Times New Roman"/>
          <w:sz w:val="28"/>
          <w:szCs w:val="28"/>
        </w:rPr>
        <w:t>;</w:t>
      </w:r>
    </w:p>
    <w:p w:rsidR="0055228E" w:rsidRPr="0055228E" w:rsidRDefault="00456AC9" w:rsidP="0055228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11FA9">
        <w:rPr>
          <w:rFonts w:ascii="Times New Roman" w:hAnsi="Times New Roman"/>
          <w:sz w:val="28"/>
          <w:szCs w:val="28"/>
        </w:rPr>
        <w:t>) о</w:t>
      </w:r>
      <w:r w:rsidR="0055228E" w:rsidRPr="0055228E">
        <w:rPr>
          <w:rFonts w:ascii="Times New Roman" w:hAnsi="Times New Roman"/>
          <w:sz w:val="28"/>
          <w:szCs w:val="28"/>
        </w:rPr>
        <w:t>рганизовать фотосъемку во время проведения мероприятия с последующей компьютерной обработкой (запись DVD – диска с материалами фотосъемки) и передать диск с материалами фотосъемки в минист</w:t>
      </w:r>
      <w:r w:rsidR="009B5D69">
        <w:rPr>
          <w:rFonts w:ascii="Times New Roman" w:hAnsi="Times New Roman"/>
          <w:sz w:val="28"/>
          <w:szCs w:val="28"/>
        </w:rPr>
        <w:t>ерство не поз</w:t>
      </w:r>
      <w:r w:rsidR="00D11FA9">
        <w:rPr>
          <w:rFonts w:ascii="Times New Roman" w:hAnsi="Times New Roman"/>
          <w:sz w:val="28"/>
          <w:szCs w:val="28"/>
        </w:rPr>
        <w:t>дне</w:t>
      </w:r>
      <w:r w:rsidR="009B5D69">
        <w:rPr>
          <w:rFonts w:ascii="Times New Roman" w:hAnsi="Times New Roman"/>
          <w:sz w:val="28"/>
          <w:szCs w:val="28"/>
        </w:rPr>
        <w:t>е, чем через 30 (тридцать) календарных дней</w:t>
      </w:r>
      <w:r w:rsidR="0055228E" w:rsidRPr="0055228E">
        <w:rPr>
          <w:rFonts w:ascii="Times New Roman" w:hAnsi="Times New Roman"/>
          <w:sz w:val="28"/>
          <w:szCs w:val="28"/>
        </w:rPr>
        <w:t xml:space="preserve"> </w:t>
      </w:r>
      <w:r w:rsidR="009B5D69">
        <w:rPr>
          <w:rFonts w:ascii="Times New Roman" w:hAnsi="Times New Roman"/>
          <w:sz w:val="28"/>
          <w:szCs w:val="28"/>
        </w:rPr>
        <w:t>со дня</w:t>
      </w:r>
      <w:r w:rsidR="00D11FA9">
        <w:rPr>
          <w:rFonts w:ascii="Times New Roman" w:hAnsi="Times New Roman"/>
          <w:sz w:val="28"/>
          <w:szCs w:val="28"/>
        </w:rPr>
        <w:t xml:space="preserve"> проведения мероприятия;</w:t>
      </w:r>
    </w:p>
    <w:p w:rsidR="001649CD" w:rsidRDefault="00456AC9" w:rsidP="0055228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E5936">
        <w:rPr>
          <w:rFonts w:ascii="Times New Roman" w:hAnsi="Times New Roman"/>
          <w:sz w:val="28"/>
          <w:szCs w:val="28"/>
        </w:rPr>
        <w:t>)</w:t>
      </w:r>
      <w:r w:rsidR="0055228E" w:rsidRPr="0055228E">
        <w:rPr>
          <w:rFonts w:ascii="Times New Roman" w:hAnsi="Times New Roman"/>
          <w:sz w:val="28"/>
          <w:szCs w:val="28"/>
        </w:rPr>
        <w:t xml:space="preserve"> </w:t>
      </w:r>
      <w:r w:rsidR="001649CD">
        <w:rPr>
          <w:rFonts w:ascii="Times New Roman" w:hAnsi="Times New Roman"/>
          <w:sz w:val="28"/>
          <w:szCs w:val="28"/>
        </w:rPr>
        <w:t>п</w:t>
      </w:r>
      <w:r w:rsidR="001649CD" w:rsidRPr="0055228E">
        <w:rPr>
          <w:rFonts w:ascii="Times New Roman" w:hAnsi="Times New Roman"/>
          <w:sz w:val="28"/>
          <w:szCs w:val="28"/>
        </w:rPr>
        <w:t xml:space="preserve">риобрести и </w:t>
      </w:r>
      <w:r w:rsidR="00E26C6A">
        <w:rPr>
          <w:rFonts w:ascii="Times New Roman" w:hAnsi="Times New Roman"/>
          <w:sz w:val="28"/>
          <w:szCs w:val="28"/>
        </w:rPr>
        <w:t xml:space="preserve">обеспечить </w:t>
      </w:r>
      <w:r w:rsidR="005058D0" w:rsidRPr="0055228E">
        <w:rPr>
          <w:rFonts w:ascii="Times New Roman" w:hAnsi="Times New Roman"/>
          <w:sz w:val="28"/>
          <w:szCs w:val="28"/>
        </w:rPr>
        <w:t xml:space="preserve">в день проведения </w:t>
      </w:r>
      <w:r w:rsidR="005058D0">
        <w:rPr>
          <w:rFonts w:ascii="Times New Roman" w:hAnsi="Times New Roman"/>
          <w:sz w:val="28"/>
          <w:szCs w:val="28"/>
        </w:rPr>
        <w:t xml:space="preserve">Фестиваля </w:t>
      </w:r>
      <w:r w:rsidR="00E26C6A">
        <w:rPr>
          <w:rFonts w:ascii="Times New Roman" w:hAnsi="Times New Roman"/>
          <w:sz w:val="28"/>
          <w:szCs w:val="28"/>
        </w:rPr>
        <w:t xml:space="preserve">передачу </w:t>
      </w:r>
      <w:r w:rsidR="00061B9F">
        <w:rPr>
          <w:rFonts w:ascii="Times New Roman" w:hAnsi="Times New Roman"/>
          <w:sz w:val="28"/>
          <w:szCs w:val="28"/>
        </w:rPr>
        <w:t>потребителям</w:t>
      </w:r>
      <w:r w:rsidR="00E26C6A">
        <w:rPr>
          <w:rFonts w:ascii="Times New Roman" w:hAnsi="Times New Roman"/>
          <w:sz w:val="28"/>
          <w:szCs w:val="28"/>
        </w:rPr>
        <w:t xml:space="preserve"> услуг</w:t>
      </w:r>
      <w:r w:rsidR="001649CD" w:rsidRPr="0055228E">
        <w:rPr>
          <w:rFonts w:ascii="Times New Roman" w:hAnsi="Times New Roman"/>
          <w:sz w:val="28"/>
          <w:szCs w:val="28"/>
        </w:rPr>
        <w:t xml:space="preserve"> </w:t>
      </w:r>
      <w:r w:rsidR="001649CD">
        <w:rPr>
          <w:rFonts w:ascii="Times New Roman" w:hAnsi="Times New Roman"/>
          <w:sz w:val="28"/>
          <w:szCs w:val="28"/>
        </w:rPr>
        <w:t>сладки</w:t>
      </w:r>
      <w:r w:rsidR="00E26C6A">
        <w:rPr>
          <w:rFonts w:ascii="Times New Roman" w:hAnsi="Times New Roman"/>
          <w:sz w:val="28"/>
          <w:szCs w:val="28"/>
        </w:rPr>
        <w:t>х</w:t>
      </w:r>
      <w:r w:rsidR="001649CD">
        <w:rPr>
          <w:rFonts w:ascii="Times New Roman" w:hAnsi="Times New Roman"/>
          <w:sz w:val="28"/>
          <w:szCs w:val="28"/>
        </w:rPr>
        <w:t xml:space="preserve"> подарочны</w:t>
      </w:r>
      <w:r w:rsidR="00E26C6A">
        <w:rPr>
          <w:rFonts w:ascii="Times New Roman" w:hAnsi="Times New Roman"/>
          <w:sz w:val="28"/>
          <w:szCs w:val="28"/>
        </w:rPr>
        <w:t>х</w:t>
      </w:r>
      <w:r w:rsidR="001649CD">
        <w:rPr>
          <w:rFonts w:ascii="Times New Roman" w:hAnsi="Times New Roman"/>
          <w:sz w:val="28"/>
          <w:szCs w:val="28"/>
        </w:rPr>
        <w:t xml:space="preserve"> набор</w:t>
      </w:r>
      <w:r w:rsidR="00E26C6A">
        <w:rPr>
          <w:rFonts w:ascii="Times New Roman" w:hAnsi="Times New Roman"/>
          <w:sz w:val="28"/>
          <w:szCs w:val="28"/>
        </w:rPr>
        <w:t>ов</w:t>
      </w:r>
      <w:r w:rsidR="001649CD" w:rsidRPr="0055228E">
        <w:rPr>
          <w:rFonts w:ascii="Times New Roman" w:hAnsi="Times New Roman"/>
          <w:sz w:val="28"/>
          <w:szCs w:val="28"/>
        </w:rPr>
        <w:t xml:space="preserve"> для потребителей услуг в количестве 100 штук</w:t>
      </w:r>
      <w:r w:rsidR="001649CD">
        <w:rPr>
          <w:rFonts w:ascii="Times New Roman" w:hAnsi="Times New Roman"/>
          <w:sz w:val="28"/>
          <w:szCs w:val="28"/>
        </w:rPr>
        <w:t>.</w:t>
      </w:r>
    </w:p>
    <w:p w:rsidR="00E26C6A" w:rsidRDefault="00E26C6A" w:rsidP="0055228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сладких подарочных наборов согласовать с министерством н</w:t>
      </w:r>
      <w:r w:rsidRPr="0055228E">
        <w:rPr>
          <w:rFonts w:ascii="Times New Roman" w:hAnsi="Times New Roman"/>
          <w:sz w:val="28"/>
          <w:szCs w:val="28"/>
        </w:rPr>
        <w:t>е менее чем за 15 (пятнадцать) календарных дней до начала Фестиваля.</w:t>
      </w:r>
    </w:p>
    <w:p w:rsidR="0055228E" w:rsidRPr="0055228E" w:rsidRDefault="001649CD" w:rsidP="0055228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A190A" w:rsidRPr="002A190A">
        <w:rPr>
          <w:rFonts w:ascii="Times New Roman" w:hAnsi="Times New Roman"/>
          <w:sz w:val="28"/>
          <w:szCs w:val="28"/>
        </w:rPr>
        <w:t>редоставить в министерство списки, подтверждающие вручение</w:t>
      </w:r>
      <w:r w:rsidR="0055228E" w:rsidRPr="0055228E">
        <w:rPr>
          <w:rFonts w:ascii="Times New Roman" w:hAnsi="Times New Roman"/>
          <w:sz w:val="28"/>
          <w:szCs w:val="28"/>
        </w:rPr>
        <w:t>.</w:t>
      </w:r>
    </w:p>
    <w:p w:rsidR="00E26C6A" w:rsidRDefault="00E26C6A" w:rsidP="000B725F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565A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0B725F" w:rsidRPr="0055228E">
        <w:rPr>
          <w:rFonts w:ascii="Times New Roman" w:hAnsi="Times New Roman"/>
          <w:sz w:val="28"/>
          <w:szCs w:val="28"/>
        </w:rPr>
        <w:t xml:space="preserve">риобрести и представить в день проведения </w:t>
      </w:r>
      <w:r>
        <w:rPr>
          <w:rFonts w:ascii="Times New Roman" w:hAnsi="Times New Roman"/>
          <w:sz w:val="28"/>
          <w:szCs w:val="28"/>
        </w:rPr>
        <w:t>Фестиваля</w:t>
      </w:r>
      <w:r w:rsidR="000B725F" w:rsidRPr="0055228E">
        <w:rPr>
          <w:rFonts w:ascii="Times New Roman" w:hAnsi="Times New Roman"/>
          <w:sz w:val="28"/>
          <w:szCs w:val="28"/>
        </w:rPr>
        <w:t xml:space="preserve"> </w:t>
      </w:r>
      <w:r w:rsidR="003F0E64">
        <w:rPr>
          <w:rFonts w:ascii="Times New Roman" w:hAnsi="Times New Roman"/>
          <w:sz w:val="28"/>
          <w:szCs w:val="28"/>
        </w:rPr>
        <w:t>сувенирную продукцию</w:t>
      </w:r>
      <w:r w:rsidR="000B725F" w:rsidRPr="0055228E">
        <w:rPr>
          <w:rFonts w:ascii="Times New Roman" w:hAnsi="Times New Roman"/>
          <w:sz w:val="28"/>
          <w:szCs w:val="28"/>
        </w:rPr>
        <w:t xml:space="preserve"> для </w:t>
      </w:r>
      <w:r w:rsidR="003F0E64">
        <w:rPr>
          <w:rFonts w:ascii="Times New Roman" w:hAnsi="Times New Roman"/>
          <w:sz w:val="28"/>
          <w:szCs w:val="28"/>
        </w:rPr>
        <w:t>команд</w:t>
      </w:r>
      <w:r w:rsidR="00612992">
        <w:rPr>
          <w:rFonts w:ascii="Times New Roman" w:hAnsi="Times New Roman"/>
          <w:sz w:val="28"/>
          <w:szCs w:val="28"/>
        </w:rPr>
        <w:t xml:space="preserve"> –</w:t>
      </w:r>
      <w:r w:rsidR="003F0E64">
        <w:rPr>
          <w:rFonts w:ascii="Times New Roman" w:hAnsi="Times New Roman"/>
          <w:sz w:val="28"/>
          <w:szCs w:val="28"/>
        </w:rPr>
        <w:t xml:space="preserve"> участников</w:t>
      </w:r>
      <w:r w:rsidR="00612992">
        <w:rPr>
          <w:rFonts w:ascii="Times New Roman" w:hAnsi="Times New Roman"/>
          <w:sz w:val="28"/>
          <w:szCs w:val="28"/>
        </w:rPr>
        <w:t>,</w:t>
      </w:r>
      <w:r w:rsidR="003F0E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состоящих из </w:t>
      </w:r>
      <w:r w:rsidR="000B725F" w:rsidRPr="0055228E">
        <w:rPr>
          <w:rFonts w:ascii="Times New Roman" w:hAnsi="Times New Roman"/>
          <w:sz w:val="28"/>
          <w:szCs w:val="28"/>
        </w:rPr>
        <w:t>потребителей услуг</w:t>
      </w:r>
      <w:r w:rsidR="00612992">
        <w:rPr>
          <w:rFonts w:ascii="Times New Roman" w:hAnsi="Times New Roman"/>
          <w:sz w:val="28"/>
          <w:szCs w:val="28"/>
        </w:rPr>
        <w:t>,</w:t>
      </w:r>
      <w:r w:rsidR="000B725F" w:rsidRPr="0055228E">
        <w:rPr>
          <w:rFonts w:ascii="Times New Roman" w:hAnsi="Times New Roman"/>
          <w:sz w:val="28"/>
          <w:szCs w:val="28"/>
        </w:rPr>
        <w:t xml:space="preserve"> в количестве </w:t>
      </w:r>
      <w:r w:rsidR="003F0E64">
        <w:rPr>
          <w:rFonts w:ascii="Times New Roman" w:hAnsi="Times New Roman"/>
          <w:sz w:val="28"/>
          <w:szCs w:val="28"/>
        </w:rPr>
        <w:t>8</w:t>
      </w:r>
      <w:r w:rsidR="001E526A">
        <w:rPr>
          <w:rFonts w:ascii="Times New Roman" w:hAnsi="Times New Roman"/>
          <w:sz w:val="28"/>
          <w:szCs w:val="28"/>
        </w:rPr>
        <w:t xml:space="preserve"> штук</w:t>
      </w:r>
      <w:r w:rsidR="000B725F" w:rsidRPr="0055228E">
        <w:rPr>
          <w:rFonts w:ascii="Times New Roman" w:hAnsi="Times New Roman"/>
          <w:sz w:val="28"/>
          <w:szCs w:val="28"/>
        </w:rPr>
        <w:t>.</w:t>
      </w:r>
    </w:p>
    <w:p w:rsidR="000B725F" w:rsidRDefault="00F036AD" w:rsidP="000B725F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Согласовать с министерством тематику сувенирной продукции н</w:t>
      </w:r>
      <w:r w:rsidRPr="0055228E">
        <w:rPr>
          <w:rFonts w:ascii="Times New Roman" w:hAnsi="Times New Roman"/>
          <w:sz w:val="28"/>
          <w:szCs w:val="28"/>
        </w:rPr>
        <w:t>е менее чем за 15 (пятнадцать) календарных дней до начала Фестиваля</w:t>
      </w:r>
      <w:r>
        <w:rPr>
          <w:rFonts w:ascii="Times New Roman" w:hAnsi="Times New Roman"/>
          <w:sz w:val="28"/>
          <w:szCs w:val="28"/>
        </w:rPr>
        <w:t>.</w:t>
      </w:r>
    </w:p>
    <w:p w:rsidR="00083704" w:rsidRDefault="00FC1874" w:rsidP="00083704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о</w:t>
      </w:r>
      <w:r w:rsidR="00083704" w:rsidRPr="0055228E">
        <w:rPr>
          <w:rFonts w:ascii="Times New Roman" w:hAnsi="Times New Roman"/>
          <w:sz w:val="28"/>
          <w:szCs w:val="28"/>
        </w:rPr>
        <w:t>беспечить</w:t>
      </w:r>
      <w:r w:rsidR="00083704">
        <w:rPr>
          <w:rFonts w:ascii="Times New Roman" w:hAnsi="Times New Roman"/>
          <w:sz w:val="28"/>
          <w:szCs w:val="28"/>
        </w:rPr>
        <w:t xml:space="preserve"> передачу</w:t>
      </w:r>
      <w:r w:rsidR="00083704" w:rsidRPr="0055228E">
        <w:rPr>
          <w:rFonts w:ascii="Times New Roman" w:hAnsi="Times New Roman"/>
          <w:sz w:val="28"/>
          <w:szCs w:val="28"/>
        </w:rPr>
        <w:t xml:space="preserve"> </w:t>
      </w:r>
      <w:r w:rsidR="00083704">
        <w:rPr>
          <w:rFonts w:ascii="Times New Roman" w:hAnsi="Times New Roman"/>
          <w:sz w:val="28"/>
          <w:szCs w:val="28"/>
        </w:rPr>
        <w:t>сувенирной продукции</w:t>
      </w:r>
      <w:r w:rsidR="00083704" w:rsidRPr="0055228E">
        <w:rPr>
          <w:rFonts w:ascii="Times New Roman" w:hAnsi="Times New Roman"/>
          <w:sz w:val="28"/>
          <w:szCs w:val="28"/>
        </w:rPr>
        <w:t xml:space="preserve"> </w:t>
      </w:r>
      <w:r w:rsidR="00083704">
        <w:rPr>
          <w:rFonts w:ascii="Times New Roman" w:hAnsi="Times New Roman"/>
          <w:sz w:val="28"/>
          <w:szCs w:val="28"/>
        </w:rPr>
        <w:t xml:space="preserve">командам – участникам, </w:t>
      </w:r>
      <w:r w:rsidR="00061B9F">
        <w:rPr>
          <w:rFonts w:ascii="Times New Roman" w:hAnsi="Times New Roman"/>
          <w:sz w:val="28"/>
          <w:szCs w:val="28"/>
        </w:rPr>
        <w:t>потребителям</w:t>
      </w:r>
      <w:r>
        <w:rPr>
          <w:rFonts w:ascii="Times New Roman" w:hAnsi="Times New Roman"/>
          <w:sz w:val="28"/>
          <w:szCs w:val="28"/>
        </w:rPr>
        <w:t xml:space="preserve"> услуг;</w:t>
      </w:r>
    </w:p>
    <w:p w:rsidR="0055228E" w:rsidRPr="0055228E" w:rsidRDefault="00FC1874" w:rsidP="0055228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о</w:t>
      </w:r>
      <w:r w:rsidR="0055228E" w:rsidRPr="0055228E">
        <w:rPr>
          <w:rFonts w:ascii="Times New Roman" w:hAnsi="Times New Roman"/>
          <w:sz w:val="28"/>
          <w:szCs w:val="28"/>
        </w:rPr>
        <w:t xml:space="preserve">беспечить питанием потребителей услуг в количестве 100 человек (снек, шоколад, </w:t>
      </w:r>
      <w:r w:rsidR="00A41906">
        <w:rPr>
          <w:rFonts w:ascii="Times New Roman" w:hAnsi="Times New Roman"/>
          <w:sz w:val="28"/>
          <w:szCs w:val="28"/>
        </w:rPr>
        <w:t>горячие напитки 0,2 л.</w:t>
      </w:r>
      <w:r w:rsidR="001E526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55228E" w:rsidRPr="0055228E" w:rsidRDefault="00A86CBE" w:rsidP="0055228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5228E" w:rsidRPr="0055228E">
        <w:rPr>
          <w:rFonts w:ascii="Times New Roman" w:hAnsi="Times New Roman"/>
          <w:sz w:val="28"/>
          <w:szCs w:val="28"/>
        </w:rPr>
        <w:t xml:space="preserve">. Показателями результативности выполнения мероприятий являются: </w:t>
      </w:r>
    </w:p>
    <w:p w:rsidR="00FC1874" w:rsidRDefault="0055228E" w:rsidP="00FC18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228E">
        <w:rPr>
          <w:rFonts w:ascii="Times New Roman" w:hAnsi="Times New Roman"/>
          <w:sz w:val="28"/>
          <w:szCs w:val="28"/>
        </w:rPr>
        <w:t>1) проведение социально значим</w:t>
      </w:r>
      <w:r w:rsidR="00A41906">
        <w:rPr>
          <w:rFonts w:ascii="Times New Roman" w:hAnsi="Times New Roman"/>
          <w:sz w:val="28"/>
          <w:szCs w:val="28"/>
        </w:rPr>
        <w:t>ого</w:t>
      </w:r>
      <w:r w:rsidRPr="0055228E">
        <w:rPr>
          <w:rFonts w:ascii="Times New Roman" w:hAnsi="Times New Roman"/>
          <w:sz w:val="28"/>
          <w:szCs w:val="28"/>
        </w:rPr>
        <w:t xml:space="preserve"> мероприяти</w:t>
      </w:r>
      <w:r w:rsidR="00A41906">
        <w:rPr>
          <w:rFonts w:ascii="Times New Roman" w:hAnsi="Times New Roman"/>
          <w:sz w:val="28"/>
          <w:szCs w:val="28"/>
        </w:rPr>
        <w:t>я, посвященного празднованию Нового года</w:t>
      </w:r>
      <w:r w:rsidR="003520DB">
        <w:rPr>
          <w:rFonts w:ascii="Times New Roman" w:hAnsi="Times New Roman"/>
          <w:sz w:val="28"/>
          <w:szCs w:val="28"/>
        </w:rPr>
        <w:t>;</w:t>
      </w:r>
    </w:p>
    <w:p w:rsidR="006639D5" w:rsidRPr="00335777" w:rsidRDefault="009B07DD" w:rsidP="008A69E5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39D5">
        <w:rPr>
          <w:rFonts w:ascii="Times New Roman" w:hAnsi="Times New Roman"/>
          <w:sz w:val="28"/>
          <w:szCs w:val="28"/>
        </w:rPr>
        <w:t>2</w:t>
      </w:r>
      <w:r w:rsidR="001E526A" w:rsidRPr="006639D5">
        <w:rPr>
          <w:rFonts w:ascii="Times New Roman" w:hAnsi="Times New Roman"/>
          <w:sz w:val="28"/>
          <w:szCs w:val="28"/>
        </w:rPr>
        <w:t xml:space="preserve">) </w:t>
      </w:r>
      <w:r w:rsidR="006639D5" w:rsidRPr="006639D5">
        <w:rPr>
          <w:rFonts w:ascii="Times New Roman" w:hAnsi="Times New Roman"/>
          <w:bCs/>
          <w:sz w:val="28"/>
          <w:szCs w:val="28"/>
        </w:rPr>
        <w:t>оказание услуг</w:t>
      </w:r>
      <w:r w:rsidR="008A69E5">
        <w:rPr>
          <w:rFonts w:ascii="Times New Roman" w:hAnsi="Times New Roman"/>
          <w:bCs/>
          <w:sz w:val="28"/>
          <w:szCs w:val="28"/>
        </w:rPr>
        <w:t xml:space="preserve"> </w:t>
      </w:r>
      <w:r w:rsidR="006639D5" w:rsidRPr="006639D5">
        <w:rPr>
          <w:rFonts w:ascii="Times New Roman" w:hAnsi="Times New Roman"/>
          <w:bCs/>
          <w:sz w:val="28"/>
          <w:szCs w:val="28"/>
        </w:rPr>
        <w:t xml:space="preserve">в рамках </w:t>
      </w:r>
      <w:r w:rsidR="006639D5">
        <w:rPr>
          <w:rFonts w:ascii="Times New Roman" w:hAnsi="Times New Roman"/>
          <w:bCs/>
          <w:sz w:val="28"/>
          <w:szCs w:val="28"/>
        </w:rPr>
        <w:t>празднования Нового года</w:t>
      </w:r>
      <w:r w:rsidR="006639D5" w:rsidRPr="006639D5">
        <w:rPr>
          <w:rFonts w:ascii="Times New Roman" w:hAnsi="Times New Roman"/>
          <w:bCs/>
          <w:sz w:val="28"/>
          <w:szCs w:val="28"/>
        </w:rPr>
        <w:t xml:space="preserve"> </w:t>
      </w:r>
      <w:r w:rsidR="008A69E5" w:rsidRPr="00824B6C">
        <w:rPr>
          <w:rFonts w:ascii="Times New Roman" w:hAnsi="Times New Roman"/>
          <w:sz w:val="28"/>
          <w:szCs w:val="28"/>
        </w:rPr>
        <w:t xml:space="preserve">не менее 100 </w:t>
      </w:r>
      <w:r w:rsidR="00061B9F">
        <w:rPr>
          <w:rFonts w:ascii="Times New Roman" w:hAnsi="Times New Roman"/>
          <w:sz w:val="28"/>
          <w:szCs w:val="28"/>
        </w:rPr>
        <w:t>потребителям услуг</w:t>
      </w:r>
      <w:r w:rsidR="008A69E5">
        <w:rPr>
          <w:rFonts w:ascii="Times New Roman" w:hAnsi="Times New Roman"/>
          <w:sz w:val="28"/>
          <w:szCs w:val="28"/>
          <w:lang w:eastAsia="ar-SA"/>
        </w:rPr>
        <w:t xml:space="preserve"> (допустимые отклонения от установленной численности получателей услуг, в пределах которых мероприятие считается выполненным, – 8%).</w:t>
      </w:r>
      <w:bookmarkStart w:id="0" w:name="_GoBack"/>
      <w:bookmarkEnd w:id="0"/>
    </w:p>
    <w:sectPr w:rsidR="006639D5" w:rsidRPr="00335777" w:rsidSect="0067440F"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435E2"/>
    <w:multiLevelType w:val="hybridMultilevel"/>
    <w:tmpl w:val="54EEBBE0"/>
    <w:lvl w:ilvl="0" w:tplc="1D68A3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AE"/>
    <w:rsid w:val="000007B6"/>
    <w:rsid w:val="000360A2"/>
    <w:rsid w:val="000367CB"/>
    <w:rsid w:val="000541CD"/>
    <w:rsid w:val="00061B9F"/>
    <w:rsid w:val="00083704"/>
    <w:rsid w:val="00087061"/>
    <w:rsid w:val="00087B82"/>
    <w:rsid w:val="00097A7F"/>
    <w:rsid w:val="000A25C0"/>
    <w:rsid w:val="000B2A9D"/>
    <w:rsid w:val="000B3ECD"/>
    <w:rsid w:val="000B725F"/>
    <w:rsid w:val="000D38F9"/>
    <w:rsid w:val="00103BC8"/>
    <w:rsid w:val="001115CE"/>
    <w:rsid w:val="00122411"/>
    <w:rsid w:val="001242CF"/>
    <w:rsid w:val="001329E8"/>
    <w:rsid w:val="00132EC5"/>
    <w:rsid w:val="001649CD"/>
    <w:rsid w:val="00175992"/>
    <w:rsid w:val="001829F2"/>
    <w:rsid w:val="001B6F16"/>
    <w:rsid w:val="001D0B93"/>
    <w:rsid w:val="001E526A"/>
    <w:rsid w:val="001F46B8"/>
    <w:rsid w:val="002262FB"/>
    <w:rsid w:val="00227BB7"/>
    <w:rsid w:val="0023745F"/>
    <w:rsid w:val="00257A21"/>
    <w:rsid w:val="0026572E"/>
    <w:rsid w:val="00276C7D"/>
    <w:rsid w:val="002A0778"/>
    <w:rsid w:val="002A190A"/>
    <w:rsid w:val="002E3AC9"/>
    <w:rsid w:val="002F0268"/>
    <w:rsid w:val="002F7324"/>
    <w:rsid w:val="0030092E"/>
    <w:rsid w:val="00302963"/>
    <w:rsid w:val="00303284"/>
    <w:rsid w:val="0031337C"/>
    <w:rsid w:val="00320385"/>
    <w:rsid w:val="003277C9"/>
    <w:rsid w:val="00330389"/>
    <w:rsid w:val="00335777"/>
    <w:rsid w:val="00335F1A"/>
    <w:rsid w:val="00337E61"/>
    <w:rsid w:val="00341DF6"/>
    <w:rsid w:val="00343282"/>
    <w:rsid w:val="003520DB"/>
    <w:rsid w:val="00380DA7"/>
    <w:rsid w:val="003A1FE0"/>
    <w:rsid w:val="003B2200"/>
    <w:rsid w:val="003C0BD3"/>
    <w:rsid w:val="003F0E64"/>
    <w:rsid w:val="003F2047"/>
    <w:rsid w:val="003F225D"/>
    <w:rsid w:val="004225BE"/>
    <w:rsid w:val="0042427F"/>
    <w:rsid w:val="0044341B"/>
    <w:rsid w:val="00452E55"/>
    <w:rsid w:val="00456AC9"/>
    <w:rsid w:val="00481828"/>
    <w:rsid w:val="00486B14"/>
    <w:rsid w:val="00497ACC"/>
    <w:rsid w:val="004A277B"/>
    <w:rsid w:val="004A603A"/>
    <w:rsid w:val="004C5AC2"/>
    <w:rsid w:val="0050213E"/>
    <w:rsid w:val="00504FDD"/>
    <w:rsid w:val="005058D0"/>
    <w:rsid w:val="00517E75"/>
    <w:rsid w:val="0053024F"/>
    <w:rsid w:val="0053178D"/>
    <w:rsid w:val="0055228E"/>
    <w:rsid w:val="005559AE"/>
    <w:rsid w:val="00556AE2"/>
    <w:rsid w:val="00565AB7"/>
    <w:rsid w:val="00570EDB"/>
    <w:rsid w:val="00584B9C"/>
    <w:rsid w:val="00592726"/>
    <w:rsid w:val="005A5DF3"/>
    <w:rsid w:val="005C0298"/>
    <w:rsid w:val="005C214D"/>
    <w:rsid w:val="005D243F"/>
    <w:rsid w:val="005D6389"/>
    <w:rsid w:val="005F07FA"/>
    <w:rsid w:val="005F6C97"/>
    <w:rsid w:val="006018F4"/>
    <w:rsid w:val="0060263D"/>
    <w:rsid w:val="00612992"/>
    <w:rsid w:val="0061524C"/>
    <w:rsid w:val="00627BD9"/>
    <w:rsid w:val="006434B3"/>
    <w:rsid w:val="006639D5"/>
    <w:rsid w:val="006652FE"/>
    <w:rsid w:val="0067440F"/>
    <w:rsid w:val="00684A08"/>
    <w:rsid w:val="006A33D7"/>
    <w:rsid w:val="006B6BC0"/>
    <w:rsid w:val="006D5203"/>
    <w:rsid w:val="006E26DD"/>
    <w:rsid w:val="006E5936"/>
    <w:rsid w:val="00700D2B"/>
    <w:rsid w:val="0070261F"/>
    <w:rsid w:val="00707DA9"/>
    <w:rsid w:val="00730923"/>
    <w:rsid w:val="0073680E"/>
    <w:rsid w:val="00760477"/>
    <w:rsid w:val="007641CD"/>
    <w:rsid w:val="00785DB6"/>
    <w:rsid w:val="007863CE"/>
    <w:rsid w:val="0079110F"/>
    <w:rsid w:val="00792D0C"/>
    <w:rsid w:val="007B61CC"/>
    <w:rsid w:val="007B6E7D"/>
    <w:rsid w:val="007E1993"/>
    <w:rsid w:val="007F2CEA"/>
    <w:rsid w:val="007F6CF2"/>
    <w:rsid w:val="00824B6C"/>
    <w:rsid w:val="008333ED"/>
    <w:rsid w:val="00854248"/>
    <w:rsid w:val="008761A5"/>
    <w:rsid w:val="00877E42"/>
    <w:rsid w:val="00890387"/>
    <w:rsid w:val="008A69E5"/>
    <w:rsid w:val="008B6A14"/>
    <w:rsid w:val="008C7EF0"/>
    <w:rsid w:val="008E7AC1"/>
    <w:rsid w:val="008F1CB8"/>
    <w:rsid w:val="0090518E"/>
    <w:rsid w:val="00914E14"/>
    <w:rsid w:val="00924B2A"/>
    <w:rsid w:val="009437A4"/>
    <w:rsid w:val="00973661"/>
    <w:rsid w:val="009A0088"/>
    <w:rsid w:val="009A551F"/>
    <w:rsid w:val="009A7849"/>
    <w:rsid w:val="009B07DD"/>
    <w:rsid w:val="009B4FE4"/>
    <w:rsid w:val="009B5D69"/>
    <w:rsid w:val="009C07E0"/>
    <w:rsid w:val="009C0C4E"/>
    <w:rsid w:val="009E50D0"/>
    <w:rsid w:val="00A1131E"/>
    <w:rsid w:val="00A31B04"/>
    <w:rsid w:val="00A41906"/>
    <w:rsid w:val="00A67D7C"/>
    <w:rsid w:val="00A81F4C"/>
    <w:rsid w:val="00A86CBE"/>
    <w:rsid w:val="00AA459F"/>
    <w:rsid w:val="00AA681E"/>
    <w:rsid w:val="00AC1FBE"/>
    <w:rsid w:val="00AC54E9"/>
    <w:rsid w:val="00B00698"/>
    <w:rsid w:val="00B01253"/>
    <w:rsid w:val="00B147C5"/>
    <w:rsid w:val="00B17FF6"/>
    <w:rsid w:val="00B21C4F"/>
    <w:rsid w:val="00B26CB0"/>
    <w:rsid w:val="00B40F7E"/>
    <w:rsid w:val="00B43F1C"/>
    <w:rsid w:val="00B54DDC"/>
    <w:rsid w:val="00B63FA3"/>
    <w:rsid w:val="00B70F20"/>
    <w:rsid w:val="00B80428"/>
    <w:rsid w:val="00B92C01"/>
    <w:rsid w:val="00B97253"/>
    <w:rsid w:val="00BC689A"/>
    <w:rsid w:val="00C05BFB"/>
    <w:rsid w:val="00C13F54"/>
    <w:rsid w:val="00C21C95"/>
    <w:rsid w:val="00C44070"/>
    <w:rsid w:val="00C638FD"/>
    <w:rsid w:val="00C87354"/>
    <w:rsid w:val="00CC75CC"/>
    <w:rsid w:val="00CF0078"/>
    <w:rsid w:val="00CF06C4"/>
    <w:rsid w:val="00CF79AD"/>
    <w:rsid w:val="00D024C2"/>
    <w:rsid w:val="00D06316"/>
    <w:rsid w:val="00D11FA9"/>
    <w:rsid w:val="00D14069"/>
    <w:rsid w:val="00D2084F"/>
    <w:rsid w:val="00D27378"/>
    <w:rsid w:val="00D4722E"/>
    <w:rsid w:val="00D8091F"/>
    <w:rsid w:val="00D83F3E"/>
    <w:rsid w:val="00DC0F48"/>
    <w:rsid w:val="00DD3AEF"/>
    <w:rsid w:val="00DE53A4"/>
    <w:rsid w:val="00E15A85"/>
    <w:rsid w:val="00E16AE7"/>
    <w:rsid w:val="00E26C6A"/>
    <w:rsid w:val="00E313B8"/>
    <w:rsid w:val="00EF2CDE"/>
    <w:rsid w:val="00F00C64"/>
    <w:rsid w:val="00F036AD"/>
    <w:rsid w:val="00F069BF"/>
    <w:rsid w:val="00F13D19"/>
    <w:rsid w:val="00F265DD"/>
    <w:rsid w:val="00F26E62"/>
    <w:rsid w:val="00F53388"/>
    <w:rsid w:val="00F6449D"/>
    <w:rsid w:val="00F7693B"/>
    <w:rsid w:val="00F81212"/>
    <w:rsid w:val="00F848BF"/>
    <w:rsid w:val="00F84C4B"/>
    <w:rsid w:val="00F84CB0"/>
    <w:rsid w:val="00F93C10"/>
    <w:rsid w:val="00FB65AB"/>
    <w:rsid w:val="00FC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F5C4F2-6B59-4896-AE17-54B4C1DF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">
    <w:name w:val="Сетка таблицы1"/>
    <w:basedOn w:val="a1"/>
    <w:next w:val="a5"/>
    <w:uiPriority w:val="59"/>
    <w:rsid w:val="005559A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1D0B9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D0B93"/>
    <w:rPr>
      <w:sz w:val="22"/>
      <w:szCs w:val="22"/>
    </w:rPr>
  </w:style>
  <w:style w:type="paragraph" w:styleId="ad">
    <w:name w:val="No Spacing"/>
    <w:basedOn w:val="a"/>
    <w:link w:val="ae"/>
    <w:uiPriority w:val="1"/>
    <w:qFormat/>
    <w:rsid w:val="00824B6C"/>
    <w:pPr>
      <w:spacing w:after="0" w:line="240" w:lineRule="auto"/>
      <w:jc w:val="both"/>
    </w:pPr>
    <w:rPr>
      <w:rFonts w:ascii="Times New Roman" w:eastAsia="Calibri" w:hAnsi="Times New Roman"/>
      <w:sz w:val="20"/>
      <w:lang w:val="x-none" w:eastAsia="en-US"/>
    </w:rPr>
  </w:style>
  <w:style w:type="character" w:customStyle="1" w:styleId="ae">
    <w:name w:val="Без интервала Знак"/>
    <w:link w:val="ad"/>
    <w:uiPriority w:val="1"/>
    <w:rsid w:val="00824B6C"/>
    <w:rPr>
      <w:rFonts w:ascii="Times New Roman" w:eastAsia="Calibri" w:hAnsi="Times New Roman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kgan\&#1056;&#1072;&#1073;&#1086;&#1095;&#1080;&#1081;%20&#1089;&#1090;&#1086;&#1083;\&#1041;&#1051;&#1040;&#1053;&#1050;%20&#1055;&#1056;&#1048;&#1050;&#1040;&#1047;&#1040;%20&#1052;&#1048;&#1053;&#1048;&#1057;&#1058;&#1045;&#1056;&#1057;&#1058;&#1042;&#104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75C13-D8C1-42A0-8799-4942BADCE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МИНИСТЕРСТВА</Template>
  <TotalTime>245</TotalTime>
  <Pages>4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8827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Куляпина Галина Анатольевна</dc:creator>
  <cp:lastModifiedBy>Шулепова Татьяна Николаевна</cp:lastModifiedBy>
  <cp:revision>241</cp:revision>
  <cp:lastPrinted>2019-10-23T09:08:00Z</cp:lastPrinted>
  <dcterms:created xsi:type="dcterms:W3CDTF">2019-10-17T02:03:00Z</dcterms:created>
  <dcterms:modified xsi:type="dcterms:W3CDTF">2019-10-23T09:09:00Z</dcterms:modified>
</cp:coreProperties>
</file>