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F53" w:rsidRDefault="00170BEC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8A4F53" w:rsidRDefault="00170BEC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Конельштейн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Екатерина Вячеславовна</w:t>
      </w:r>
    </w:p>
    <w:p w:rsidR="008A4F53" w:rsidRDefault="00170BEC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8A4F53" w:rsidRDefault="00170BE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Октябрьский район, пер. 3-й Крупской, 27;</w:t>
      </w:r>
    </w:p>
    <w:p w:rsidR="008A4F53" w:rsidRDefault="00170BE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квартал. 54:35:073625;</w:t>
      </w:r>
    </w:p>
    <w:p w:rsidR="008A4F53" w:rsidRDefault="00170BE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площадь- 1000 кв.м.;</w:t>
      </w:r>
    </w:p>
    <w:p w:rsidR="008A4F53" w:rsidRDefault="00170B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2504, 2417</w:t>
      </w:r>
    </w:p>
    <w:p w:rsidR="008A4F53" w:rsidRDefault="00170BEC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8A4F53" w:rsidRDefault="00170BEC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</w:t>
      </w:r>
      <w:r>
        <w:rPr>
          <w:rFonts w:ascii="Times New Roman" w:hAnsi="Times New Roman"/>
          <w:sz w:val="24"/>
          <w:szCs w:val="24"/>
        </w:rPr>
        <w:t>1.1)</w:t>
      </w:r>
    </w:p>
    <w:p w:rsidR="008A4F53" w:rsidRDefault="00170BEC">
      <w:r>
        <w:rPr>
          <w:rFonts w:ascii="Times New Roman" w:hAnsi="Times New Roman"/>
          <w:b/>
          <w:sz w:val="24"/>
          <w:szCs w:val="24"/>
        </w:rPr>
        <w:t xml:space="preserve">Запрос: 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(2.1».</w:t>
      </w:r>
      <w:proofErr w:type="gramEnd"/>
    </w:p>
    <w:p w:rsidR="008A4F53" w:rsidRDefault="00170BEC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для оформления земельного участка</w:t>
      </w:r>
    </w:p>
    <w:p w:rsidR="008A4F53" w:rsidRDefault="008A4F53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8A4F53" w:rsidTr="008A4F53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F53" w:rsidRDefault="00170BEC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4F53" w:rsidRDefault="008A4F53">
      <w:pPr>
        <w:spacing w:after="0"/>
      </w:pPr>
    </w:p>
    <w:sectPr w:rsidR="008A4F53" w:rsidSect="008A4F53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F53" w:rsidRDefault="008A4F53" w:rsidP="008A4F53">
      <w:pPr>
        <w:spacing w:after="0" w:line="240" w:lineRule="auto"/>
      </w:pPr>
      <w:r>
        <w:separator/>
      </w:r>
    </w:p>
  </w:endnote>
  <w:endnote w:type="continuationSeparator" w:id="0">
    <w:p w:rsidR="008A4F53" w:rsidRDefault="008A4F53" w:rsidP="008A4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F53" w:rsidRDefault="00170BEC" w:rsidP="008A4F53">
      <w:pPr>
        <w:spacing w:after="0" w:line="240" w:lineRule="auto"/>
      </w:pPr>
      <w:r w:rsidRPr="008A4F53">
        <w:rPr>
          <w:color w:val="000000"/>
        </w:rPr>
        <w:separator/>
      </w:r>
    </w:p>
  </w:footnote>
  <w:footnote w:type="continuationSeparator" w:id="0">
    <w:p w:rsidR="008A4F53" w:rsidRDefault="008A4F53" w:rsidP="008A4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F53" w:rsidRDefault="008A4F5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8A4F53" w:rsidRDefault="008A4F53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F53"/>
    <w:rsid w:val="00170BEC"/>
    <w:rsid w:val="008A4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4F53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F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8A4F53"/>
    <w:rPr>
      <w:sz w:val="22"/>
      <w:szCs w:val="22"/>
      <w:lang w:eastAsia="en-US"/>
    </w:rPr>
  </w:style>
  <w:style w:type="paragraph" w:styleId="a5">
    <w:name w:val="footer"/>
    <w:basedOn w:val="a"/>
    <w:rsid w:val="008A4F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8A4F53"/>
    <w:rPr>
      <w:sz w:val="22"/>
      <w:szCs w:val="22"/>
      <w:lang w:eastAsia="en-US"/>
    </w:rPr>
  </w:style>
  <w:style w:type="paragraph" w:styleId="a7">
    <w:name w:val="Balloon Text"/>
    <w:basedOn w:val="a"/>
    <w:rsid w:val="008A4F5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8A4F53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8A4F53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8A4F53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A4F53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8A4F5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2019-04-25T07:56:00Z</dcterms:created>
  <dcterms:modified xsi:type="dcterms:W3CDTF">2019-04-25T07:56:00Z</dcterms:modified>
</cp:coreProperties>
</file>