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9F4" w:rsidRDefault="00D12148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2369F4" w:rsidRDefault="00D12148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Фефилов Владимир Александрович</w:t>
      </w:r>
    </w:p>
    <w:p w:rsidR="002369F4" w:rsidRDefault="00D12148">
      <w:pPr>
        <w:ind w:right="284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2369F4" w:rsidRDefault="00D1214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Ленинский район, ул. </w:t>
      </w:r>
      <w:proofErr w:type="spellStart"/>
      <w:r>
        <w:rPr>
          <w:rFonts w:ascii="Times New Roman" w:hAnsi="Times New Roman"/>
          <w:sz w:val="24"/>
          <w:szCs w:val="24"/>
        </w:rPr>
        <w:t>Вертковская</w:t>
      </w:r>
      <w:proofErr w:type="spellEnd"/>
      <w:r>
        <w:rPr>
          <w:rFonts w:ascii="Times New Roman" w:hAnsi="Times New Roman"/>
          <w:sz w:val="24"/>
          <w:szCs w:val="24"/>
        </w:rPr>
        <w:t>, 124;</w:t>
      </w:r>
    </w:p>
    <w:p w:rsidR="002369F4" w:rsidRDefault="00D1214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</w:t>
      </w:r>
      <w:r>
        <w:rPr>
          <w:rFonts w:ascii="Times New Roman" w:hAnsi="Times New Roman"/>
          <w:sz w:val="24"/>
          <w:szCs w:val="24"/>
        </w:rPr>
        <w:t>квартал. 54:35:063945;</w:t>
      </w:r>
    </w:p>
    <w:p w:rsidR="002369F4" w:rsidRDefault="00D1214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площадь- 220 кв.м., 220 кв. м, 220 кв. м;</w:t>
      </w:r>
    </w:p>
    <w:p w:rsidR="002369F4" w:rsidRDefault="00D121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474</w:t>
      </w:r>
    </w:p>
    <w:p w:rsidR="002369F4" w:rsidRDefault="00D12148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2369F4" w:rsidRDefault="00D12148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пониженной плотности застройки </w:t>
      </w:r>
      <w:r>
        <w:rPr>
          <w:rFonts w:ascii="Times New Roman" w:hAnsi="Times New Roman"/>
          <w:sz w:val="24"/>
          <w:szCs w:val="24"/>
        </w:rPr>
        <w:t>(Ж-1.5)</w:t>
      </w:r>
    </w:p>
    <w:p w:rsidR="002369F4" w:rsidRDefault="00D12148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«блокированная жилая застройка (2.3) – блокированные жилые дома».</w:t>
      </w:r>
    </w:p>
    <w:p w:rsidR="002369F4" w:rsidRDefault="00D12148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разделение земельного участка на т</w:t>
      </w:r>
      <w:r>
        <w:rPr>
          <w:rFonts w:ascii="Times New Roman" w:hAnsi="Times New Roman"/>
          <w:sz w:val="24"/>
          <w:szCs w:val="24"/>
        </w:rPr>
        <w:t>ри участка и строительство 3-х этажного блокированного дома из трех блоков</w:t>
      </w:r>
    </w:p>
    <w:p w:rsidR="002369F4" w:rsidRDefault="002369F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2369F4" w:rsidTr="002369F4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69F4" w:rsidRDefault="00D12148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69F4" w:rsidRDefault="002369F4">
      <w:pPr>
        <w:spacing w:after="0"/>
      </w:pPr>
    </w:p>
    <w:sectPr w:rsidR="002369F4" w:rsidSect="002369F4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9F4" w:rsidRDefault="002369F4" w:rsidP="002369F4">
      <w:pPr>
        <w:spacing w:after="0" w:line="240" w:lineRule="auto"/>
      </w:pPr>
      <w:r>
        <w:separator/>
      </w:r>
    </w:p>
  </w:endnote>
  <w:endnote w:type="continuationSeparator" w:id="0">
    <w:p w:rsidR="002369F4" w:rsidRDefault="002369F4" w:rsidP="0023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9F4" w:rsidRDefault="00D12148" w:rsidP="002369F4">
      <w:pPr>
        <w:spacing w:after="0" w:line="240" w:lineRule="auto"/>
      </w:pPr>
      <w:r w:rsidRPr="002369F4">
        <w:rPr>
          <w:color w:val="000000"/>
        </w:rPr>
        <w:separator/>
      </w:r>
    </w:p>
  </w:footnote>
  <w:footnote w:type="continuationSeparator" w:id="0">
    <w:p w:rsidR="002369F4" w:rsidRDefault="002369F4" w:rsidP="0023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9F4" w:rsidRDefault="002369F4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2369F4" w:rsidRDefault="002369F4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69F4"/>
    <w:rsid w:val="002369F4"/>
    <w:rsid w:val="00D12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369F4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69F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2369F4"/>
    <w:rPr>
      <w:sz w:val="22"/>
      <w:szCs w:val="22"/>
      <w:lang w:eastAsia="en-US"/>
    </w:rPr>
  </w:style>
  <w:style w:type="paragraph" w:styleId="a5">
    <w:name w:val="footer"/>
    <w:basedOn w:val="a"/>
    <w:rsid w:val="002369F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2369F4"/>
    <w:rPr>
      <w:sz w:val="22"/>
      <w:szCs w:val="22"/>
      <w:lang w:eastAsia="en-US"/>
    </w:rPr>
  </w:style>
  <w:style w:type="paragraph" w:styleId="a7">
    <w:name w:val="Balloon Text"/>
    <w:basedOn w:val="a"/>
    <w:rsid w:val="002369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2369F4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2369F4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2369F4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2369F4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2369F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2019-04-25T07:58:00Z</dcterms:created>
  <dcterms:modified xsi:type="dcterms:W3CDTF">2019-04-25T07:58:00Z</dcterms:modified>
</cp:coreProperties>
</file>