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EB" w:rsidRDefault="00406B60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8D1CEB" w:rsidRDefault="00406B60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Милосердов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В. П., Харченко Н. Н.,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Шипенков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Ю. М.</w:t>
      </w:r>
    </w:p>
    <w:p w:rsidR="008D1CEB" w:rsidRDefault="00406B60">
      <w:pPr>
        <w:ind w:right="284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8D1CEB" w:rsidRDefault="00406B6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Первомайский район, ул. Красный </w:t>
      </w:r>
      <w:r>
        <w:rPr>
          <w:rFonts w:ascii="Times New Roman" w:hAnsi="Times New Roman"/>
          <w:sz w:val="24"/>
          <w:szCs w:val="24"/>
        </w:rPr>
        <w:t>факел, 155;</w:t>
      </w:r>
    </w:p>
    <w:p w:rsidR="008D1CEB" w:rsidRDefault="00406B6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квартал. 54:35: 082660;</w:t>
      </w:r>
    </w:p>
    <w:p w:rsidR="008D1CEB" w:rsidRDefault="00406B6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площадь- 346 кв.м., 346 кв. м;</w:t>
      </w:r>
    </w:p>
    <w:p w:rsidR="008D1CEB" w:rsidRDefault="00406B6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3592</w:t>
      </w:r>
    </w:p>
    <w:p w:rsidR="008D1CEB" w:rsidRDefault="00406B60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8D1CEB" w:rsidRDefault="00406B60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</w:t>
      </w:r>
      <w:r>
        <w:rPr>
          <w:rFonts w:ascii="Times New Roman" w:hAnsi="Times New Roman"/>
          <w:sz w:val="24"/>
          <w:szCs w:val="24"/>
        </w:rPr>
        <w:t>сти застройки (Ж-1.1)</w:t>
      </w:r>
    </w:p>
    <w:p w:rsidR="008D1CEB" w:rsidRDefault="00406B60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«блокированная жилая застройка (2.3) – блокированные жилые дома».</w:t>
      </w:r>
    </w:p>
    <w:p w:rsidR="008D1CEB" w:rsidRDefault="00406B60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разделение земельног</w:t>
      </w:r>
      <w:r>
        <w:rPr>
          <w:rFonts w:ascii="Times New Roman" w:hAnsi="Times New Roman"/>
          <w:sz w:val="24"/>
          <w:szCs w:val="24"/>
        </w:rPr>
        <w:t>о участка на два участка и жилого дома на два блока</w:t>
      </w:r>
    </w:p>
    <w:p w:rsidR="008D1CEB" w:rsidRDefault="008D1CEB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8D1CEB" w:rsidTr="008D1CEB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1CEB" w:rsidRDefault="00406B60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1CEB" w:rsidRDefault="008D1CEB">
      <w:pPr>
        <w:spacing w:after="0"/>
      </w:pPr>
    </w:p>
    <w:sectPr w:rsidR="008D1CEB" w:rsidSect="008D1CEB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CEB" w:rsidRDefault="008D1CEB" w:rsidP="008D1CEB">
      <w:pPr>
        <w:spacing w:after="0" w:line="240" w:lineRule="auto"/>
      </w:pPr>
      <w:r>
        <w:separator/>
      </w:r>
    </w:p>
  </w:endnote>
  <w:endnote w:type="continuationSeparator" w:id="0">
    <w:p w:rsidR="008D1CEB" w:rsidRDefault="008D1CEB" w:rsidP="008D1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CEB" w:rsidRDefault="00406B60" w:rsidP="008D1CEB">
      <w:pPr>
        <w:spacing w:after="0" w:line="240" w:lineRule="auto"/>
      </w:pPr>
      <w:r w:rsidRPr="008D1CEB">
        <w:rPr>
          <w:color w:val="000000"/>
        </w:rPr>
        <w:separator/>
      </w:r>
    </w:p>
  </w:footnote>
  <w:footnote w:type="continuationSeparator" w:id="0">
    <w:p w:rsidR="008D1CEB" w:rsidRDefault="008D1CEB" w:rsidP="008D1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CEB" w:rsidRDefault="008D1CEB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8D1CEB" w:rsidRDefault="008D1CEB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1CEB"/>
    <w:rsid w:val="00406B60"/>
    <w:rsid w:val="008D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1CEB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D1C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8D1CEB"/>
    <w:rPr>
      <w:sz w:val="22"/>
      <w:szCs w:val="22"/>
      <w:lang w:eastAsia="en-US"/>
    </w:rPr>
  </w:style>
  <w:style w:type="paragraph" w:styleId="a5">
    <w:name w:val="footer"/>
    <w:basedOn w:val="a"/>
    <w:rsid w:val="008D1C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8D1CEB"/>
    <w:rPr>
      <w:sz w:val="22"/>
      <w:szCs w:val="22"/>
      <w:lang w:eastAsia="en-US"/>
    </w:rPr>
  </w:style>
  <w:style w:type="paragraph" w:styleId="a7">
    <w:name w:val="Balloon Text"/>
    <w:basedOn w:val="a"/>
    <w:rsid w:val="008D1CE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8D1CEB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8D1CEB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8D1CEB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8D1CEB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8D1CE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2019-04-25T07:57:00Z</dcterms:created>
  <dcterms:modified xsi:type="dcterms:W3CDTF">2019-04-25T07:57:00Z</dcterms:modified>
</cp:coreProperties>
</file>