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E05A7" w:rsidRPr="00853BAF" w:rsidTr="007E05A7">
        <w:tc>
          <w:tcPr>
            <w:tcW w:w="9923" w:type="dxa"/>
          </w:tcPr>
          <w:p w:rsidR="007E05A7" w:rsidRPr="00853BAF" w:rsidRDefault="007E05A7" w:rsidP="007E05A7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9430" cy="51943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5A7" w:rsidRPr="00853BAF" w:rsidRDefault="007E05A7" w:rsidP="007E05A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E05A7" w:rsidRPr="00853BAF" w:rsidRDefault="007E05A7" w:rsidP="007E05A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E05A7" w:rsidRPr="00853BAF" w:rsidRDefault="007E05A7" w:rsidP="007E05A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E05A7" w:rsidRPr="00853BAF" w:rsidRDefault="007E05A7" w:rsidP="007E05A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E05A7" w:rsidRPr="00853BAF" w:rsidRDefault="007E05A7" w:rsidP="007E05A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E05A7" w:rsidRPr="00853BAF" w:rsidRDefault="007E05A7" w:rsidP="007E05A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3909ED" w:rsidRPr="003909ED">
              <w:rPr>
                <w:u w:val="single"/>
              </w:rPr>
              <w:t>31.01.2022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3909ED">
              <w:rPr>
                <w:u w:val="single"/>
              </w:rPr>
              <w:t>305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7E05A7" w:rsidRPr="00853BAF" w:rsidRDefault="007E05A7" w:rsidP="007E05A7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9"/>
      </w:tblGrid>
      <w:tr w:rsidR="007E05A7" w:rsidRPr="007E05A7" w:rsidTr="007E05A7">
        <w:tc>
          <w:tcPr>
            <w:tcW w:w="9889" w:type="dxa"/>
          </w:tcPr>
          <w:p w:rsidR="007E05A7" w:rsidRPr="007E05A7" w:rsidRDefault="007E05A7">
            <w:pPr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 xml:space="preserve">О проведении </w:t>
            </w:r>
            <w:r w:rsidRPr="007E05A7">
              <w:rPr>
                <w:rFonts w:eastAsia="Calibri"/>
                <w:sz w:val="27"/>
                <w:szCs w:val="27"/>
              </w:rPr>
              <w:t>общественных обсуждений</w:t>
            </w:r>
            <w:r w:rsidRPr="007E05A7">
              <w:rPr>
                <w:sz w:val="27"/>
                <w:szCs w:val="27"/>
              </w:rPr>
              <w:t xml:space="preserve"> по проекту постановления мэрии города Новосибирска «О проекте планировки территории, ограниченной планируемой м</w:t>
            </w:r>
            <w:r w:rsidRPr="007E05A7">
              <w:rPr>
                <w:sz w:val="27"/>
                <w:szCs w:val="27"/>
              </w:rPr>
              <w:t>а</w:t>
            </w:r>
            <w:r w:rsidRPr="007E05A7">
              <w:rPr>
                <w:sz w:val="27"/>
                <w:szCs w:val="27"/>
              </w:rPr>
              <w:t>гистральной улицей общегородского значения непрерывного движения, рекой 2-я Ельцовка, планируемой магистральной улицей общегородского значения регул</w:t>
            </w:r>
            <w:r w:rsidRPr="007E05A7">
              <w:rPr>
                <w:sz w:val="27"/>
                <w:szCs w:val="27"/>
              </w:rPr>
              <w:t>и</w:t>
            </w:r>
            <w:r w:rsidRPr="007E05A7">
              <w:rPr>
                <w:sz w:val="27"/>
                <w:szCs w:val="27"/>
              </w:rPr>
              <w:t xml:space="preserve">руемого движения, в </w:t>
            </w:r>
            <w:proofErr w:type="spellStart"/>
            <w:r w:rsidRPr="007E05A7">
              <w:rPr>
                <w:sz w:val="27"/>
                <w:szCs w:val="27"/>
              </w:rPr>
              <w:t>Заельцовском</w:t>
            </w:r>
            <w:proofErr w:type="spellEnd"/>
            <w:r w:rsidRPr="007E05A7">
              <w:rPr>
                <w:sz w:val="27"/>
                <w:szCs w:val="27"/>
              </w:rPr>
              <w:t xml:space="preserve"> и Калининском районах»  </w:t>
            </w:r>
          </w:p>
        </w:tc>
      </w:tr>
    </w:tbl>
    <w:p w:rsidR="00D004CA" w:rsidRPr="007E05A7" w:rsidRDefault="00D004CA" w:rsidP="00E93E6D">
      <w:pPr>
        <w:ind w:firstLine="700"/>
        <w:rPr>
          <w:sz w:val="27"/>
          <w:szCs w:val="27"/>
        </w:rPr>
      </w:pPr>
    </w:p>
    <w:p w:rsidR="009678E2" w:rsidRPr="007E05A7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:rsidR="0051339E" w:rsidRPr="007E05A7" w:rsidRDefault="0051339E" w:rsidP="0051339E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7E05A7">
        <w:rPr>
          <w:rFonts w:eastAsia="Calibri"/>
          <w:sz w:val="27"/>
          <w:szCs w:val="27"/>
        </w:rPr>
        <w:t xml:space="preserve">В </w:t>
      </w:r>
      <w:proofErr w:type="gramStart"/>
      <w:r w:rsidRPr="007E05A7">
        <w:rPr>
          <w:rFonts w:eastAsia="Calibri"/>
          <w:sz w:val="27"/>
          <w:szCs w:val="27"/>
        </w:rPr>
        <w:t>целях</w:t>
      </w:r>
      <w:proofErr w:type="gramEnd"/>
      <w:r w:rsidRPr="007E05A7">
        <w:rPr>
          <w:rFonts w:eastAsia="Calibri"/>
          <w:sz w:val="27"/>
          <w:szCs w:val="27"/>
        </w:rPr>
        <w:t xml:space="preserve"> выявления и учета мнения и интересов жителей города Новосибирска по проекту постановления мэрии города Новосибирска «</w:t>
      </w:r>
      <w:r w:rsidRPr="007E05A7">
        <w:rPr>
          <w:sz w:val="27"/>
          <w:szCs w:val="27"/>
        </w:rPr>
        <w:t>О проекте планировки те</w:t>
      </w:r>
      <w:r w:rsidRPr="007E05A7">
        <w:rPr>
          <w:sz w:val="27"/>
          <w:szCs w:val="27"/>
        </w:rPr>
        <w:t>р</w:t>
      </w:r>
      <w:r w:rsidRPr="007E05A7">
        <w:rPr>
          <w:sz w:val="27"/>
          <w:szCs w:val="27"/>
        </w:rPr>
        <w:t xml:space="preserve">ритории, </w:t>
      </w:r>
      <w:r w:rsidR="00746309" w:rsidRPr="007E05A7">
        <w:rPr>
          <w:sz w:val="27"/>
          <w:szCs w:val="27"/>
        </w:rPr>
        <w:t>ограниченной планируемой магистральной улицей общегородского знач</w:t>
      </w:r>
      <w:r w:rsidR="00746309" w:rsidRPr="007E05A7">
        <w:rPr>
          <w:sz w:val="27"/>
          <w:szCs w:val="27"/>
        </w:rPr>
        <w:t>е</w:t>
      </w:r>
      <w:proofErr w:type="gramStart"/>
      <w:r w:rsidR="00746309" w:rsidRPr="007E05A7">
        <w:rPr>
          <w:sz w:val="27"/>
          <w:szCs w:val="27"/>
        </w:rPr>
        <w:t>ния непрерывного движения, рекой 2-я Ельцовка, планируемой магистральной ул</w:t>
      </w:r>
      <w:r w:rsidR="00746309" w:rsidRPr="007E05A7">
        <w:rPr>
          <w:sz w:val="27"/>
          <w:szCs w:val="27"/>
        </w:rPr>
        <w:t>и</w:t>
      </w:r>
      <w:r w:rsidR="00746309" w:rsidRPr="007E05A7">
        <w:rPr>
          <w:sz w:val="27"/>
          <w:szCs w:val="27"/>
        </w:rPr>
        <w:t xml:space="preserve">цей общегородского значения регулируемого движения, в </w:t>
      </w:r>
      <w:proofErr w:type="spellStart"/>
      <w:r w:rsidR="00746309" w:rsidRPr="007E05A7">
        <w:rPr>
          <w:sz w:val="27"/>
          <w:szCs w:val="27"/>
        </w:rPr>
        <w:t>Заельцовском</w:t>
      </w:r>
      <w:proofErr w:type="spellEnd"/>
      <w:r w:rsidR="00746309" w:rsidRPr="007E05A7">
        <w:rPr>
          <w:sz w:val="27"/>
          <w:szCs w:val="27"/>
        </w:rPr>
        <w:t xml:space="preserve"> и Калини</w:t>
      </w:r>
      <w:r w:rsidR="00746309" w:rsidRPr="007E05A7">
        <w:rPr>
          <w:sz w:val="27"/>
          <w:szCs w:val="27"/>
        </w:rPr>
        <w:t>н</w:t>
      </w:r>
      <w:r w:rsidR="00746309" w:rsidRPr="007E05A7">
        <w:rPr>
          <w:sz w:val="27"/>
          <w:szCs w:val="27"/>
        </w:rPr>
        <w:t>ском районах</w:t>
      </w:r>
      <w:r w:rsidRPr="007E05A7">
        <w:rPr>
          <w:rFonts w:eastAsia="Calibri"/>
          <w:sz w:val="27"/>
          <w:szCs w:val="27"/>
        </w:rPr>
        <w:t>», в соответствии с Градостроительным кодексом Российской Федер</w:t>
      </w:r>
      <w:r w:rsidRPr="007E05A7">
        <w:rPr>
          <w:rFonts w:eastAsia="Calibri"/>
          <w:sz w:val="27"/>
          <w:szCs w:val="27"/>
        </w:rPr>
        <w:t>а</w:t>
      </w:r>
      <w:r w:rsidRPr="007E05A7">
        <w:rPr>
          <w:rFonts w:eastAsia="Calibri"/>
          <w:sz w:val="27"/>
          <w:szCs w:val="27"/>
        </w:rPr>
        <w:t>ции, Федеральным законом от 06.10.2003 № 131-ФЗ «Об общих принципах орган</w:t>
      </w:r>
      <w:r w:rsidRPr="007E05A7">
        <w:rPr>
          <w:rFonts w:eastAsia="Calibri"/>
          <w:sz w:val="27"/>
          <w:szCs w:val="27"/>
        </w:rPr>
        <w:t>и</w:t>
      </w:r>
      <w:r w:rsidRPr="007E05A7">
        <w:rPr>
          <w:rFonts w:eastAsia="Calibri"/>
          <w:sz w:val="27"/>
          <w:szCs w:val="27"/>
        </w:rPr>
        <w:t>зации местного самоуправления в Российской Федерации», решением Совета деп</w:t>
      </w:r>
      <w:r w:rsidRPr="007E05A7">
        <w:rPr>
          <w:rFonts w:eastAsia="Calibri"/>
          <w:sz w:val="27"/>
          <w:szCs w:val="27"/>
        </w:rPr>
        <w:t>у</w:t>
      </w:r>
      <w:r w:rsidRPr="007E05A7">
        <w:rPr>
          <w:rFonts w:eastAsia="Calibri"/>
          <w:sz w:val="27"/>
          <w:szCs w:val="27"/>
        </w:rPr>
        <w:t>татов города Новосибирска от 20.06.2018 № 640 «О Порядке организации и провед</w:t>
      </w:r>
      <w:r w:rsidRPr="007E05A7">
        <w:rPr>
          <w:rFonts w:eastAsia="Calibri"/>
          <w:sz w:val="27"/>
          <w:szCs w:val="27"/>
        </w:rPr>
        <w:t>е</w:t>
      </w:r>
      <w:r w:rsidRPr="007E05A7">
        <w:rPr>
          <w:rFonts w:eastAsia="Calibri"/>
          <w:sz w:val="27"/>
          <w:szCs w:val="27"/>
        </w:rPr>
        <w:t>ния в городе Новосибирске общественных обсуждений и публичных слушаний</w:t>
      </w:r>
      <w:proofErr w:type="gramEnd"/>
      <w:r w:rsidRPr="007E05A7">
        <w:rPr>
          <w:rFonts w:eastAsia="Calibri"/>
          <w:sz w:val="27"/>
          <w:szCs w:val="27"/>
        </w:rPr>
        <w:t xml:space="preserve"> в с</w:t>
      </w:r>
      <w:r w:rsidRPr="007E05A7">
        <w:rPr>
          <w:rFonts w:eastAsia="Calibri"/>
          <w:sz w:val="27"/>
          <w:szCs w:val="27"/>
        </w:rPr>
        <w:t>о</w:t>
      </w:r>
      <w:r w:rsidRPr="007E05A7">
        <w:rPr>
          <w:rFonts w:eastAsia="Calibri"/>
          <w:sz w:val="27"/>
          <w:szCs w:val="27"/>
        </w:rPr>
        <w:t xml:space="preserve">ответствии с </w:t>
      </w:r>
      <w:hyperlink r:id="rId9" w:history="1">
        <w:r w:rsidRPr="007E05A7">
          <w:rPr>
            <w:rFonts w:eastAsia="Calibri"/>
            <w:sz w:val="27"/>
            <w:szCs w:val="27"/>
          </w:rPr>
          <w:t>законодательством</w:t>
        </w:r>
      </w:hyperlink>
      <w:r w:rsidRPr="007E05A7">
        <w:rPr>
          <w:rFonts w:eastAsia="Calibri"/>
          <w:sz w:val="27"/>
          <w:szCs w:val="27"/>
        </w:rPr>
        <w:t xml:space="preserve"> о градостроительной деятельности», постановлен</w:t>
      </w:r>
      <w:r w:rsidRPr="007E05A7">
        <w:rPr>
          <w:rFonts w:eastAsia="Calibri"/>
          <w:sz w:val="27"/>
          <w:szCs w:val="27"/>
        </w:rPr>
        <w:t>и</w:t>
      </w:r>
      <w:r w:rsidRPr="007E05A7">
        <w:rPr>
          <w:rFonts w:eastAsia="Calibri"/>
          <w:sz w:val="27"/>
          <w:szCs w:val="27"/>
        </w:rPr>
        <w:t xml:space="preserve">ем мэрии города Новосибирска </w:t>
      </w:r>
      <w:r w:rsidR="00746309" w:rsidRPr="007E05A7">
        <w:rPr>
          <w:sz w:val="27"/>
          <w:szCs w:val="27"/>
        </w:rPr>
        <w:t xml:space="preserve">от </w:t>
      </w:r>
      <w:r w:rsidR="00746309" w:rsidRPr="007E05A7">
        <w:rPr>
          <w:bCs/>
          <w:sz w:val="27"/>
          <w:szCs w:val="27"/>
        </w:rPr>
        <w:t>18.12.2019</w:t>
      </w:r>
      <w:r w:rsidR="00746309" w:rsidRPr="007E05A7">
        <w:rPr>
          <w:sz w:val="27"/>
          <w:szCs w:val="27"/>
        </w:rPr>
        <w:t xml:space="preserve"> </w:t>
      </w:r>
      <w:r w:rsidR="00746309" w:rsidRPr="007E05A7">
        <w:rPr>
          <w:bCs/>
          <w:sz w:val="27"/>
          <w:szCs w:val="27"/>
        </w:rPr>
        <w:t>№ 4597</w:t>
      </w:r>
      <w:r w:rsidR="00746309" w:rsidRPr="007E05A7">
        <w:rPr>
          <w:b/>
          <w:bCs/>
          <w:sz w:val="27"/>
          <w:szCs w:val="27"/>
        </w:rPr>
        <w:t xml:space="preserve"> </w:t>
      </w:r>
      <w:r w:rsidR="00746309" w:rsidRPr="007E05A7">
        <w:rPr>
          <w:sz w:val="27"/>
          <w:szCs w:val="27"/>
        </w:rPr>
        <w:t>«О подготовке проекта план</w:t>
      </w:r>
      <w:r w:rsidR="00746309" w:rsidRPr="007E05A7">
        <w:rPr>
          <w:sz w:val="27"/>
          <w:szCs w:val="27"/>
        </w:rPr>
        <w:t>и</w:t>
      </w:r>
      <w:r w:rsidR="00746309" w:rsidRPr="007E05A7">
        <w:rPr>
          <w:sz w:val="27"/>
          <w:szCs w:val="27"/>
        </w:rPr>
        <w:t>ровки и проектов межевания территории, ограниченной планируемой магистральной улицей общегородского значения непрерывного движения, рекой 2-я Ельцовка, пл</w:t>
      </w:r>
      <w:r w:rsidR="00746309" w:rsidRPr="007E05A7">
        <w:rPr>
          <w:sz w:val="27"/>
          <w:szCs w:val="27"/>
        </w:rPr>
        <w:t>а</w:t>
      </w:r>
      <w:r w:rsidR="00746309" w:rsidRPr="007E05A7">
        <w:rPr>
          <w:sz w:val="27"/>
          <w:szCs w:val="27"/>
        </w:rPr>
        <w:t xml:space="preserve">нируемой магистральной улицей общегородского значения регулируемого движения, в </w:t>
      </w:r>
      <w:proofErr w:type="spellStart"/>
      <w:r w:rsidR="00746309" w:rsidRPr="007E05A7">
        <w:rPr>
          <w:sz w:val="27"/>
          <w:szCs w:val="27"/>
        </w:rPr>
        <w:t>Заельцовском</w:t>
      </w:r>
      <w:proofErr w:type="spellEnd"/>
      <w:r w:rsidR="00746309" w:rsidRPr="007E05A7">
        <w:rPr>
          <w:sz w:val="27"/>
          <w:szCs w:val="27"/>
        </w:rPr>
        <w:t xml:space="preserve"> и Калининском районах</w:t>
      </w:r>
      <w:r w:rsidRPr="007E05A7">
        <w:rPr>
          <w:rFonts w:eastAsia="Calibri"/>
          <w:sz w:val="27"/>
          <w:szCs w:val="27"/>
        </w:rPr>
        <w:t>», руководствуясь Уставом города Новос</w:t>
      </w:r>
      <w:r w:rsidRPr="007E05A7">
        <w:rPr>
          <w:rFonts w:eastAsia="Calibri"/>
          <w:sz w:val="27"/>
          <w:szCs w:val="27"/>
        </w:rPr>
        <w:t>и</w:t>
      </w:r>
      <w:r w:rsidRPr="007E05A7">
        <w:rPr>
          <w:rFonts w:eastAsia="Calibri"/>
          <w:sz w:val="27"/>
          <w:szCs w:val="27"/>
        </w:rPr>
        <w:t>бирска, ПОСТАНОВЛЯЮ:</w:t>
      </w:r>
    </w:p>
    <w:p w:rsidR="00885A45" w:rsidRPr="007E05A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7E05A7">
        <w:rPr>
          <w:rFonts w:eastAsia="Calibri"/>
          <w:sz w:val="27"/>
          <w:szCs w:val="27"/>
        </w:rPr>
        <w:t>1. Провести общественные обсуждения по проекту постановления мэрии гор</w:t>
      </w:r>
      <w:r w:rsidRPr="007E05A7">
        <w:rPr>
          <w:rFonts w:eastAsia="Calibri"/>
          <w:sz w:val="27"/>
          <w:szCs w:val="27"/>
        </w:rPr>
        <w:t>о</w:t>
      </w:r>
      <w:r w:rsidRPr="007E05A7">
        <w:rPr>
          <w:rFonts w:eastAsia="Calibri"/>
          <w:sz w:val="27"/>
          <w:szCs w:val="27"/>
        </w:rPr>
        <w:t>да Новосибирска «</w:t>
      </w:r>
      <w:r w:rsidRPr="007E05A7">
        <w:rPr>
          <w:sz w:val="27"/>
          <w:szCs w:val="27"/>
        </w:rPr>
        <w:t>О проекте планировки территории, ограниченной планируемой магистральной улицей общегородского значения непрерывного движения, рекой 2-я Ельцовка, планируемой магистральной улицей общегородского значения регулиру</w:t>
      </w:r>
      <w:r w:rsidRPr="007E05A7">
        <w:rPr>
          <w:sz w:val="27"/>
          <w:szCs w:val="27"/>
        </w:rPr>
        <w:t>е</w:t>
      </w:r>
      <w:r w:rsidRPr="007E05A7">
        <w:rPr>
          <w:sz w:val="27"/>
          <w:szCs w:val="27"/>
        </w:rPr>
        <w:t xml:space="preserve">мого движения, в </w:t>
      </w:r>
      <w:proofErr w:type="spellStart"/>
      <w:r w:rsidRPr="007E05A7">
        <w:rPr>
          <w:sz w:val="27"/>
          <w:szCs w:val="27"/>
        </w:rPr>
        <w:t>Заельцовском</w:t>
      </w:r>
      <w:proofErr w:type="spellEnd"/>
      <w:r w:rsidRPr="007E05A7">
        <w:rPr>
          <w:sz w:val="27"/>
          <w:szCs w:val="27"/>
        </w:rPr>
        <w:t xml:space="preserve"> и Калининском районах</w:t>
      </w:r>
      <w:r w:rsidRPr="007E05A7">
        <w:rPr>
          <w:rFonts w:eastAsia="Calibri"/>
          <w:sz w:val="27"/>
          <w:szCs w:val="27"/>
        </w:rPr>
        <w:t>» (далее – проект) (прилож</w:t>
      </w:r>
      <w:r w:rsidRPr="007E05A7">
        <w:rPr>
          <w:rFonts w:eastAsia="Calibri"/>
          <w:sz w:val="27"/>
          <w:szCs w:val="27"/>
        </w:rPr>
        <w:t>е</w:t>
      </w:r>
      <w:r w:rsidRPr="007E05A7">
        <w:rPr>
          <w:rFonts w:eastAsia="Calibri"/>
          <w:sz w:val="27"/>
          <w:szCs w:val="27"/>
        </w:rPr>
        <w:t>ние).</w:t>
      </w:r>
    </w:p>
    <w:p w:rsidR="00885A45" w:rsidRPr="007E05A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7E05A7">
        <w:rPr>
          <w:rFonts w:eastAsia="Calibri"/>
          <w:sz w:val="27"/>
          <w:szCs w:val="27"/>
        </w:rPr>
        <w:t>2. Установить порядок проведения общественных обсуждений по проекту (д</w:t>
      </w:r>
      <w:r w:rsidRPr="007E05A7">
        <w:rPr>
          <w:rFonts w:eastAsia="Calibri"/>
          <w:sz w:val="27"/>
          <w:szCs w:val="27"/>
        </w:rPr>
        <w:t>а</w:t>
      </w:r>
      <w:r w:rsidRPr="007E05A7">
        <w:rPr>
          <w:rFonts w:eastAsia="Calibri"/>
          <w:sz w:val="27"/>
          <w:szCs w:val="27"/>
        </w:rPr>
        <w:t>лее – общественные обсуждения), состоящий из следующих этапов:</w:t>
      </w:r>
    </w:p>
    <w:p w:rsidR="00885A45" w:rsidRPr="007E05A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7E05A7">
        <w:rPr>
          <w:rFonts w:eastAsia="Calibri"/>
          <w:sz w:val="27"/>
          <w:szCs w:val="27"/>
        </w:rPr>
        <w:t>оповещение о начале общественных обсуждений;</w:t>
      </w:r>
    </w:p>
    <w:p w:rsidR="00885A45" w:rsidRPr="007E05A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7E05A7">
        <w:rPr>
          <w:rFonts w:eastAsia="Calibri"/>
          <w:sz w:val="27"/>
          <w:szCs w:val="27"/>
        </w:rPr>
        <w:t>размещение проекта, подлежащего рассмотрению на общественных обсужд</w:t>
      </w:r>
      <w:r w:rsidRPr="007E05A7">
        <w:rPr>
          <w:rFonts w:eastAsia="Calibri"/>
          <w:sz w:val="27"/>
          <w:szCs w:val="27"/>
        </w:rPr>
        <w:t>е</w:t>
      </w:r>
      <w:r w:rsidRPr="007E05A7">
        <w:rPr>
          <w:rFonts w:eastAsia="Calibri"/>
          <w:sz w:val="27"/>
          <w:szCs w:val="27"/>
        </w:rPr>
        <w:t>ниях, и информационных материалов, открытие экспозиции или экспозиций такого проекта;</w:t>
      </w:r>
    </w:p>
    <w:p w:rsidR="00885A45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7E05A7">
        <w:rPr>
          <w:rFonts w:eastAsia="Calibri"/>
          <w:sz w:val="27"/>
          <w:szCs w:val="27"/>
        </w:rPr>
        <w:t>проведение экспозиции или экспозиций проекта, подлежащего рассмотрению на общественных обсуждениях;</w:t>
      </w:r>
    </w:p>
    <w:p w:rsidR="007E05A7" w:rsidRPr="007E05A7" w:rsidRDefault="007E05A7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:rsidR="00885A45" w:rsidRPr="007E05A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7E05A7">
        <w:rPr>
          <w:rFonts w:eastAsia="Calibri"/>
          <w:sz w:val="27"/>
          <w:szCs w:val="27"/>
        </w:rPr>
        <w:lastRenderedPageBreak/>
        <w:t xml:space="preserve">подготовка и оформление протокола общественных обсуждений; </w:t>
      </w:r>
    </w:p>
    <w:p w:rsidR="00885A45" w:rsidRPr="007E05A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7E05A7">
        <w:rPr>
          <w:rFonts w:eastAsia="Calibri"/>
          <w:sz w:val="27"/>
          <w:szCs w:val="27"/>
        </w:rPr>
        <w:t>подготовка и опубликование заключения о результатах общественных обсу</w:t>
      </w:r>
      <w:r w:rsidRPr="007E05A7">
        <w:rPr>
          <w:rFonts w:eastAsia="Calibri"/>
          <w:sz w:val="27"/>
          <w:szCs w:val="27"/>
        </w:rPr>
        <w:t>ж</w:t>
      </w:r>
      <w:r w:rsidRPr="007E05A7">
        <w:rPr>
          <w:rFonts w:eastAsia="Calibri"/>
          <w:sz w:val="27"/>
          <w:szCs w:val="27"/>
        </w:rPr>
        <w:t>дений.</w:t>
      </w:r>
    </w:p>
    <w:p w:rsidR="00885A45" w:rsidRPr="007E05A7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r w:rsidRPr="007E05A7">
        <w:rPr>
          <w:rFonts w:eastAsia="Calibri"/>
          <w:sz w:val="27"/>
          <w:szCs w:val="27"/>
        </w:rPr>
        <w:t>3. Определить организатором общественных обсуждений организационный комитет по подготовке и проведению общественных обсуждений (далее – организ</w:t>
      </w:r>
      <w:r w:rsidRPr="007E05A7">
        <w:rPr>
          <w:rFonts w:eastAsia="Calibri"/>
          <w:sz w:val="27"/>
          <w:szCs w:val="27"/>
        </w:rPr>
        <w:t>а</w:t>
      </w:r>
      <w:r w:rsidRPr="007E05A7">
        <w:rPr>
          <w:rFonts w:eastAsia="Calibri"/>
          <w:sz w:val="27"/>
          <w:szCs w:val="27"/>
        </w:rPr>
        <w:t>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6956F9" w:rsidRPr="007E05A7" w:rsidTr="004264C6">
        <w:trPr>
          <w:cantSplit/>
        </w:trPr>
        <w:tc>
          <w:tcPr>
            <w:tcW w:w="4644" w:type="dxa"/>
          </w:tcPr>
          <w:p w:rsidR="006956F9" w:rsidRPr="007E05A7" w:rsidRDefault="006956F9" w:rsidP="00424CD5">
            <w:pPr>
              <w:suppressAutoHyphens/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Бобылева Екатерина Сергеевна</w:t>
            </w:r>
          </w:p>
        </w:tc>
        <w:tc>
          <w:tcPr>
            <w:tcW w:w="426" w:type="dxa"/>
          </w:tcPr>
          <w:p w:rsidR="006956F9" w:rsidRPr="007E05A7" w:rsidRDefault="006956F9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6956F9" w:rsidRPr="007E05A7" w:rsidRDefault="006956F9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главный специалист отдела комплексн</w:t>
            </w:r>
            <w:r w:rsidRPr="007E05A7">
              <w:rPr>
                <w:sz w:val="27"/>
                <w:szCs w:val="27"/>
              </w:rPr>
              <w:t>о</w:t>
            </w:r>
            <w:r w:rsidRPr="007E05A7">
              <w:rPr>
                <w:sz w:val="27"/>
                <w:szCs w:val="27"/>
              </w:rPr>
              <w:t>го устойчивого развития территорий Главного управления архитектуры и градостроительства мэрии города Нов</w:t>
            </w:r>
            <w:r w:rsidRPr="007E05A7">
              <w:rPr>
                <w:sz w:val="27"/>
                <w:szCs w:val="27"/>
              </w:rPr>
              <w:t>о</w:t>
            </w:r>
            <w:r w:rsidRPr="007E05A7">
              <w:rPr>
                <w:sz w:val="27"/>
                <w:szCs w:val="27"/>
              </w:rPr>
              <w:t>сибирска;</w:t>
            </w:r>
          </w:p>
        </w:tc>
      </w:tr>
      <w:tr w:rsidR="00455E1B" w:rsidRPr="007E05A7" w:rsidTr="004264C6">
        <w:trPr>
          <w:cantSplit/>
        </w:trPr>
        <w:tc>
          <w:tcPr>
            <w:tcW w:w="4644" w:type="dxa"/>
          </w:tcPr>
          <w:p w:rsidR="00455E1B" w:rsidRPr="007E05A7" w:rsidRDefault="00455E1B" w:rsidP="00424CD5">
            <w:pPr>
              <w:suppressAutoHyphens/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Галимова Ольга Лингвинстоновна</w:t>
            </w:r>
          </w:p>
        </w:tc>
        <w:tc>
          <w:tcPr>
            <w:tcW w:w="426" w:type="dxa"/>
          </w:tcPr>
          <w:p w:rsidR="00455E1B" w:rsidRPr="007E05A7" w:rsidRDefault="00455E1B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55E1B" w:rsidRPr="007E05A7" w:rsidRDefault="00455E1B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заместитель начальника Главного управления архитектуры и градостро</w:t>
            </w:r>
            <w:r w:rsidRPr="007E05A7">
              <w:rPr>
                <w:sz w:val="27"/>
                <w:szCs w:val="27"/>
              </w:rPr>
              <w:t>и</w:t>
            </w:r>
            <w:r w:rsidRPr="007E05A7">
              <w:rPr>
                <w:sz w:val="27"/>
                <w:szCs w:val="27"/>
              </w:rPr>
              <w:t>тельства мэрии города Новосибирска − начальник отдела комплексного усто</w:t>
            </w:r>
            <w:r w:rsidRPr="007E05A7">
              <w:rPr>
                <w:sz w:val="27"/>
                <w:szCs w:val="27"/>
              </w:rPr>
              <w:t>й</w:t>
            </w:r>
            <w:r w:rsidRPr="007E05A7">
              <w:rPr>
                <w:sz w:val="27"/>
                <w:szCs w:val="27"/>
              </w:rPr>
              <w:t>чивого развития территорий;</w:t>
            </w:r>
          </w:p>
        </w:tc>
      </w:tr>
      <w:tr w:rsidR="00455E1B" w:rsidRPr="007E05A7" w:rsidTr="004264C6">
        <w:trPr>
          <w:cantSplit/>
        </w:trPr>
        <w:tc>
          <w:tcPr>
            <w:tcW w:w="4644" w:type="dxa"/>
          </w:tcPr>
          <w:p w:rsidR="00455E1B" w:rsidRPr="007E05A7" w:rsidRDefault="00455E1B" w:rsidP="008042DB">
            <w:pPr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 xml:space="preserve">Драбкин Алексей Петрович </w:t>
            </w:r>
          </w:p>
        </w:tc>
        <w:tc>
          <w:tcPr>
            <w:tcW w:w="426" w:type="dxa"/>
          </w:tcPr>
          <w:p w:rsidR="00455E1B" w:rsidRPr="007E05A7" w:rsidRDefault="00455E1B" w:rsidP="008042DB">
            <w:pPr>
              <w:ind w:firstLine="0"/>
              <w:jc w:val="center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55E1B" w:rsidRPr="007E05A7" w:rsidRDefault="00455E1B" w:rsidP="00C355F3">
            <w:pPr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начальник Главного управления арх</w:t>
            </w:r>
            <w:r w:rsidRPr="007E05A7">
              <w:rPr>
                <w:sz w:val="27"/>
                <w:szCs w:val="27"/>
              </w:rPr>
              <w:t>и</w:t>
            </w:r>
            <w:r w:rsidRPr="007E05A7">
              <w:rPr>
                <w:sz w:val="27"/>
                <w:szCs w:val="27"/>
              </w:rPr>
              <w:t>тектуры и градостроительства мэрии г</w:t>
            </w:r>
            <w:r w:rsidRPr="007E05A7">
              <w:rPr>
                <w:sz w:val="27"/>
                <w:szCs w:val="27"/>
              </w:rPr>
              <w:t>о</w:t>
            </w:r>
            <w:r w:rsidRPr="007E05A7">
              <w:rPr>
                <w:sz w:val="27"/>
                <w:szCs w:val="27"/>
              </w:rPr>
              <w:t>рода Новосибирска;</w:t>
            </w:r>
          </w:p>
        </w:tc>
      </w:tr>
      <w:tr w:rsidR="00455E1B" w:rsidRPr="007E05A7" w:rsidTr="004264C6">
        <w:trPr>
          <w:cantSplit/>
        </w:trPr>
        <w:tc>
          <w:tcPr>
            <w:tcW w:w="4644" w:type="dxa"/>
          </w:tcPr>
          <w:p w:rsidR="00455E1B" w:rsidRPr="007E05A7" w:rsidRDefault="00455E1B" w:rsidP="00746309">
            <w:pPr>
              <w:spacing w:line="240" w:lineRule="atLeast"/>
              <w:ind w:firstLine="0"/>
              <w:rPr>
                <w:sz w:val="27"/>
                <w:szCs w:val="27"/>
              </w:rPr>
            </w:pPr>
            <w:proofErr w:type="spellStart"/>
            <w:r w:rsidRPr="007E05A7">
              <w:rPr>
                <w:sz w:val="27"/>
                <w:szCs w:val="27"/>
              </w:rPr>
              <w:t>Канунников</w:t>
            </w:r>
            <w:proofErr w:type="spellEnd"/>
            <w:r w:rsidRPr="007E05A7">
              <w:rPr>
                <w:sz w:val="27"/>
                <w:szCs w:val="27"/>
              </w:rPr>
              <w:t xml:space="preserve"> Сергей Иванович</w:t>
            </w:r>
          </w:p>
        </w:tc>
        <w:tc>
          <w:tcPr>
            <w:tcW w:w="426" w:type="dxa"/>
          </w:tcPr>
          <w:p w:rsidR="00455E1B" w:rsidRPr="007E05A7" w:rsidRDefault="00455E1B" w:rsidP="0074630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55E1B" w:rsidRPr="007E05A7" w:rsidRDefault="00455E1B" w:rsidP="0074630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глава администрации Центрального о</w:t>
            </w:r>
            <w:r w:rsidRPr="007E05A7">
              <w:rPr>
                <w:sz w:val="27"/>
                <w:szCs w:val="27"/>
              </w:rPr>
              <w:t>к</w:t>
            </w:r>
            <w:r w:rsidRPr="007E05A7">
              <w:rPr>
                <w:sz w:val="27"/>
                <w:szCs w:val="27"/>
              </w:rPr>
              <w:t xml:space="preserve">руга по Железнодорожному, </w:t>
            </w:r>
            <w:proofErr w:type="spellStart"/>
            <w:r w:rsidRPr="007E05A7">
              <w:rPr>
                <w:sz w:val="27"/>
                <w:szCs w:val="27"/>
              </w:rPr>
              <w:t>Заельцо</w:t>
            </w:r>
            <w:r w:rsidRPr="007E05A7">
              <w:rPr>
                <w:sz w:val="27"/>
                <w:szCs w:val="27"/>
              </w:rPr>
              <w:t>в</w:t>
            </w:r>
            <w:r w:rsidRPr="007E05A7">
              <w:rPr>
                <w:sz w:val="27"/>
                <w:szCs w:val="27"/>
              </w:rPr>
              <w:t>скому</w:t>
            </w:r>
            <w:proofErr w:type="spellEnd"/>
            <w:r w:rsidRPr="007E05A7">
              <w:rPr>
                <w:sz w:val="27"/>
                <w:szCs w:val="27"/>
              </w:rPr>
              <w:t xml:space="preserve"> и Центральному районам города Новосибирска;</w:t>
            </w:r>
          </w:p>
        </w:tc>
      </w:tr>
      <w:tr w:rsidR="00455E1B" w:rsidRPr="007E05A7" w:rsidTr="004264C6">
        <w:trPr>
          <w:cantSplit/>
        </w:trPr>
        <w:tc>
          <w:tcPr>
            <w:tcW w:w="4644" w:type="dxa"/>
          </w:tcPr>
          <w:p w:rsidR="00455E1B" w:rsidRPr="007E05A7" w:rsidRDefault="00455E1B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455E1B" w:rsidRPr="007E05A7" w:rsidRDefault="00455E1B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55E1B" w:rsidRPr="007E05A7" w:rsidRDefault="00455E1B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эксперт отдела комплексного устойч</w:t>
            </w:r>
            <w:r w:rsidRPr="007E05A7">
              <w:rPr>
                <w:sz w:val="27"/>
                <w:szCs w:val="27"/>
              </w:rPr>
              <w:t>и</w:t>
            </w:r>
            <w:r w:rsidRPr="007E05A7">
              <w:rPr>
                <w:sz w:val="27"/>
                <w:szCs w:val="27"/>
              </w:rPr>
              <w:t>вого развития территорий Главного управления архитектуры и градостро</w:t>
            </w:r>
            <w:r w:rsidRPr="007E05A7">
              <w:rPr>
                <w:sz w:val="27"/>
                <w:szCs w:val="27"/>
              </w:rPr>
              <w:t>и</w:t>
            </w:r>
            <w:r w:rsidRPr="007E05A7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455E1B" w:rsidRPr="007E05A7" w:rsidTr="004264C6">
        <w:trPr>
          <w:cantSplit/>
        </w:trPr>
        <w:tc>
          <w:tcPr>
            <w:tcW w:w="4644" w:type="dxa"/>
          </w:tcPr>
          <w:p w:rsidR="00455E1B" w:rsidRPr="007E05A7" w:rsidRDefault="00455E1B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Муратова Светлана Андреевна</w:t>
            </w:r>
          </w:p>
        </w:tc>
        <w:tc>
          <w:tcPr>
            <w:tcW w:w="426" w:type="dxa"/>
          </w:tcPr>
          <w:p w:rsidR="00455E1B" w:rsidRPr="007E05A7" w:rsidRDefault="00455E1B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−</w:t>
            </w:r>
          </w:p>
        </w:tc>
        <w:tc>
          <w:tcPr>
            <w:tcW w:w="4961" w:type="dxa"/>
          </w:tcPr>
          <w:p w:rsidR="00455E1B" w:rsidRPr="007E05A7" w:rsidRDefault="006956F9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эксперт отдела комплексного устойч</w:t>
            </w:r>
            <w:r w:rsidRPr="007E05A7">
              <w:rPr>
                <w:sz w:val="27"/>
                <w:szCs w:val="27"/>
              </w:rPr>
              <w:t>и</w:t>
            </w:r>
            <w:r w:rsidRPr="007E05A7">
              <w:rPr>
                <w:sz w:val="27"/>
                <w:szCs w:val="27"/>
              </w:rPr>
              <w:t>вого развития территорий Главного управления архитектуры и градостро</w:t>
            </w:r>
            <w:r w:rsidRPr="007E05A7">
              <w:rPr>
                <w:sz w:val="27"/>
                <w:szCs w:val="27"/>
              </w:rPr>
              <w:t>и</w:t>
            </w:r>
            <w:r w:rsidRPr="007E05A7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455E1B" w:rsidRPr="007E05A7" w:rsidTr="004264C6">
        <w:trPr>
          <w:cantSplit/>
        </w:trPr>
        <w:tc>
          <w:tcPr>
            <w:tcW w:w="4644" w:type="dxa"/>
          </w:tcPr>
          <w:p w:rsidR="00455E1B" w:rsidRPr="007E05A7" w:rsidRDefault="00455E1B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Позднякова Елена Викторовна</w:t>
            </w:r>
          </w:p>
        </w:tc>
        <w:tc>
          <w:tcPr>
            <w:tcW w:w="426" w:type="dxa"/>
          </w:tcPr>
          <w:p w:rsidR="00455E1B" w:rsidRPr="007E05A7" w:rsidRDefault="00455E1B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55E1B" w:rsidRPr="007E05A7" w:rsidRDefault="00455E1B" w:rsidP="00424CD5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заместитель начальника Главного управления архитектуры и градостро</w:t>
            </w:r>
            <w:r w:rsidRPr="007E05A7">
              <w:rPr>
                <w:sz w:val="27"/>
                <w:szCs w:val="27"/>
              </w:rPr>
              <w:t>и</w:t>
            </w:r>
            <w:r w:rsidRPr="007E05A7">
              <w:rPr>
                <w:sz w:val="27"/>
                <w:szCs w:val="27"/>
              </w:rPr>
              <w:t>тельства мэрии города Новосибирска;</w:t>
            </w:r>
          </w:p>
        </w:tc>
      </w:tr>
      <w:tr w:rsidR="00455E1B" w:rsidRPr="007E05A7" w:rsidTr="004264C6">
        <w:trPr>
          <w:cantSplit/>
        </w:trPr>
        <w:tc>
          <w:tcPr>
            <w:tcW w:w="4644" w:type="dxa"/>
          </w:tcPr>
          <w:p w:rsidR="00455E1B" w:rsidRPr="007E05A7" w:rsidRDefault="00455E1B" w:rsidP="00746309">
            <w:pPr>
              <w:spacing w:line="240" w:lineRule="atLeast"/>
              <w:ind w:firstLine="0"/>
              <w:rPr>
                <w:sz w:val="27"/>
                <w:szCs w:val="27"/>
              </w:rPr>
            </w:pPr>
            <w:proofErr w:type="spellStart"/>
            <w:r w:rsidRPr="007E05A7">
              <w:rPr>
                <w:sz w:val="27"/>
                <w:szCs w:val="27"/>
              </w:rPr>
              <w:t>Шатула</w:t>
            </w:r>
            <w:proofErr w:type="spellEnd"/>
            <w:r w:rsidRPr="007E05A7">
              <w:rPr>
                <w:sz w:val="27"/>
                <w:szCs w:val="27"/>
              </w:rPr>
              <w:t xml:space="preserve"> Герман Николаевич</w:t>
            </w:r>
          </w:p>
        </w:tc>
        <w:tc>
          <w:tcPr>
            <w:tcW w:w="426" w:type="dxa"/>
          </w:tcPr>
          <w:p w:rsidR="00455E1B" w:rsidRPr="007E05A7" w:rsidRDefault="00455E1B" w:rsidP="00746309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–</w:t>
            </w:r>
          </w:p>
        </w:tc>
        <w:tc>
          <w:tcPr>
            <w:tcW w:w="4961" w:type="dxa"/>
          </w:tcPr>
          <w:p w:rsidR="00455E1B" w:rsidRPr="007E05A7" w:rsidRDefault="00455E1B" w:rsidP="007933FE">
            <w:pPr>
              <w:spacing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глава администрации Калининского района города Новосибирска.</w:t>
            </w:r>
          </w:p>
        </w:tc>
      </w:tr>
    </w:tbl>
    <w:p w:rsidR="00643BA8" w:rsidRPr="007E05A7" w:rsidRDefault="00465EC2" w:rsidP="00643BA8">
      <w:pPr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>4</w:t>
      </w:r>
      <w:r w:rsidR="00DA03B8" w:rsidRPr="007E05A7">
        <w:rPr>
          <w:sz w:val="27"/>
          <w:szCs w:val="27"/>
        </w:rPr>
        <w:t>.</w:t>
      </w:r>
      <w:r w:rsidR="00643BA8" w:rsidRPr="007E05A7">
        <w:rPr>
          <w:sz w:val="27"/>
          <w:szCs w:val="27"/>
        </w:rPr>
        <w:t> Определить местонахождение организационного комитета по адресу: Ро</w:t>
      </w:r>
      <w:r w:rsidR="00643BA8" w:rsidRPr="007E05A7">
        <w:rPr>
          <w:sz w:val="27"/>
          <w:szCs w:val="27"/>
        </w:rPr>
        <w:t>с</w:t>
      </w:r>
      <w:r w:rsidR="00643BA8" w:rsidRPr="007E05A7">
        <w:rPr>
          <w:sz w:val="27"/>
          <w:szCs w:val="27"/>
        </w:rPr>
        <w:t xml:space="preserve">сийская Федерация, Новосибирская область, город Новосибирск, Красный проспект, 50, кабинет 528, почтовый индекс: 630091, адреса электронной почты: </w:t>
      </w:r>
      <w:hyperlink r:id="rId10" w:history="1">
        <w:r w:rsidR="00643BA8" w:rsidRPr="007E05A7">
          <w:rPr>
            <w:rStyle w:val="afc"/>
            <w:color w:val="auto"/>
            <w:sz w:val="27"/>
            <w:szCs w:val="27"/>
            <w:u w:val="none"/>
          </w:rPr>
          <w:t>ogalimova@admnsk.ru</w:t>
        </w:r>
      </w:hyperlink>
      <w:r w:rsidR="00643BA8" w:rsidRPr="007E05A7">
        <w:rPr>
          <w:sz w:val="27"/>
          <w:szCs w:val="27"/>
        </w:rPr>
        <w:t xml:space="preserve">, </w:t>
      </w:r>
      <w:hyperlink r:id="rId11" w:history="1">
        <w:r w:rsidR="00643BA8" w:rsidRPr="007E05A7">
          <w:rPr>
            <w:rStyle w:val="afc"/>
            <w:color w:val="auto"/>
            <w:sz w:val="27"/>
            <w:szCs w:val="27"/>
            <w:u w:val="none"/>
          </w:rPr>
          <w:t>OKuchinskaya@</w:t>
        </w:r>
        <w:r w:rsidR="00643BA8" w:rsidRPr="007E05A7">
          <w:rPr>
            <w:rStyle w:val="afc"/>
            <w:color w:val="auto"/>
            <w:sz w:val="27"/>
            <w:szCs w:val="27"/>
            <w:u w:val="none"/>
            <w:lang w:val="en-US"/>
          </w:rPr>
          <w:t>admnsk</w:t>
        </w:r>
        <w:r w:rsidR="00643BA8" w:rsidRPr="007E05A7">
          <w:rPr>
            <w:rStyle w:val="afc"/>
            <w:color w:val="auto"/>
            <w:sz w:val="27"/>
            <w:szCs w:val="27"/>
            <w:u w:val="none"/>
          </w:rPr>
          <w:t>.</w:t>
        </w:r>
        <w:r w:rsidR="00643BA8" w:rsidRPr="007E05A7">
          <w:rPr>
            <w:rStyle w:val="afc"/>
            <w:color w:val="auto"/>
            <w:sz w:val="27"/>
            <w:szCs w:val="27"/>
            <w:u w:val="none"/>
            <w:lang w:val="en-US"/>
          </w:rPr>
          <w:t>ru</w:t>
        </w:r>
      </w:hyperlink>
      <w:r w:rsidR="00643BA8" w:rsidRPr="007E05A7">
        <w:rPr>
          <w:sz w:val="27"/>
          <w:szCs w:val="27"/>
        </w:rPr>
        <w:t xml:space="preserve">, </w:t>
      </w:r>
      <w:proofErr w:type="spellStart"/>
      <w:r w:rsidRPr="007E05A7">
        <w:rPr>
          <w:sz w:val="27"/>
          <w:szCs w:val="27"/>
        </w:rPr>
        <w:t>SMuratova@admnsk.ru</w:t>
      </w:r>
      <w:proofErr w:type="spellEnd"/>
      <w:r w:rsidR="00E21EF7" w:rsidRPr="007E05A7">
        <w:rPr>
          <w:sz w:val="27"/>
          <w:szCs w:val="27"/>
        </w:rPr>
        <w:t>,</w:t>
      </w:r>
      <w:r w:rsidRPr="007E05A7">
        <w:rPr>
          <w:sz w:val="27"/>
          <w:szCs w:val="27"/>
        </w:rPr>
        <w:t xml:space="preserve"> </w:t>
      </w:r>
      <w:r w:rsidR="00643BA8" w:rsidRPr="007E05A7">
        <w:rPr>
          <w:sz w:val="27"/>
          <w:szCs w:val="27"/>
        </w:rPr>
        <w:t>контактные телефоны:</w:t>
      </w:r>
      <w:r w:rsidRPr="007E05A7">
        <w:rPr>
          <w:sz w:val="27"/>
          <w:szCs w:val="27"/>
        </w:rPr>
        <w:t xml:space="preserve"> </w:t>
      </w:r>
      <w:r w:rsidR="00643BA8" w:rsidRPr="007E05A7">
        <w:rPr>
          <w:sz w:val="27"/>
          <w:szCs w:val="27"/>
        </w:rPr>
        <w:t>227-54-18, 227-53-37</w:t>
      </w:r>
      <w:r w:rsidR="0002078C" w:rsidRPr="007E05A7">
        <w:rPr>
          <w:sz w:val="27"/>
          <w:szCs w:val="27"/>
        </w:rPr>
        <w:t>, 227-</w:t>
      </w:r>
      <w:r w:rsidRPr="007E05A7">
        <w:rPr>
          <w:sz w:val="27"/>
          <w:szCs w:val="27"/>
        </w:rPr>
        <w:t>54-23.</w:t>
      </w:r>
    </w:p>
    <w:p w:rsidR="00465EC2" w:rsidRPr="007E05A7" w:rsidRDefault="00465EC2" w:rsidP="00465EC2">
      <w:pPr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>5. Организационному комитету:</w:t>
      </w:r>
    </w:p>
    <w:p w:rsidR="00465EC2" w:rsidRPr="007E05A7" w:rsidRDefault="00465EC2" w:rsidP="00465EC2">
      <w:pPr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 xml:space="preserve">5.1. Провести общественные обсуждения в следующие сроки: с </w:t>
      </w:r>
      <w:r w:rsidR="00FC7E3C" w:rsidRPr="007E05A7">
        <w:rPr>
          <w:sz w:val="27"/>
          <w:szCs w:val="27"/>
        </w:rPr>
        <w:t>03</w:t>
      </w:r>
      <w:r w:rsidR="006956F9" w:rsidRPr="007E05A7">
        <w:rPr>
          <w:sz w:val="27"/>
          <w:szCs w:val="27"/>
        </w:rPr>
        <w:t>.0</w:t>
      </w:r>
      <w:r w:rsidR="00FC7E3C" w:rsidRPr="007E05A7">
        <w:rPr>
          <w:sz w:val="27"/>
          <w:szCs w:val="27"/>
        </w:rPr>
        <w:t>2</w:t>
      </w:r>
      <w:r w:rsidR="006956F9" w:rsidRPr="007E05A7">
        <w:rPr>
          <w:sz w:val="27"/>
          <w:szCs w:val="27"/>
        </w:rPr>
        <w:t>.</w:t>
      </w:r>
      <w:r w:rsidRPr="007E05A7">
        <w:rPr>
          <w:sz w:val="27"/>
          <w:szCs w:val="27"/>
        </w:rPr>
        <w:t>202</w:t>
      </w:r>
      <w:r w:rsidR="006956F9" w:rsidRPr="007E05A7">
        <w:rPr>
          <w:sz w:val="27"/>
          <w:szCs w:val="27"/>
        </w:rPr>
        <w:t>2</w:t>
      </w:r>
      <w:r w:rsidRPr="007E05A7">
        <w:rPr>
          <w:sz w:val="27"/>
          <w:szCs w:val="27"/>
        </w:rPr>
        <w:t xml:space="preserve"> (д</w:t>
      </w:r>
      <w:r w:rsidRPr="007E05A7">
        <w:rPr>
          <w:sz w:val="27"/>
          <w:szCs w:val="27"/>
        </w:rPr>
        <w:t>а</w:t>
      </w:r>
      <w:r w:rsidRPr="007E05A7">
        <w:rPr>
          <w:sz w:val="27"/>
          <w:szCs w:val="27"/>
        </w:rPr>
        <w:t xml:space="preserve">та опубликования оповещения о начале общественных обсуждений) до </w:t>
      </w:r>
      <w:r w:rsidR="00FC7E3C" w:rsidRPr="007E05A7">
        <w:rPr>
          <w:sz w:val="27"/>
          <w:szCs w:val="27"/>
        </w:rPr>
        <w:t>17</w:t>
      </w:r>
      <w:r w:rsidR="006956F9" w:rsidRPr="007E05A7">
        <w:rPr>
          <w:sz w:val="27"/>
          <w:szCs w:val="27"/>
        </w:rPr>
        <w:t>.03</w:t>
      </w:r>
      <w:r w:rsidRPr="007E05A7">
        <w:rPr>
          <w:sz w:val="27"/>
          <w:szCs w:val="27"/>
        </w:rPr>
        <w:t>.2022 (дата опубликования заключения о результатах общественных обсуждений).</w:t>
      </w:r>
    </w:p>
    <w:p w:rsidR="00465EC2" w:rsidRPr="007E05A7" w:rsidRDefault="00465EC2" w:rsidP="00465EC2">
      <w:pPr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 xml:space="preserve">5.2. Подготовить оповещение о начале общественных обсуждений и не </w:t>
      </w:r>
      <w:proofErr w:type="gramStart"/>
      <w:r w:rsidRPr="007E05A7">
        <w:rPr>
          <w:sz w:val="27"/>
          <w:szCs w:val="27"/>
        </w:rPr>
        <w:t>позднее</w:t>
      </w:r>
      <w:proofErr w:type="gramEnd"/>
      <w:r w:rsidRPr="007E05A7">
        <w:rPr>
          <w:sz w:val="27"/>
          <w:szCs w:val="27"/>
        </w:rPr>
        <w:t xml:space="preserve"> чем за семь дней до дня размещения проекта в информационной системе Новосиби</w:t>
      </w:r>
      <w:r w:rsidRPr="007E05A7">
        <w:rPr>
          <w:sz w:val="27"/>
          <w:szCs w:val="27"/>
        </w:rPr>
        <w:t>р</w:t>
      </w:r>
      <w:r w:rsidRPr="007E05A7">
        <w:rPr>
          <w:sz w:val="27"/>
          <w:szCs w:val="27"/>
        </w:rPr>
        <w:lastRenderedPageBreak/>
        <w:t>ской области «Электронная демократия Новосибирской области» (далее – информ</w:t>
      </w:r>
      <w:r w:rsidRPr="007E05A7">
        <w:rPr>
          <w:sz w:val="27"/>
          <w:szCs w:val="27"/>
        </w:rPr>
        <w:t>а</w:t>
      </w:r>
      <w:r w:rsidRPr="007E05A7">
        <w:rPr>
          <w:sz w:val="27"/>
          <w:szCs w:val="27"/>
        </w:rPr>
        <w:t>ционная система) организовать опубликование (обнародование) оповещения о нач</w:t>
      </w:r>
      <w:r w:rsidRPr="007E05A7">
        <w:rPr>
          <w:sz w:val="27"/>
          <w:szCs w:val="27"/>
        </w:rPr>
        <w:t>а</w:t>
      </w:r>
      <w:r w:rsidRPr="007E05A7">
        <w:rPr>
          <w:sz w:val="27"/>
          <w:szCs w:val="27"/>
        </w:rPr>
        <w:t>ле общественных обсуждений в периодическом печатном издании «Бюллетень орг</w:t>
      </w:r>
      <w:r w:rsidRPr="007E05A7">
        <w:rPr>
          <w:sz w:val="27"/>
          <w:szCs w:val="27"/>
        </w:rPr>
        <w:t>а</w:t>
      </w:r>
      <w:r w:rsidRPr="007E05A7">
        <w:rPr>
          <w:sz w:val="27"/>
          <w:szCs w:val="27"/>
        </w:rPr>
        <w:t>нов местного самоуправления города Новосибирска», размещение в средствах ма</w:t>
      </w:r>
      <w:r w:rsidRPr="007E05A7">
        <w:rPr>
          <w:sz w:val="27"/>
          <w:szCs w:val="27"/>
        </w:rPr>
        <w:t>с</w:t>
      </w:r>
      <w:r w:rsidRPr="007E05A7">
        <w:rPr>
          <w:sz w:val="27"/>
          <w:szCs w:val="27"/>
        </w:rPr>
        <w:t>совой информации, на официальном сайте города Новосибирска в информационно-телекоммуникационной сети «Интернет» (далее – официальный сайт).</w:t>
      </w:r>
    </w:p>
    <w:p w:rsidR="00465EC2" w:rsidRPr="007E05A7" w:rsidRDefault="00465EC2" w:rsidP="00465EC2">
      <w:pPr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>5.3. </w:t>
      </w:r>
      <w:proofErr w:type="gramStart"/>
      <w:r w:rsidRPr="007E05A7">
        <w:rPr>
          <w:sz w:val="27"/>
          <w:szCs w:val="27"/>
        </w:rPr>
        <w:t>Разместить проект</w:t>
      </w:r>
      <w:proofErr w:type="gramEnd"/>
      <w:r w:rsidRPr="007E05A7">
        <w:rPr>
          <w:sz w:val="27"/>
          <w:szCs w:val="27"/>
        </w:rPr>
        <w:t xml:space="preserve"> и информационные материалы к нему в информацио</w:t>
      </w:r>
      <w:r w:rsidRPr="007E05A7">
        <w:rPr>
          <w:sz w:val="27"/>
          <w:szCs w:val="27"/>
        </w:rPr>
        <w:t>н</w:t>
      </w:r>
      <w:r w:rsidRPr="007E05A7">
        <w:rPr>
          <w:sz w:val="27"/>
          <w:szCs w:val="27"/>
        </w:rPr>
        <w:t>ной системе.</w:t>
      </w:r>
    </w:p>
    <w:p w:rsidR="00643BA8" w:rsidRPr="007E05A7" w:rsidRDefault="00465EC2" w:rsidP="00643BA8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>5</w:t>
      </w:r>
      <w:r w:rsidR="00643BA8" w:rsidRPr="007E05A7">
        <w:rPr>
          <w:sz w:val="27"/>
          <w:szCs w:val="27"/>
        </w:rPr>
        <w:t xml:space="preserve">.4. Организовать оборудование информационных стендов по адресам: </w:t>
      </w:r>
    </w:p>
    <w:p w:rsidR="00686BBA" w:rsidRPr="007E05A7" w:rsidRDefault="00686BBA" w:rsidP="00686BBA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 xml:space="preserve">Российская Федерация, Новосибирская область, город Новосибирск, Красный проспект, 50, кабинет 528; </w:t>
      </w:r>
    </w:p>
    <w:p w:rsidR="00686BBA" w:rsidRPr="007E05A7" w:rsidRDefault="00686BBA" w:rsidP="00686BBA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>Российская Федерация, Новосибирская область, город Новосибирск, ул. Лен</w:t>
      </w:r>
      <w:r w:rsidRPr="007E05A7">
        <w:rPr>
          <w:sz w:val="27"/>
          <w:szCs w:val="27"/>
        </w:rPr>
        <w:t>и</w:t>
      </w:r>
      <w:r w:rsidRPr="007E05A7">
        <w:rPr>
          <w:sz w:val="27"/>
          <w:szCs w:val="27"/>
        </w:rPr>
        <w:t>на, 57, стенд кабинета 217 (администрация Центрального округа по Железнодоро</w:t>
      </w:r>
      <w:r w:rsidRPr="007E05A7">
        <w:rPr>
          <w:sz w:val="27"/>
          <w:szCs w:val="27"/>
        </w:rPr>
        <w:t>ж</w:t>
      </w:r>
      <w:r w:rsidRPr="007E05A7">
        <w:rPr>
          <w:sz w:val="27"/>
          <w:szCs w:val="27"/>
        </w:rPr>
        <w:t xml:space="preserve">ному, </w:t>
      </w:r>
      <w:proofErr w:type="spellStart"/>
      <w:r w:rsidRPr="007E05A7">
        <w:rPr>
          <w:sz w:val="27"/>
          <w:szCs w:val="27"/>
        </w:rPr>
        <w:t>Заельцовскому</w:t>
      </w:r>
      <w:proofErr w:type="spellEnd"/>
      <w:r w:rsidRPr="007E05A7">
        <w:rPr>
          <w:sz w:val="27"/>
          <w:szCs w:val="27"/>
        </w:rPr>
        <w:t xml:space="preserve"> и Центрально</w:t>
      </w:r>
      <w:r w:rsidR="00473F8A" w:rsidRPr="007E05A7">
        <w:rPr>
          <w:sz w:val="27"/>
          <w:szCs w:val="27"/>
        </w:rPr>
        <w:t>му районам города Новосибирска);</w:t>
      </w:r>
    </w:p>
    <w:p w:rsidR="00465EC2" w:rsidRPr="007E05A7" w:rsidRDefault="00686BBA" w:rsidP="00465EC2">
      <w:pPr>
        <w:autoSpaceDE w:val="0"/>
        <w:autoSpaceDN w:val="0"/>
        <w:adjustRightInd w:val="0"/>
        <w:rPr>
          <w:sz w:val="27"/>
          <w:szCs w:val="27"/>
        </w:rPr>
      </w:pPr>
      <w:r w:rsidRPr="007E05A7">
        <w:rPr>
          <w:sz w:val="27"/>
          <w:szCs w:val="27"/>
        </w:rPr>
        <w:t xml:space="preserve">Российская Федерация, Новосибирская </w:t>
      </w:r>
      <w:r w:rsidR="007E05A7" w:rsidRPr="007E05A7">
        <w:rPr>
          <w:sz w:val="27"/>
          <w:szCs w:val="27"/>
        </w:rPr>
        <w:t>область, город Новосибирск, ул. </w:t>
      </w:r>
      <w:r w:rsidRPr="007E05A7">
        <w:rPr>
          <w:sz w:val="27"/>
          <w:szCs w:val="27"/>
        </w:rPr>
        <w:t>Богдана Хмельницкого, 14/3, стенд кабинета 306 (администрация Калининского района города Новосибирска).</w:t>
      </w:r>
    </w:p>
    <w:p w:rsidR="00465EC2" w:rsidRPr="007E05A7" w:rsidRDefault="00465EC2" w:rsidP="00465EC2">
      <w:pPr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>5.5. Предложить участникам общественных обсуждений, определенным зак</w:t>
      </w:r>
      <w:r w:rsidRPr="007E05A7">
        <w:rPr>
          <w:sz w:val="27"/>
          <w:szCs w:val="27"/>
        </w:rPr>
        <w:t>о</w:t>
      </w:r>
      <w:r w:rsidRPr="007E05A7">
        <w:rPr>
          <w:sz w:val="27"/>
          <w:szCs w:val="27"/>
        </w:rPr>
        <w:t>нодательством о градостроительной деятельности и прошедшим идентификацию в соответствии с данным законодательством, в течение 15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643BA8" w:rsidRPr="007E05A7" w:rsidRDefault="00465EC2" w:rsidP="00465EC2">
      <w:pPr>
        <w:autoSpaceDE w:val="0"/>
        <w:autoSpaceDN w:val="0"/>
        <w:adjustRightInd w:val="0"/>
        <w:rPr>
          <w:sz w:val="27"/>
          <w:szCs w:val="27"/>
        </w:rPr>
      </w:pPr>
      <w:r w:rsidRPr="007E05A7">
        <w:rPr>
          <w:sz w:val="27"/>
          <w:szCs w:val="27"/>
        </w:rPr>
        <w:t>5.6</w:t>
      </w:r>
      <w:r w:rsidR="00643BA8" w:rsidRPr="007E05A7">
        <w:rPr>
          <w:sz w:val="27"/>
          <w:szCs w:val="27"/>
        </w:rPr>
        <w:t xml:space="preserve">. В течение срока, указанного в </w:t>
      </w:r>
      <w:r w:rsidR="0085732D" w:rsidRPr="007E05A7">
        <w:rPr>
          <w:sz w:val="27"/>
          <w:szCs w:val="27"/>
        </w:rPr>
        <w:t>под</w:t>
      </w:r>
      <w:r w:rsidR="00643BA8" w:rsidRPr="007E05A7">
        <w:rPr>
          <w:sz w:val="27"/>
          <w:szCs w:val="27"/>
        </w:rPr>
        <w:t>пункте 5</w:t>
      </w:r>
      <w:r w:rsidRPr="007E05A7">
        <w:rPr>
          <w:sz w:val="27"/>
          <w:szCs w:val="27"/>
        </w:rPr>
        <w:t>.5</w:t>
      </w:r>
      <w:r w:rsidR="00643BA8" w:rsidRPr="007E05A7">
        <w:rPr>
          <w:sz w:val="27"/>
          <w:szCs w:val="27"/>
        </w:rPr>
        <w:t xml:space="preserve"> </w:t>
      </w:r>
      <w:r w:rsidR="009E22F8" w:rsidRPr="007E05A7">
        <w:rPr>
          <w:sz w:val="27"/>
          <w:szCs w:val="27"/>
        </w:rPr>
        <w:t xml:space="preserve">настоящего </w:t>
      </w:r>
      <w:r w:rsidR="00643BA8" w:rsidRPr="007E05A7">
        <w:rPr>
          <w:sz w:val="27"/>
          <w:szCs w:val="27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85732D" w:rsidRPr="007E05A7">
        <w:rPr>
          <w:sz w:val="27"/>
          <w:szCs w:val="27"/>
        </w:rPr>
        <w:t>общественных обсуждений</w:t>
      </w:r>
      <w:r w:rsidR="00643BA8" w:rsidRPr="007E05A7">
        <w:rPr>
          <w:sz w:val="27"/>
          <w:szCs w:val="27"/>
        </w:rPr>
        <w:t>.</w:t>
      </w:r>
    </w:p>
    <w:p w:rsidR="00643BA8" w:rsidRPr="007E05A7" w:rsidRDefault="00465EC2" w:rsidP="00465EC2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>6</w:t>
      </w:r>
      <w:r w:rsidR="00643BA8" w:rsidRPr="007E05A7">
        <w:rPr>
          <w:sz w:val="27"/>
          <w:szCs w:val="27"/>
        </w:rPr>
        <w:t xml:space="preserve">. Возложить на </w:t>
      </w:r>
      <w:proofErr w:type="spellStart"/>
      <w:r w:rsidR="007933FE" w:rsidRPr="007E05A7">
        <w:rPr>
          <w:sz w:val="27"/>
          <w:szCs w:val="27"/>
        </w:rPr>
        <w:t>Драбкина</w:t>
      </w:r>
      <w:proofErr w:type="spellEnd"/>
      <w:r w:rsidR="007933FE" w:rsidRPr="007E05A7">
        <w:rPr>
          <w:sz w:val="27"/>
          <w:szCs w:val="27"/>
        </w:rPr>
        <w:t xml:space="preserve"> Алексея Петровича</w:t>
      </w:r>
      <w:r w:rsidR="00643BA8" w:rsidRPr="007E05A7">
        <w:rPr>
          <w:sz w:val="27"/>
          <w:szCs w:val="27"/>
        </w:rPr>
        <w:t>, начальника Главного управл</w:t>
      </w:r>
      <w:r w:rsidR="00643BA8" w:rsidRPr="007E05A7">
        <w:rPr>
          <w:sz w:val="27"/>
          <w:szCs w:val="27"/>
        </w:rPr>
        <w:t>е</w:t>
      </w:r>
      <w:r w:rsidR="00643BA8" w:rsidRPr="007E05A7">
        <w:rPr>
          <w:sz w:val="27"/>
          <w:szCs w:val="27"/>
        </w:rPr>
        <w:t>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643BA8" w:rsidRPr="007E05A7" w:rsidRDefault="00465EC2" w:rsidP="00643BA8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>7</w:t>
      </w:r>
      <w:r w:rsidR="00643BA8" w:rsidRPr="007E05A7">
        <w:rPr>
          <w:sz w:val="27"/>
          <w:szCs w:val="27"/>
        </w:rPr>
        <w:t xml:space="preserve">. Департаменту строительства и архитектуры мэрии города Новосибирска </w:t>
      </w:r>
      <w:proofErr w:type="gramStart"/>
      <w:r w:rsidR="00643BA8" w:rsidRPr="007E05A7">
        <w:rPr>
          <w:sz w:val="27"/>
          <w:szCs w:val="27"/>
        </w:rPr>
        <w:t>разместить постановление</w:t>
      </w:r>
      <w:proofErr w:type="gramEnd"/>
      <w:r w:rsidR="00643BA8" w:rsidRPr="007E05A7">
        <w:rPr>
          <w:sz w:val="27"/>
          <w:szCs w:val="27"/>
        </w:rPr>
        <w:t xml:space="preserve"> и оповещение о начале </w:t>
      </w:r>
      <w:r w:rsidR="0085732D" w:rsidRPr="007E05A7">
        <w:rPr>
          <w:sz w:val="27"/>
          <w:szCs w:val="27"/>
        </w:rPr>
        <w:t xml:space="preserve">общественных обсуждений </w:t>
      </w:r>
      <w:r w:rsidR="00643BA8" w:rsidRPr="007E05A7">
        <w:rPr>
          <w:sz w:val="27"/>
          <w:szCs w:val="27"/>
        </w:rPr>
        <w:t>на официальном сайте.</w:t>
      </w:r>
    </w:p>
    <w:p w:rsidR="00643BA8" w:rsidRPr="007E05A7" w:rsidRDefault="00465EC2" w:rsidP="00643BA8">
      <w:pPr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>8</w:t>
      </w:r>
      <w:r w:rsidR="00643BA8" w:rsidRPr="007E05A7">
        <w:rPr>
          <w:sz w:val="27"/>
          <w:szCs w:val="27"/>
        </w:rPr>
        <w:t>. Департаменту информационной политики мэрии города Новосибирска обе</w:t>
      </w:r>
      <w:r w:rsidR="00643BA8" w:rsidRPr="007E05A7">
        <w:rPr>
          <w:sz w:val="27"/>
          <w:szCs w:val="27"/>
        </w:rPr>
        <w:t>с</w:t>
      </w:r>
      <w:r w:rsidR="00643BA8" w:rsidRPr="007E05A7">
        <w:rPr>
          <w:sz w:val="27"/>
          <w:szCs w:val="27"/>
        </w:rPr>
        <w:t xml:space="preserve">печить опубликование постановления и оповещение о начале </w:t>
      </w:r>
      <w:r w:rsidR="0085732D" w:rsidRPr="007E05A7">
        <w:rPr>
          <w:sz w:val="27"/>
          <w:szCs w:val="27"/>
        </w:rPr>
        <w:t>общественных обсу</w:t>
      </w:r>
      <w:r w:rsidR="0085732D" w:rsidRPr="007E05A7">
        <w:rPr>
          <w:sz w:val="27"/>
          <w:szCs w:val="27"/>
        </w:rPr>
        <w:t>ж</w:t>
      </w:r>
      <w:r w:rsidR="0085732D" w:rsidRPr="007E05A7">
        <w:rPr>
          <w:sz w:val="27"/>
          <w:szCs w:val="27"/>
        </w:rPr>
        <w:t xml:space="preserve">дений </w:t>
      </w:r>
      <w:r w:rsidR="00643BA8" w:rsidRPr="007E05A7">
        <w:rPr>
          <w:sz w:val="27"/>
          <w:szCs w:val="27"/>
        </w:rPr>
        <w:t>в средствах массовой информации.</w:t>
      </w:r>
    </w:p>
    <w:p w:rsidR="00643BA8" w:rsidRPr="007E05A7" w:rsidRDefault="00465EC2" w:rsidP="00643BA8">
      <w:pPr>
        <w:spacing w:line="240" w:lineRule="atLeast"/>
        <w:rPr>
          <w:sz w:val="27"/>
          <w:szCs w:val="27"/>
        </w:rPr>
      </w:pPr>
      <w:r w:rsidRPr="007E05A7">
        <w:rPr>
          <w:sz w:val="27"/>
          <w:szCs w:val="27"/>
        </w:rPr>
        <w:t>9</w:t>
      </w:r>
      <w:r w:rsidR="00643BA8" w:rsidRPr="007E05A7">
        <w:rPr>
          <w:sz w:val="27"/>
          <w:szCs w:val="27"/>
        </w:rPr>
        <w:t>. </w:t>
      </w:r>
      <w:proofErr w:type="gramStart"/>
      <w:r w:rsidR="00643BA8" w:rsidRPr="007E05A7">
        <w:rPr>
          <w:sz w:val="27"/>
          <w:szCs w:val="27"/>
        </w:rPr>
        <w:t>Контроль за</w:t>
      </w:r>
      <w:proofErr w:type="gramEnd"/>
      <w:r w:rsidR="00643BA8" w:rsidRPr="007E05A7">
        <w:rPr>
          <w:sz w:val="27"/>
          <w:szCs w:val="27"/>
        </w:rPr>
        <w:t xml:space="preserve"> исполнением постановления возложить на заместителя мэра г</w:t>
      </w:r>
      <w:r w:rsidR="00643BA8" w:rsidRPr="007E05A7">
        <w:rPr>
          <w:sz w:val="27"/>
          <w:szCs w:val="27"/>
        </w:rPr>
        <w:t>о</w:t>
      </w:r>
      <w:r w:rsidR="00643BA8" w:rsidRPr="007E05A7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A5A61" w:rsidRPr="007E05A7" w:rsidTr="00AA5A61">
        <w:tc>
          <w:tcPr>
            <w:tcW w:w="6946" w:type="dxa"/>
          </w:tcPr>
          <w:p w:rsidR="00AA5A61" w:rsidRPr="007E05A7" w:rsidRDefault="00AA5A61" w:rsidP="00AA5A61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7E05A7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A5A61" w:rsidRPr="007E05A7" w:rsidRDefault="00AA5A61" w:rsidP="00AA5A61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7E05A7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4264C6" w:rsidRPr="00AE121F" w:rsidRDefault="004264C6" w:rsidP="0051339E">
      <w:pPr>
        <w:suppressAutoHyphens/>
        <w:ind w:firstLine="0"/>
        <w:rPr>
          <w:szCs w:val="28"/>
        </w:rPr>
      </w:pPr>
    </w:p>
    <w:p w:rsidR="00AE121F" w:rsidRDefault="00AE121F" w:rsidP="0051339E">
      <w:pPr>
        <w:suppressAutoHyphens/>
        <w:ind w:firstLine="0"/>
        <w:rPr>
          <w:sz w:val="24"/>
          <w:szCs w:val="24"/>
        </w:rPr>
      </w:pPr>
    </w:p>
    <w:p w:rsidR="007E05A7" w:rsidRDefault="007E05A7" w:rsidP="0051339E">
      <w:pPr>
        <w:suppressAutoHyphens/>
        <w:ind w:firstLine="0"/>
        <w:rPr>
          <w:sz w:val="24"/>
          <w:szCs w:val="24"/>
        </w:rPr>
      </w:pPr>
    </w:p>
    <w:p w:rsidR="007E05A7" w:rsidRDefault="007E05A7" w:rsidP="0051339E">
      <w:pPr>
        <w:suppressAutoHyphens/>
        <w:ind w:firstLine="0"/>
        <w:rPr>
          <w:sz w:val="24"/>
          <w:szCs w:val="24"/>
        </w:rPr>
      </w:pPr>
    </w:p>
    <w:p w:rsidR="007E05A7" w:rsidRDefault="007E05A7" w:rsidP="0051339E">
      <w:pPr>
        <w:suppressAutoHyphens/>
        <w:ind w:firstLine="0"/>
        <w:rPr>
          <w:sz w:val="24"/>
          <w:szCs w:val="24"/>
        </w:rPr>
      </w:pPr>
    </w:p>
    <w:p w:rsidR="0051339E" w:rsidRPr="003928BC" w:rsidRDefault="0051339E" w:rsidP="0051339E">
      <w:pPr>
        <w:suppressAutoHyphens/>
        <w:ind w:firstLine="0"/>
        <w:rPr>
          <w:sz w:val="24"/>
          <w:szCs w:val="24"/>
        </w:rPr>
      </w:pPr>
      <w:r w:rsidRPr="003928BC">
        <w:rPr>
          <w:sz w:val="24"/>
          <w:szCs w:val="24"/>
        </w:rPr>
        <w:t>Кучинская</w:t>
      </w:r>
    </w:p>
    <w:p w:rsidR="0051339E" w:rsidRPr="003928BC" w:rsidRDefault="0051339E" w:rsidP="0051339E">
      <w:pPr>
        <w:suppressAutoHyphens/>
        <w:ind w:firstLine="0"/>
        <w:rPr>
          <w:sz w:val="24"/>
          <w:szCs w:val="24"/>
        </w:rPr>
      </w:pPr>
      <w:r w:rsidRPr="003928BC">
        <w:rPr>
          <w:sz w:val="24"/>
          <w:szCs w:val="24"/>
        </w:rPr>
        <w:t>2275337</w:t>
      </w:r>
    </w:p>
    <w:p w:rsidR="0051339E" w:rsidRPr="003928BC" w:rsidRDefault="0051339E" w:rsidP="0051339E">
      <w:pPr>
        <w:ind w:firstLine="0"/>
        <w:rPr>
          <w:sz w:val="24"/>
          <w:szCs w:val="24"/>
        </w:rPr>
        <w:sectPr w:rsidR="0051339E" w:rsidRPr="003928BC" w:rsidSect="007E05A7">
          <w:headerReference w:type="even" r:id="rId12"/>
          <w:headerReference w:type="default" r:id="rId13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3928BC">
        <w:rPr>
          <w:sz w:val="24"/>
          <w:szCs w:val="24"/>
        </w:rPr>
        <w:t>ГУАиГ</w:t>
      </w:r>
      <w:proofErr w:type="spellEnd"/>
    </w:p>
    <w:p w:rsidR="0051339E" w:rsidRPr="003928BC" w:rsidRDefault="0051339E" w:rsidP="0051339E">
      <w:pPr>
        <w:ind w:left="6379" w:firstLine="0"/>
        <w:jc w:val="left"/>
        <w:rPr>
          <w:szCs w:val="28"/>
        </w:rPr>
      </w:pPr>
      <w:r w:rsidRPr="003928BC">
        <w:rPr>
          <w:szCs w:val="28"/>
        </w:rPr>
        <w:lastRenderedPageBreak/>
        <w:t>Приложение</w:t>
      </w:r>
    </w:p>
    <w:p w:rsidR="0051339E" w:rsidRPr="003928BC" w:rsidRDefault="0051339E" w:rsidP="0051339E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3928BC">
        <w:rPr>
          <w:szCs w:val="28"/>
        </w:rPr>
        <w:t>к постановлению мэрии</w:t>
      </w:r>
    </w:p>
    <w:p w:rsidR="0051339E" w:rsidRPr="003928BC" w:rsidRDefault="0051339E" w:rsidP="0051339E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3928BC">
        <w:rPr>
          <w:szCs w:val="28"/>
        </w:rPr>
        <w:t>города Новосибирска</w:t>
      </w:r>
    </w:p>
    <w:p w:rsidR="0051339E" w:rsidRPr="003928BC" w:rsidRDefault="0051339E" w:rsidP="0051339E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3928BC">
        <w:rPr>
          <w:szCs w:val="28"/>
        </w:rPr>
        <w:t xml:space="preserve">от </w:t>
      </w:r>
      <w:r w:rsidR="003909ED" w:rsidRPr="003909ED">
        <w:rPr>
          <w:szCs w:val="28"/>
          <w:u w:val="single"/>
        </w:rPr>
        <w:t>31.01.2022</w:t>
      </w:r>
      <w:r w:rsidRPr="003928BC">
        <w:rPr>
          <w:szCs w:val="28"/>
        </w:rPr>
        <w:t xml:space="preserve"> № </w:t>
      </w:r>
      <w:r w:rsidR="003909ED">
        <w:rPr>
          <w:szCs w:val="28"/>
          <w:u w:val="single"/>
        </w:rPr>
        <w:t>305</w:t>
      </w:r>
      <w:bookmarkStart w:id="0" w:name="_GoBack"/>
      <w:bookmarkEnd w:id="0"/>
    </w:p>
    <w:p w:rsidR="0051339E" w:rsidRPr="003928BC" w:rsidRDefault="0051339E" w:rsidP="0051339E">
      <w:pPr>
        <w:suppressAutoHyphens/>
        <w:ind w:left="6379" w:firstLine="0"/>
        <w:outlineLvl w:val="8"/>
        <w:rPr>
          <w:szCs w:val="28"/>
        </w:rPr>
      </w:pPr>
    </w:p>
    <w:p w:rsidR="0051339E" w:rsidRPr="003928BC" w:rsidRDefault="0051339E" w:rsidP="00551209">
      <w:pPr>
        <w:suppressAutoHyphens/>
        <w:ind w:left="6379" w:firstLine="0"/>
        <w:outlineLvl w:val="8"/>
        <w:rPr>
          <w:szCs w:val="28"/>
        </w:rPr>
      </w:pPr>
      <w:r w:rsidRPr="003928BC">
        <w:rPr>
          <w:szCs w:val="28"/>
        </w:rPr>
        <w:t>Проект постановления мэрии</w:t>
      </w:r>
      <w:r w:rsidR="00551209" w:rsidRPr="003928BC">
        <w:rPr>
          <w:szCs w:val="28"/>
        </w:rPr>
        <w:t xml:space="preserve"> </w:t>
      </w:r>
      <w:r w:rsidRPr="003928BC">
        <w:rPr>
          <w:szCs w:val="28"/>
        </w:rPr>
        <w:t>города Новосибирска</w:t>
      </w:r>
    </w:p>
    <w:p w:rsidR="0051339E" w:rsidRPr="003928BC" w:rsidRDefault="0051339E" w:rsidP="0051339E">
      <w:pPr>
        <w:tabs>
          <w:tab w:val="left" w:pos="6663"/>
        </w:tabs>
        <w:suppressAutoHyphens/>
        <w:rPr>
          <w:szCs w:val="28"/>
        </w:rPr>
      </w:pPr>
    </w:p>
    <w:p w:rsidR="00551209" w:rsidRPr="003928BC" w:rsidRDefault="00551209" w:rsidP="0051339E">
      <w:pPr>
        <w:tabs>
          <w:tab w:val="left" w:pos="6663"/>
        </w:tabs>
        <w:suppressAutoHyphens/>
        <w:rPr>
          <w:szCs w:val="28"/>
        </w:rPr>
      </w:pPr>
    </w:p>
    <w:p w:rsidR="0051339E" w:rsidRPr="003928BC" w:rsidRDefault="0051339E" w:rsidP="0051339E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797"/>
      </w:tblGrid>
      <w:tr w:rsidR="0051339E" w:rsidRPr="003928BC" w:rsidTr="00DD6816">
        <w:trPr>
          <w:cantSplit/>
          <w:trHeight w:val="582"/>
        </w:trPr>
        <w:tc>
          <w:tcPr>
            <w:tcW w:w="7797" w:type="dxa"/>
          </w:tcPr>
          <w:p w:rsidR="0051339E" w:rsidRPr="003928BC" w:rsidRDefault="0051339E" w:rsidP="00DD6816">
            <w:pPr>
              <w:spacing w:line="240" w:lineRule="atLeast"/>
              <w:ind w:firstLine="0"/>
              <w:rPr>
                <w:szCs w:val="28"/>
              </w:rPr>
            </w:pPr>
            <w:r w:rsidRPr="003928BC">
              <w:rPr>
                <w:szCs w:val="28"/>
              </w:rPr>
              <w:t xml:space="preserve">О проекте планировки территории, </w:t>
            </w:r>
            <w:r w:rsidR="00746309" w:rsidRPr="003928BC">
              <w:t>ограниченной планиру</w:t>
            </w:r>
            <w:r w:rsidR="00746309" w:rsidRPr="003928BC">
              <w:t>е</w:t>
            </w:r>
            <w:r w:rsidR="00746309" w:rsidRPr="003928BC">
              <w:t>мой магистральной улицей общегородского значения непр</w:t>
            </w:r>
            <w:r w:rsidR="00746309" w:rsidRPr="003928BC">
              <w:t>е</w:t>
            </w:r>
            <w:r w:rsidR="00746309" w:rsidRPr="003928BC">
              <w:t>рывного движения, рекой 2-я Ельцовка, планируемой магис</w:t>
            </w:r>
            <w:r w:rsidR="00746309" w:rsidRPr="003928BC">
              <w:t>т</w:t>
            </w:r>
            <w:r w:rsidR="00746309" w:rsidRPr="003928BC">
              <w:t xml:space="preserve">ральной улицей общегородского значения регулируемого движения, в </w:t>
            </w:r>
            <w:proofErr w:type="spellStart"/>
            <w:r w:rsidR="00746309" w:rsidRPr="003928BC">
              <w:t>Заельцовском</w:t>
            </w:r>
            <w:proofErr w:type="spellEnd"/>
            <w:r w:rsidR="00746309" w:rsidRPr="003928BC">
              <w:t xml:space="preserve"> и Калининском районах</w:t>
            </w:r>
          </w:p>
        </w:tc>
      </w:tr>
    </w:tbl>
    <w:p w:rsidR="0051339E" w:rsidRPr="003928BC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3928BC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3928BC" w:rsidRDefault="00102251" w:rsidP="0051339E">
      <w:pPr>
        <w:spacing w:line="240" w:lineRule="atLeast"/>
        <w:rPr>
          <w:szCs w:val="28"/>
        </w:rPr>
      </w:pPr>
      <w:proofErr w:type="gramStart"/>
      <w:r w:rsidRPr="00933196">
        <w:rPr>
          <w:szCs w:val="28"/>
        </w:rPr>
        <w:t xml:space="preserve">В целях </w:t>
      </w:r>
      <w:r>
        <w:rPr>
          <w:szCs w:val="28"/>
        </w:rPr>
        <w:t>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</w:t>
      </w:r>
      <w:r w:rsidRPr="008D3AE9">
        <w:rPr>
          <w:szCs w:val="28"/>
        </w:rPr>
        <w:t xml:space="preserve">, с учетом протокола </w:t>
      </w:r>
      <w:r w:rsidRPr="008D3AE9">
        <w:rPr>
          <w:rFonts w:eastAsia="Calibri"/>
          <w:szCs w:val="28"/>
        </w:rPr>
        <w:t>общественных обсу</w:t>
      </w:r>
      <w:r w:rsidRPr="008D3AE9">
        <w:rPr>
          <w:rFonts w:eastAsia="Calibri"/>
          <w:szCs w:val="28"/>
        </w:rPr>
        <w:t>ж</w:t>
      </w:r>
      <w:r w:rsidRPr="008D3AE9">
        <w:rPr>
          <w:rFonts w:eastAsia="Calibri"/>
          <w:szCs w:val="28"/>
        </w:rPr>
        <w:t>дений</w:t>
      </w:r>
      <w:r w:rsidRPr="008D3AE9">
        <w:rPr>
          <w:szCs w:val="28"/>
        </w:rPr>
        <w:t xml:space="preserve"> и заключения о результатах </w:t>
      </w:r>
      <w:r w:rsidRPr="008D3AE9">
        <w:rPr>
          <w:rFonts w:eastAsia="Calibri"/>
          <w:szCs w:val="28"/>
        </w:rPr>
        <w:t>общественных обсуждений</w:t>
      </w:r>
      <w:r w:rsidR="0051339E" w:rsidRPr="003928BC">
        <w:rPr>
          <w:szCs w:val="28"/>
        </w:rPr>
        <w:t>, в соответствии с Градостроительным кодексом Российской Федерации, решением Совета депут</w:t>
      </w:r>
      <w:r w:rsidR="0051339E" w:rsidRPr="003928BC">
        <w:rPr>
          <w:szCs w:val="28"/>
        </w:rPr>
        <w:t>а</w:t>
      </w:r>
      <w:r w:rsidR="0051339E" w:rsidRPr="003928BC">
        <w:rPr>
          <w:szCs w:val="28"/>
        </w:rPr>
        <w:t>тов города Новосибирска от 24.05.2017 № 411 «О Порядке подготовки докуме</w:t>
      </w:r>
      <w:r w:rsidR="0051339E" w:rsidRPr="003928BC">
        <w:rPr>
          <w:szCs w:val="28"/>
        </w:rPr>
        <w:t>н</w:t>
      </w:r>
      <w:r w:rsidR="0051339E" w:rsidRPr="003928BC">
        <w:rPr>
          <w:szCs w:val="28"/>
        </w:rPr>
        <w:t>тации по планировке территории, внесе</w:t>
      </w:r>
      <w:r w:rsidR="00CD6FC9">
        <w:rPr>
          <w:szCs w:val="28"/>
        </w:rPr>
        <w:t>ния в</w:t>
      </w:r>
      <w:proofErr w:type="gramEnd"/>
      <w:r w:rsidR="00CD6FC9">
        <w:rPr>
          <w:szCs w:val="28"/>
        </w:rPr>
        <w:t xml:space="preserve"> </w:t>
      </w:r>
      <w:proofErr w:type="gramStart"/>
      <w:r w:rsidR="00CD6FC9">
        <w:rPr>
          <w:szCs w:val="28"/>
        </w:rPr>
        <w:t>нее изменений</w:t>
      </w:r>
      <w:r w:rsidR="0051339E" w:rsidRPr="003928BC">
        <w:rPr>
          <w:szCs w:val="28"/>
        </w:rPr>
        <w:t xml:space="preserve"> и ее отмены и пр</w:t>
      </w:r>
      <w:r w:rsidR="0051339E" w:rsidRPr="003928BC">
        <w:rPr>
          <w:szCs w:val="28"/>
        </w:rPr>
        <w:t>и</w:t>
      </w:r>
      <w:r w:rsidR="0051339E" w:rsidRPr="003928BC">
        <w:rPr>
          <w:szCs w:val="28"/>
        </w:rPr>
        <w:t>знании утратившими силу отдельных решений Совета депутатов города Новос</w:t>
      </w:r>
      <w:r w:rsidR="0051339E" w:rsidRPr="003928BC">
        <w:rPr>
          <w:szCs w:val="28"/>
        </w:rPr>
        <w:t>и</w:t>
      </w:r>
      <w:r w:rsidR="0051339E" w:rsidRPr="003928BC">
        <w:rPr>
          <w:szCs w:val="28"/>
        </w:rPr>
        <w:t xml:space="preserve">бирска», постановлением мэрии города Новосибирска от </w:t>
      </w:r>
      <w:r w:rsidR="00551209" w:rsidRPr="003928BC">
        <w:rPr>
          <w:bCs/>
        </w:rPr>
        <w:t>18.12.2019</w:t>
      </w:r>
      <w:r w:rsidR="00551209" w:rsidRPr="003928BC">
        <w:t xml:space="preserve"> </w:t>
      </w:r>
      <w:r w:rsidR="00551209" w:rsidRPr="003928BC">
        <w:rPr>
          <w:bCs/>
        </w:rPr>
        <w:t>№ 4597</w:t>
      </w:r>
      <w:r w:rsidR="00551209" w:rsidRPr="003928BC">
        <w:rPr>
          <w:b/>
          <w:bCs/>
        </w:rPr>
        <w:t xml:space="preserve"> </w:t>
      </w:r>
      <w:r w:rsidR="00551209" w:rsidRPr="003928BC">
        <w:t>«О подготовке проекта планировки и проектов межевания территории, ограниче</w:t>
      </w:r>
      <w:r w:rsidR="00551209" w:rsidRPr="003928BC">
        <w:t>н</w:t>
      </w:r>
      <w:r w:rsidR="00551209" w:rsidRPr="003928BC">
        <w:t>ной планируемой магистральной улицей общегородского значения непрерывн</w:t>
      </w:r>
      <w:r w:rsidR="00551209" w:rsidRPr="003928BC">
        <w:t>о</w:t>
      </w:r>
      <w:r w:rsidR="00551209" w:rsidRPr="003928BC">
        <w:t xml:space="preserve">го движения, рекой </w:t>
      </w:r>
      <w:r w:rsidR="005872E4" w:rsidRPr="003928BC">
        <w:t xml:space="preserve"> </w:t>
      </w:r>
      <w:r w:rsidR="00551209" w:rsidRPr="003928BC">
        <w:t>2-я Ельцовка, планируемой магистральной улицей общег</w:t>
      </w:r>
      <w:r w:rsidR="00551209" w:rsidRPr="003928BC">
        <w:t>о</w:t>
      </w:r>
      <w:r w:rsidR="00551209" w:rsidRPr="003928BC">
        <w:t xml:space="preserve">родского значения регулируемого движения, в </w:t>
      </w:r>
      <w:proofErr w:type="spellStart"/>
      <w:r w:rsidR="00551209" w:rsidRPr="003928BC">
        <w:t>Заельцовском</w:t>
      </w:r>
      <w:proofErr w:type="spellEnd"/>
      <w:r w:rsidR="00551209" w:rsidRPr="003928BC">
        <w:t xml:space="preserve"> и Калининском районах</w:t>
      </w:r>
      <w:r w:rsidR="00AC762C" w:rsidRPr="003928BC">
        <w:rPr>
          <w:rFonts w:eastAsia="Calibri"/>
          <w:szCs w:val="28"/>
        </w:rPr>
        <w:t>»</w:t>
      </w:r>
      <w:r w:rsidR="0051339E" w:rsidRPr="003928BC">
        <w:rPr>
          <w:szCs w:val="28"/>
        </w:rPr>
        <w:t>, руководствуясь Уставом города Новосибирска, ПОСТАНОВЛЯЮ:</w:t>
      </w:r>
      <w:proofErr w:type="gramEnd"/>
    </w:p>
    <w:p w:rsidR="0051339E" w:rsidRPr="003928BC" w:rsidRDefault="0051339E" w:rsidP="0051339E">
      <w:pPr>
        <w:spacing w:line="240" w:lineRule="atLeast"/>
        <w:rPr>
          <w:szCs w:val="28"/>
        </w:rPr>
      </w:pPr>
      <w:r w:rsidRPr="003928BC">
        <w:rPr>
          <w:szCs w:val="28"/>
        </w:rPr>
        <w:t xml:space="preserve">1. Утвердить проект планировки территории, </w:t>
      </w:r>
      <w:r w:rsidR="00551209" w:rsidRPr="003928BC">
        <w:t>ограниченной планируемой магистральной улицей общегородского значения непрерывного движения, рекой 2-я Ельцовка, планируемой магистральной улицей общегородского значения р</w:t>
      </w:r>
      <w:r w:rsidR="00551209" w:rsidRPr="003928BC">
        <w:t>е</w:t>
      </w:r>
      <w:r w:rsidR="00551209" w:rsidRPr="003928BC">
        <w:t xml:space="preserve">гулируемого движения, в </w:t>
      </w:r>
      <w:proofErr w:type="spellStart"/>
      <w:r w:rsidR="00551209" w:rsidRPr="003928BC">
        <w:t>Заельцовском</w:t>
      </w:r>
      <w:proofErr w:type="spellEnd"/>
      <w:r w:rsidR="00551209" w:rsidRPr="003928BC">
        <w:t xml:space="preserve"> и Калининском районах</w:t>
      </w:r>
      <w:r w:rsidR="00551209" w:rsidRPr="003928BC">
        <w:rPr>
          <w:szCs w:val="28"/>
        </w:rPr>
        <w:t xml:space="preserve"> </w:t>
      </w:r>
      <w:r w:rsidRPr="003928BC">
        <w:rPr>
          <w:szCs w:val="28"/>
        </w:rPr>
        <w:t>(приложение).</w:t>
      </w:r>
    </w:p>
    <w:p w:rsidR="0051339E" w:rsidRPr="003928BC" w:rsidRDefault="0052389B" w:rsidP="0051339E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t>2</w:t>
      </w:r>
      <w:r w:rsidR="0051339E" w:rsidRPr="003928BC">
        <w:rPr>
          <w:szCs w:val="28"/>
        </w:rPr>
        <w:t>. </w:t>
      </w:r>
      <w:r w:rsidR="00551209" w:rsidRPr="003928BC">
        <w:rPr>
          <w:szCs w:val="28"/>
        </w:rPr>
        <w:t>Признать утратившим силу постановление мэрии города Новосибирска от 02.02.2018 № 372 «О проекте планировки и проектах межевания территории, ограниченной перспективной городской магистралью в направлении перспе</w:t>
      </w:r>
      <w:r w:rsidR="00551209" w:rsidRPr="003928BC">
        <w:rPr>
          <w:szCs w:val="28"/>
        </w:rPr>
        <w:t>к</w:t>
      </w:r>
      <w:r w:rsidR="00551209" w:rsidRPr="003928BC">
        <w:rPr>
          <w:szCs w:val="28"/>
        </w:rPr>
        <w:t>тивного моста через реку Обь, перспективным направлением ул. Бардина, пе</w:t>
      </w:r>
      <w:r w:rsidR="00551209" w:rsidRPr="003928BC">
        <w:rPr>
          <w:szCs w:val="28"/>
        </w:rPr>
        <w:t>р</w:t>
      </w:r>
      <w:r w:rsidR="00551209" w:rsidRPr="003928BC">
        <w:rPr>
          <w:szCs w:val="28"/>
        </w:rPr>
        <w:t xml:space="preserve">спективным направлением Красного проспекта, в </w:t>
      </w:r>
      <w:proofErr w:type="spellStart"/>
      <w:r w:rsidR="00551209" w:rsidRPr="003928BC">
        <w:rPr>
          <w:szCs w:val="28"/>
        </w:rPr>
        <w:t>Заельцовском</w:t>
      </w:r>
      <w:proofErr w:type="spellEnd"/>
      <w:r w:rsidR="00551209" w:rsidRPr="003928BC">
        <w:rPr>
          <w:szCs w:val="28"/>
        </w:rPr>
        <w:t xml:space="preserve"> районе»</w:t>
      </w:r>
      <w:r w:rsidR="0051339E" w:rsidRPr="003928BC">
        <w:rPr>
          <w:szCs w:val="28"/>
        </w:rPr>
        <w:t>.</w:t>
      </w:r>
    </w:p>
    <w:p w:rsidR="0051339E" w:rsidRPr="003928BC" w:rsidRDefault="0052389B" w:rsidP="0051339E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t>3</w:t>
      </w:r>
      <w:r w:rsidR="0051339E" w:rsidRPr="003928BC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51339E" w:rsidRPr="003928BC">
        <w:rPr>
          <w:szCs w:val="28"/>
        </w:rPr>
        <w:t>разместить постановление</w:t>
      </w:r>
      <w:proofErr w:type="gramEnd"/>
      <w:r w:rsidR="0051339E" w:rsidRPr="003928BC">
        <w:rPr>
          <w:szCs w:val="28"/>
        </w:rPr>
        <w:t xml:space="preserve"> на официальном сайте города Новосибирска в инфо</w:t>
      </w:r>
      <w:r w:rsidR="0051339E" w:rsidRPr="003928BC">
        <w:rPr>
          <w:szCs w:val="28"/>
        </w:rPr>
        <w:t>р</w:t>
      </w:r>
      <w:r w:rsidR="0051339E" w:rsidRPr="003928BC">
        <w:rPr>
          <w:szCs w:val="28"/>
        </w:rPr>
        <w:t>мационно-телекоммуникационной сети «Интернет».</w:t>
      </w:r>
    </w:p>
    <w:p w:rsidR="0051339E" w:rsidRPr="003928BC" w:rsidRDefault="0052389B" w:rsidP="0051339E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lastRenderedPageBreak/>
        <w:t>4</w:t>
      </w:r>
      <w:r w:rsidR="0051339E" w:rsidRPr="003928BC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51339E" w:rsidRPr="003928BC">
        <w:rPr>
          <w:szCs w:val="28"/>
        </w:rPr>
        <w:t>о</w:t>
      </w:r>
      <w:r w:rsidR="0051339E" w:rsidRPr="003928BC">
        <w:rPr>
          <w:szCs w:val="28"/>
        </w:rPr>
        <w:t>становления.</w:t>
      </w:r>
    </w:p>
    <w:p w:rsidR="0051339E" w:rsidRDefault="0052389B" w:rsidP="0051339E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t>5</w:t>
      </w:r>
      <w:r w:rsidR="0051339E" w:rsidRPr="003928BC">
        <w:rPr>
          <w:szCs w:val="28"/>
        </w:rPr>
        <w:t>. </w:t>
      </w:r>
      <w:proofErr w:type="gramStart"/>
      <w:r w:rsidR="0051339E" w:rsidRPr="003928BC">
        <w:rPr>
          <w:szCs w:val="28"/>
        </w:rPr>
        <w:t>Контроль за</w:t>
      </w:r>
      <w:proofErr w:type="gramEnd"/>
      <w:r w:rsidR="0051339E" w:rsidRPr="003928BC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6"/>
        <w:gridCol w:w="4991"/>
      </w:tblGrid>
      <w:tr w:rsidR="007E05A7" w:rsidTr="007E05A7">
        <w:tc>
          <w:tcPr>
            <w:tcW w:w="5068" w:type="dxa"/>
          </w:tcPr>
          <w:p w:rsidR="007E05A7" w:rsidRDefault="007E05A7" w:rsidP="007E05A7">
            <w:pPr>
              <w:tabs>
                <w:tab w:val="left" w:pos="0"/>
              </w:tabs>
              <w:spacing w:line="240" w:lineRule="atLeast"/>
              <w:rPr>
                <w:szCs w:val="28"/>
              </w:rPr>
            </w:pPr>
          </w:p>
          <w:p w:rsidR="007E05A7" w:rsidRDefault="007E05A7" w:rsidP="007E05A7">
            <w:pPr>
              <w:tabs>
                <w:tab w:val="left" w:pos="0"/>
              </w:tabs>
              <w:spacing w:line="240" w:lineRule="atLeast"/>
              <w:rPr>
                <w:szCs w:val="28"/>
              </w:rPr>
            </w:pPr>
          </w:p>
          <w:p w:rsidR="007E05A7" w:rsidRDefault="007E05A7" w:rsidP="00913D66">
            <w:pPr>
              <w:tabs>
                <w:tab w:val="left" w:pos="0"/>
              </w:tabs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Мэр города Новосибирска </w:t>
            </w:r>
          </w:p>
        </w:tc>
        <w:tc>
          <w:tcPr>
            <w:tcW w:w="5069" w:type="dxa"/>
          </w:tcPr>
          <w:p w:rsidR="007E05A7" w:rsidRDefault="007E05A7" w:rsidP="007E05A7">
            <w:pPr>
              <w:tabs>
                <w:tab w:val="left" w:pos="0"/>
              </w:tabs>
              <w:spacing w:line="240" w:lineRule="atLeast"/>
              <w:rPr>
                <w:szCs w:val="28"/>
              </w:rPr>
            </w:pPr>
          </w:p>
          <w:p w:rsidR="007E05A7" w:rsidRDefault="007E05A7" w:rsidP="007E05A7">
            <w:pPr>
              <w:tabs>
                <w:tab w:val="left" w:pos="0"/>
              </w:tabs>
              <w:spacing w:line="240" w:lineRule="atLeast"/>
              <w:rPr>
                <w:szCs w:val="28"/>
              </w:rPr>
            </w:pPr>
          </w:p>
          <w:p w:rsidR="007E05A7" w:rsidRDefault="007E05A7" w:rsidP="007E05A7">
            <w:pPr>
              <w:tabs>
                <w:tab w:val="left" w:pos="0"/>
              </w:tabs>
              <w:spacing w:line="240" w:lineRule="atLeast"/>
              <w:jc w:val="right"/>
              <w:rPr>
                <w:szCs w:val="28"/>
              </w:rPr>
            </w:pPr>
            <w:r>
              <w:rPr>
                <w:szCs w:val="28"/>
              </w:rPr>
              <w:t>А. Е. Локоть</w:t>
            </w:r>
          </w:p>
        </w:tc>
      </w:tr>
    </w:tbl>
    <w:p w:rsidR="007E05A7" w:rsidRDefault="007E05A7" w:rsidP="0051339E">
      <w:pPr>
        <w:pStyle w:val="S2"/>
        <w:spacing w:line="240" w:lineRule="atLeast"/>
        <w:rPr>
          <w:szCs w:val="28"/>
        </w:rPr>
      </w:pPr>
    </w:p>
    <w:p w:rsidR="007E05A7" w:rsidRPr="003928BC" w:rsidRDefault="007E05A7" w:rsidP="0051339E">
      <w:pPr>
        <w:pStyle w:val="S2"/>
        <w:spacing w:line="240" w:lineRule="atLeast"/>
        <w:rPr>
          <w:szCs w:val="28"/>
        </w:rPr>
      </w:pPr>
    </w:p>
    <w:p w:rsidR="0051339E" w:rsidRPr="003928BC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3928BC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3928BC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3928BC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3928BC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3928BC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3928BC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3928BC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3928BC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3928BC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3928BC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3928BC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3928BC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3928BC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3928BC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Pr="003928BC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Pr="003928BC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D6816" w:rsidRPr="003928BC" w:rsidRDefault="00DD6816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3928BC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3928BC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3928BC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3928BC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3928BC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3928BC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3928BC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3928BC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3928BC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3928BC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3928BC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3928BC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3928BC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3928BC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3928BC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3928BC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3928BC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3928BC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3928BC" w:rsidRDefault="0051339E" w:rsidP="0051339E">
      <w:pPr>
        <w:suppressAutoHyphens/>
        <w:ind w:firstLine="0"/>
        <w:rPr>
          <w:sz w:val="24"/>
          <w:szCs w:val="24"/>
        </w:rPr>
      </w:pPr>
      <w:r w:rsidRPr="003928BC">
        <w:rPr>
          <w:sz w:val="24"/>
          <w:szCs w:val="24"/>
        </w:rPr>
        <w:t>Кучинская</w:t>
      </w:r>
    </w:p>
    <w:p w:rsidR="0051339E" w:rsidRPr="003928BC" w:rsidRDefault="0051339E" w:rsidP="0051339E">
      <w:pPr>
        <w:suppressAutoHyphens/>
        <w:ind w:firstLine="0"/>
        <w:rPr>
          <w:sz w:val="24"/>
          <w:szCs w:val="24"/>
        </w:rPr>
      </w:pPr>
      <w:r w:rsidRPr="003928BC">
        <w:rPr>
          <w:sz w:val="24"/>
          <w:szCs w:val="24"/>
        </w:rPr>
        <w:t>2275337</w:t>
      </w:r>
    </w:p>
    <w:p w:rsidR="002B23AB" w:rsidRPr="003928BC" w:rsidRDefault="0051339E" w:rsidP="00DC7292">
      <w:pPr>
        <w:ind w:firstLine="0"/>
        <w:rPr>
          <w:sz w:val="24"/>
          <w:szCs w:val="24"/>
        </w:rPr>
        <w:sectPr w:rsidR="002B23AB" w:rsidRPr="003928BC" w:rsidSect="005872E4">
          <w:headerReference w:type="default" r:id="rId14"/>
          <w:footerReference w:type="first" r:id="rId15"/>
          <w:pgSz w:w="11906" w:h="16838" w:code="9"/>
          <w:pgMar w:top="1134" w:right="707" w:bottom="851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3928BC">
        <w:rPr>
          <w:sz w:val="24"/>
          <w:szCs w:val="24"/>
        </w:rPr>
        <w:t>ГУАиГ</w:t>
      </w:r>
      <w:proofErr w:type="spellEnd"/>
    </w:p>
    <w:p w:rsidR="009C1F51" w:rsidRPr="003928BC" w:rsidRDefault="009C1F51" w:rsidP="00374D88">
      <w:pPr>
        <w:ind w:left="6237" w:firstLine="0"/>
        <w:jc w:val="left"/>
        <w:rPr>
          <w:szCs w:val="28"/>
        </w:rPr>
      </w:pPr>
      <w:r w:rsidRPr="003928BC">
        <w:rPr>
          <w:szCs w:val="28"/>
        </w:rPr>
        <w:lastRenderedPageBreak/>
        <w:t>Приложение</w:t>
      </w:r>
      <w:r w:rsidR="00315D45">
        <w:rPr>
          <w:szCs w:val="28"/>
        </w:rPr>
        <w:t xml:space="preserve"> </w:t>
      </w:r>
    </w:p>
    <w:p w:rsidR="009C1F51" w:rsidRPr="003928BC" w:rsidRDefault="009C1F51" w:rsidP="00374D88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3928BC">
        <w:rPr>
          <w:szCs w:val="28"/>
        </w:rPr>
        <w:t>к постановлению мэрии</w:t>
      </w:r>
    </w:p>
    <w:p w:rsidR="009C1F51" w:rsidRPr="003928BC" w:rsidRDefault="009C1F51" w:rsidP="00374D88">
      <w:pPr>
        <w:widowControl w:val="0"/>
        <w:tabs>
          <w:tab w:val="left" w:pos="6379"/>
        </w:tabs>
        <w:ind w:left="6237" w:right="264" w:firstLine="0"/>
        <w:jc w:val="left"/>
        <w:rPr>
          <w:szCs w:val="28"/>
        </w:rPr>
      </w:pPr>
      <w:r w:rsidRPr="003928BC">
        <w:rPr>
          <w:szCs w:val="28"/>
        </w:rPr>
        <w:t>города Новосибирска</w:t>
      </w:r>
    </w:p>
    <w:p w:rsidR="009C1F51" w:rsidRPr="003928BC" w:rsidRDefault="009C1F51" w:rsidP="00374D88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  <w:r w:rsidRPr="003928BC">
        <w:rPr>
          <w:szCs w:val="28"/>
        </w:rPr>
        <w:t>от ___________</w:t>
      </w:r>
      <w:r w:rsidR="002B23AB" w:rsidRPr="003928BC">
        <w:rPr>
          <w:szCs w:val="28"/>
        </w:rPr>
        <w:t>_</w:t>
      </w:r>
      <w:r w:rsidRPr="003928BC">
        <w:rPr>
          <w:szCs w:val="28"/>
        </w:rPr>
        <w:t xml:space="preserve"> </w:t>
      </w:r>
      <w:r w:rsidR="004A132F" w:rsidRPr="003928BC">
        <w:rPr>
          <w:szCs w:val="28"/>
        </w:rPr>
        <w:t>№</w:t>
      </w:r>
      <w:r w:rsidR="002B23AB" w:rsidRPr="003928BC">
        <w:rPr>
          <w:szCs w:val="28"/>
        </w:rPr>
        <w:t xml:space="preserve"> </w:t>
      </w:r>
      <w:r w:rsidRPr="003928BC">
        <w:rPr>
          <w:szCs w:val="28"/>
        </w:rPr>
        <w:t>_______</w:t>
      </w:r>
    </w:p>
    <w:p w:rsidR="002B23AB" w:rsidRPr="003928BC" w:rsidRDefault="002B23AB" w:rsidP="00374D88">
      <w:pPr>
        <w:widowControl w:val="0"/>
        <w:tabs>
          <w:tab w:val="left" w:pos="6379"/>
        </w:tabs>
        <w:ind w:left="6237" w:right="-2" w:firstLine="0"/>
        <w:jc w:val="left"/>
        <w:rPr>
          <w:szCs w:val="28"/>
        </w:rPr>
      </w:pPr>
    </w:p>
    <w:p w:rsidR="009C1F51" w:rsidRPr="003928BC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3928BC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3928BC">
        <w:rPr>
          <w:b/>
          <w:szCs w:val="28"/>
        </w:rPr>
        <w:t>ПРОЕКТ</w:t>
      </w:r>
    </w:p>
    <w:p w:rsidR="00F03E76" w:rsidRPr="003928BC" w:rsidRDefault="009C1F51" w:rsidP="00F03E76">
      <w:pPr>
        <w:widowControl w:val="0"/>
        <w:ind w:firstLine="0"/>
        <w:jc w:val="center"/>
        <w:rPr>
          <w:b/>
        </w:rPr>
      </w:pPr>
      <w:r w:rsidRPr="003928BC">
        <w:rPr>
          <w:b/>
          <w:szCs w:val="28"/>
        </w:rPr>
        <w:t xml:space="preserve">планировки </w:t>
      </w:r>
      <w:r w:rsidR="001121CF" w:rsidRPr="003928BC">
        <w:rPr>
          <w:b/>
          <w:szCs w:val="28"/>
        </w:rPr>
        <w:t xml:space="preserve">территории, </w:t>
      </w:r>
      <w:r w:rsidR="00F03E76" w:rsidRPr="003928BC">
        <w:rPr>
          <w:b/>
        </w:rPr>
        <w:t>ограниченной планируемой магистральной улицей общегородского значения непрерывного движения, рекой 2-я Ельцовка,</w:t>
      </w:r>
    </w:p>
    <w:p w:rsidR="00F03E76" w:rsidRPr="003928BC" w:rsidRDefault="00F03E76" w:rsidP="00F03E76">
      <w:pPr>
        <w:widowControl w:val="0"/>
        <w:ind w:firstLine="0"/>
        <w:jc w:val="center"/>
        <w:rPr>
          <w:b/>
        </w:rPr>
      </w:pPr>
      <w:r w:rsidRPr="003928BC">
        <w:rPr>
          <w:b/>
        </w:rPr>
        <w:t xml:space="preserve"> планируемой магистральной улицей общегородского значения </w:t>
      </w:r>
    </w:p>
    <w:p w:rsidR="00F03E76" w:rsidRPr="003928BC" w:rsidRDefault="00F03E76" w:rsidP="00F03E76">
      <w:pPr>
        <w:widowControl w:val="0"/>
        <w:ind w:firstLine="0"/>
        <w:jc w:val="center"/>
        <w:rPr>
          <w:b/>
        </w:rPr>
      </w:pPr>
      <w:r w:rsidRPr="003928BC">
        <w:rPr>
          <w:b/>
        </w:rPr>
        <w:t xml:space="preserve">регулируемого движения, в </w:t>
      </w:r>
      <w:proofErr w:type="spellStart"/>
      <w:r w:rsidRPr="003928BC">
        <w:rPr>
          <w:b/>
        </w:rPr>
        <w:t>Заельцовском</w:t>
      </w:r>
      <w:proofErr w:type="spellEnd"/>
      <w:r w:rsidRPr="003928BC">
        <w:rPr>
          <w:b/>
        </w:rPr>
        <w:t xml:space="preserve"> и </w:t>
      </w:r>
    </w:p>
    <w:p w:rsidR="009F4336" w:rsidRPr="003928BC" w:rsidRDefault="00F03E76" w:rsidP="00F03E76">
      <w:pPr>
        <w:widowControl w:val="0"/>
        <w:ind w:firstLine="0"/>
        <w:jc w:val="center"/>
        <w:rPr>
          <w:b/>
        </w:rPr>
      </w:pPr>
      <w:r w:rsidRPr="003928BC">
        <w:rPr>
          <w:b/>
        </w:rPr>
        <w:t xml:space="preserve">Калининском </w:t>
      </w:r>
      <w:proofErr w:type="gramStart"/>
      <w:r w:rsidRPr="003928BC">
        <w:rPr>
          <w:b/>
        </w:rPr>
        <w:t>районах</w:t>
      </w:r>
      <w:proofErr w:type="gramEnd"/>
    </w:p>
    <w:p w:rsidR="00F03E76" w:rsidRPr="003928BC" w:rsidRDefault="00F03E76" w:rsidP="00F03E76">
      <w:pPr>
        <w:widowControl w:val="0"/>
        <w:ind w:firstLine="0"/>
        <w:jc w:val="center"/>
        <w:rPr>
          <w:b/>
          <w:szCs w:val="28"/>
        </w:rPr>
      </w:pPr>
    </w:p>
    <w:p w:rsidR="009C1F51" w:rsidRPr="003928BC" w:rsidRDefault="009C1F51" w:rsidP="009C1F51">
      <w:pPr>
        <w:autoSpaceDE w:val="0"/>
        <w:autoSpaceDN w:val="0"/>
        <w:adjustRightInd w:val="0"/>
        <w:rPr>
          <w:szCs w:val="28"/>
        </w:rPr>
      </w:pPr>
      <w:r w:rsidRPr="003928BC">
        <w:rPr>
          <w:szCs w:val="28"/>
        </w:rPr>
        <w:t>1. Чертеж планировки территории (приложение 1).</w:t>
      </w:r>
    </w:p>
    <w:p w:rsidR="009C1F51" w:rsidRPr="003928BC" w:rsidRDefault="009C1F51" w:rsidP="009C1F51">
      <w:pPr>
        <w:autoSpaceDE w:val="0"/>
        <w:autoSpaceDN w:val="0"/>
        <w:adjustRightInd w:val="0"/>
        <w:rPr>
          <w:szCs w:val="28"/>
        </w:rPr>
      </w:pPr>
      <w:r w:rsidRPr="003928BC">
        <w:t>2. </w:t>
      </w:r>
      <w:r w:rsidRPr="003928BC">
        <w:rPr>
          <w:szCs w:val="28"/>
        </w:rPr>
        <w:t>Положение о характеристиках планируемого развития территории (пр</w:t>
      </w:r>
      <w:r w:rsidRPr="003928BC">
        <w:rPr>
          <w:szCs w:val="28"/>
        </w:rPr>
        <w:t>и</w:t>
      </w:r>
      <w:r w:rsidRPr="003928BC">
        <w:rPr>
          <w:szCs w:val="28"/>
        </w:rPr>
        <w:t>ложение 2).</w:t>
      </w:r>
    </w:p>
    <w:p w:rsidR="009C1F51" w:rsidRPr="003928BC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3928BC">
        <w:rPr>
          <w:szCs w:val="28"/>
        </w:rPr>
        <w:t>3. Положения об очередности планируемого развития территории (прил</w:t>
      </w:r>
      <w:r w:rsidRPr="003928BC">
        <w:rPr>
          <w:szCs w:val="28"/>
        </w:rPr>
        <w:t>о</w:t>
      </w:r>
      <w:r w:rsidRPr="003928BC">
        <w:rPr>
          <w:szCs w:val="28"/>
        </w:rPr>
        <w:t>жение 3).</w:t>
      </w:r>
    </w:p>
    <w:p w:rsidR="009C1F51" w:rsidRPr="003928BC" w:rsidRDefault="009C1F51" w:rsidP="007E05A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3928BC">
        <w:rPr>
          <w:szCs w:val="28"/>
        </w:rPr>
        <w:t>____________</w:t>
      </w:r>
    </w:p>
    <w:p w:rsidR="009C1F51" w:rsidRPr="003928BC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3928BC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3928BC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B22BB" w:rsidRPr="003928BC" w:rsidRDefault="009B22BB" w:rsidP="00270984">
      <w:pPr>
        <w:ind w:firstLine="0"/>
        <w:jc w:val="center"/>
        <w:rPr>
          <w:sz w:val="24"/>
        </w:rPr>
        <w:sectPr w:rsidR="009B22BB" w:rsidRPr="003928BC" w:rsidSect="00374D88">
          <w:pgSz w:w="11907" w:h="16839" w:code="9"/>
          <w:pgMar w:top="1134" w:right="567" w:bottom="709" w:left="1418" w:header="709" w:footer="0" w:gutter="0"/>
          <w:pgNumType w:start="1"/>
          <w:cols w:space="708"/>
          <w:titlePg/>
          <w:docGrid w:linePitch="381"/>
        </w:sectPr>
      </w:pPr>
    </w:p>
    <w:p w:rsidR="00406EA3" w:rsidRDefault="00406EA3" w:rsidP="00406EA3">
      <w:pPr>
        <w:ind w:firstLine="0"/>
        <w:jc w:val="center"/>
        <w:rPr>
          <w:sz w:val="24"/>
        </w:rPr>
        <w:sectPr w:rsidR="00406EA3" w:rsidSect="00406EA3">
          <w:headerReference w:type="first" r:id="rId16"/>
          <w:pgSz w:w="16839" w:h="23814" w:code="8"/>
          <w:pgMar w:top="1843" w:right="566" w:bottom="426" w:left="567" w:header="708" w:footer="708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9312275" cy="13058261"/>
            <wp:effectExtent l="0" t="0" r="0" b="0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/>
                    <pic:cNvPicPr/>
                  </pic:nvPicPr>
                  <pic:blipFill rotWithShape="1">
                    <a:blip r:embed="rId17"/>
                    <a:srcRect l="183" t="363" r="183"/>
                    <a:stretch/>
                  </pic:blipFill>
                  <pic:spPr bwMode="auto">
                    <a:xfrm>
                      <a:off x="0" y="0"/>
                      <a:ext cx="9312728" cy="1305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7DD4" w:rsidRPr="003928BC" w:rsidRDefault="009C7DD4" w:rsidP="007E05A7">
      <w:pPr>
        <w:ind w:left="5954" w:firstLine="0"/>
        <w:rPr>
          <w:sz w:val="24"/>
        </w:rPr>
      </w:pPr>
      <w:r w:rsidRPr="003928BC">
        <w:rPr>
          <w:sz w:val="24"/>
        </w:rPr>
        <w:lastRenderedPageBreak/>
        <w:t xml:space="preserve">Приложение 2 </w:t>
      </w:r>
    </w:p>
    <w:p w:rsidR="009C7DD4" w:rsidRPr="003928BC" w:rsidRDefault="009C7DD4" w:rsidP="007E05A7">
      <w:pPr>
        <w:ind w:left="5954" w:firstLine="0"/>
        <w:rPr>
          <w:sz w:val="24"/>
          <w:szCs w:val="24"/>
        </w:rPr>
      </w:pPr>
      <w:r w:rsidRPr="003928BC">
        <w:rPr>
          <w:sz w:val="24"/>
        </w:rPr>
        <w:t xml:space="preserve">к проекту планировки </w:t>
      </w:r>
      <w:r w:rsidRPr="003928BC">
        <w:rPr>
          <w:sz w:val="24"/>
          <w:szCs w:val="28"/>
        </w:rPr>
        <w:t xml:space="preserve">территории, </w:t>
      </w:r>
      <w:r w:rsidRPr="003928BC">
        <w:rPr>
          <w:sz w:val="24"/>
        </w:rPr>
        <w:t>о</w:t>
      </w:r>
      <w:r w:rsidRPr="003928BC">
        <w:rPr>
          <w:sz w:val="24"/>
        </w:rPr>
        <w:t>г</w:t>
      </w:r>
      <w:r w:rsidRPr="003928BC">
        <w:rPr>
          <w:sz w:val="24"/>
        </w:rPr>
        <w:t xml:space="preserve">раниченной </w:t>
      </w:r>
      <w:r w:rsidRPr="003928BC">
        <w:rPr>
          <w:sz w:val="24"/>
          <w:szCs w:val="24"/>
        </w:rPr>
        <w:t>планируемой магис</w:t>
      </w:r>
      <w:r w:rsidRPr="003928BC">
        <w:rPr>
          <w:sz w:val="24"/>
          <w:szCs w:val="24"/>
        </w:rPr>
        <w:t>т</w:t>
      </w:r>
      <w:r w:rsidRPr="003928BC">
        <w:rPr>
          <w:sz w:val="24"/>
          <w:szCs w:val="24"/>
        </w:rPr>
        <w:t>ральной улицей общегородского зн</w:t>
      </w:r>
      <w:r w:rsidRPr="003928BC">
        <w:rPr>
          <w:sz w:val="24"/>
          <w:szCs w:val="24"/>
        </w:rPr>
        <w:t>а</w:t>
      </w:r>
      <w:r w:rsidRPr="003928BC">
        <w:rPr>
          <w:sz w:val="24"/>
          <w:szCs w:val="24"/>
        </w:rPr>
        <w:t>чения непрерывного движения, рекой 2-я Ельцовка, планируемой магис</w:t>
      </w:r>
      <w:r w:rsidRPr="003928BC">
        <w:rPr>
          <w:sz w:val="24"/>
          <w:szCs w:val="24"/>
        </w:rPr>
        <w:t>т</w:t>
      </w:r>
      <w:r w:rsidRPr="003928BC">
        <w:rPr>
          <w:sz w:val="24"/>
          <w:szCs w:val="24"/>
        </w:rPr>
        <w:t>ральной улицей общегородского зн</w:t>
      </w:r>
      <w:r w:rsidRPr="003928BC">
        <w:rPr>
          <w:sz w:val="24"/>
          <w:szCs w:val="24"/>
        </w:rPr>
        <w:t>а</w:t>
      </w:r>
      <w:r w:rsidRPr="003928BC">
        <w:rPr>
          <w:sz w:val="24"/>
          <w:szCs w:val="24"/>
        </w:rPr>
        <w:t xml:space="preserve">чения регулируемого движения, в </w:t>
      </w:r>
      <w:proofErr w:type="spellStart"/>
      <w:r w:rsidRPr="003928BC">
        <w:rPr>
          <w:sz w:val="24"/>
          <w:szCs w:val="24"/>
        </w:rPr>
        <w:t>З</w:t>
      </w:r>
      <w:r w:rsidRPr="003928BC">
        <w:rPr>
          <w:sz w:val="24"/>
          <w:szCs w:val="24"/>
        </w:rPr>
        <w:t>а</w:t>
      </w:r>
      <w:r w:rsidRPr="003928BC">
        <w:rPr>
          <w:sz w:val="24"/>
          <w:szCs w:val="24"/>
        </w:rPr>
        <w:t>ельцовском</w:t>
      </w:r>
      <w:proofErr w:type="spellEnd"/>
      <w:r w:rsidRPr="003928BC">
        <w:rPr>
          <w:sz w:val="24"/>
          <w:szCs w:val="24"/>
        </w:rPr>
        <w:t xml:space="preserve"> и Калининском районах</w:t>
      </w:r>
    </w:p>
    <w:p w:rsidR="009C7DD4" w:rsidRDefault="009C7DD4" w:rsidP="009C7DD4">
      <w:pPr>
        <w:tabs>
          <w:tab w:val="left" w:pos="4454"/>
        </w:tabs>
      </w:pPr>
      <w:r w:rsidRPr="003928BC">
        <w:tab/>
      </w:r>
    </w:p>
    <w:p w:rsidR="00B216C8" w:rsidRPr="003928BC" w:rsidRDefault="00B216C8" w:rsidP="009C7DD4">
      <w:pPr>
        <w:tabs>
          <w:tab w:val="left" w:pos="4454"/>
        </w:tabs>
      </w:pPr>
    </w:p>
    <w:p w:rsidR="009C7DD4" w:rsidRPr="003928BC" w:rsidRDefault="009C7DD4" w:rsidP="00241479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3928BC">
        <w:rPr>
          <w:b/>
          <w:szCs w:val="28"/>
        </w:rPr>
        <w:t>ПОЛОЖЕНИЕ</w:t>
      </w:r>
    </w:p>
    <w:p w:rsidR="009C7DD4" w:rsidRPr="003928BC" w:rsidRDefault="009C7DD4" w:rsidP="00241479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3928BC">
        <w:rPr>
          <w:b/>
          <w:szCs w:val="28"/>
        </w:rPr>
        <w:t>о характеристиках планируемого развития территории</w:t>
      </w:r>
    </w:p>
    <w:p w:rsidR="009C7DD4" w:rsidRPr="003928BC" w:rsidRDefault="009C7DD4" w:rsidP="00241479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9C7DD4" w:rsidRPr="003928BC" w:rsidRDefault="009C7DD4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firstLine="0"/>
        <w:jc w:val="center"/>
        <w:outlineLvl w:val="0"/>
        <w:rPr>
          <w:b/>
          <w:szCs w:val="28"/>
        </w:rPr>
      </w:pPr>
      <w:bookmarkStart w:id="1" w:name="_Toc536782859"/>
      <w:r w:rsidRPr="003928BC">
        <w:rPr>
          <w:b/>
          <w:szCs w:val="28"/>
        </w:rPr>
        <w:t>1. Общие положения</w:t>
      </w:r>
      <w:bookmarkEnd w:id="1"/>
    </w:p>
    <w:p w:rsidR="009C7DD4" w:rsidRPr="003928BC" w:rsidRDefault="009C7DD4" w:rsidP="00241479">
      <w:pPr>
        <w:spacing w:line="240" w:lineRule="atLeast"/>
        <w:rPr>
          <w:sz w:val="27"/>
          <w:szCs w:val="27"/>
        </w:rPr>
      </w:pPr>
    </w:p>
    <w:p w:rsidR="009C7DD4" w:rsidRPr="003928BC" w:rsidRDefault="009C7DD4" w:rsidP="00241479">
      <w:pPr>
        <w:spacing w:line="240" w:lineRule="atLeast"/>
        <w:rPr>
          <w:szCs w:val="28"/>
        </w:rPr>
      </w:pPr>
      <w:proofErr w:type="gramStart"/>
      <w:r w:rsidRPr="003928BC">
        <w:rPr>
          <w:szCs w:val="28"/>
        </w:rPr>
        <w:t xml:space="preserve">Проект планировки территории, ограниченной планируемой магистральной улицей общегородского значения непрерывного движения, рекой 2-я Ельцовка, планируемой магистральной улицей общегородского значения регулируемого движения, в </w:t>
      </w:r>
      <w:proofErr w:type="spellStart"/>
      <w:r w:rsidRPr="003928BC">
        <w:rPr>
          <w:szCs w:val="28"/>
        </w:rPr>
        <w:t>Заельцовском</w:t>
      </w:r>
      <w:proofErr w:type="spellEnd"/>
      <w:r w:rsidRPr="003928BC">
        <w:rPr>
          <w:szCs w:val="28"/>
        </w:rPr>
        <w:t xml:space="preserve"> и Калининском районах (далее – проект планировки) разработан в отношении территории, ограниченной планируемой магистральной улицей общегородского значения непрерывного движения, рекой 2-я Ельцовка, планируемой магистральной улицей общегородского значения регулируемого движения, в </w:t>
      </w:r>
      <w:proofErr w:type="spellStart"/>
      <w:r w:rsidRPr="003928BC">
        <w:rPr>
          <w:szCs w:val="28"/>
        </w:rPr>
        <w:t>Заельцовском</w:t>
      </w:r>
      <w:proofErr w:type="spellEnd"/>
      <w:r w:rsidRPr="003928BC">
        <w:rPr>
          <w:szCs w:val="28"/>
        </w:rPr>
        <w:t xml:space="preserve"> и Калининском районах</w:t>
      </w:r>
      <w:r w:rsidR="00D95AC9" w:rsidRPr="003928BC">
        <w:rPr>
          <w:szCs w:val="28"/>
        </w:rPr>
        <w:t xml:space="preserve"> (далее – планируемая террит</w:t>
      </w:r>
      <w:r w:rsidR="00D95AC9" w:rsidRPr="003928BC">
        <w:rPr>
          <w:szCs w:val="28"/>
        </w:rPr>
        <w:t>о</w:t>
      </w:r>
      <w:r w:rsidR="00D95AC9" w:rsidRPr="003928BC">
        <w:rPr>
          <w:szCs w:val="28"/>
        </w:rPr>
        <w:t>рия)</w:t>
      </w:r>
      <w:r w:rsidRPr="003928BC">
        <w:rPr>
          <w:szCs w:val="28"/>
        </w:rPr>
        <w:t>.</w:t>
      </w:r>
      <w:proofErr w:type="gramEnd"/>
    </w:p>
    <w:p w:rsidR="00943FBE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 xml:space="preserve">Планируемая территория расположена в правобережной части города, в границах </w:t>
      </w:r>
      <w:proofErr w:type="spellStart"/>
      <w:r w:rsidRPr="003928BC">
        <w:rPr>
          <w:szCs w:val="28"/>
        </w:rPr>
        <w:t>Заельцовского</w:t>
      </w:r>
      <w:proofErr w:type="spellEnd"/>
      <w:r w:rsidRPr="003928BC">
        <w:rPr>
          <w:szCs w:val="28"/>
        </w:rPr>
        <w:t xml:space="preserve"> и Калининского районов  города Новосибирска и огран</w:t>
      </w:r>
      <w:r w:rsidRPr="003928BC">
        <w:rPr>
          <w:szCs w:val="28"/>
        </w:rPr>
        <w:t>и</w:t>
      </w:r>
      <w:r w:rsidRPr="003928BC">
        <w:rPr>
          <w:szCs w:val="28"/>
        </w:rPr>
        <w:t xml:space="preserve">чена: </w:t>
      </w:r>
    </w:p>
    <w:p w:rsidR="00943FBE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с юго-востока – рекой 2-я Ельцовка;</w:t>
      </w:r>
    </w:p>
    <w:p w:rsidR="00943FBE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 xml:space="preserve">с северо-востока – планируемой магистральной улицей общегородского значения непрерывного движения; 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с северо-запада</w:t>
      </w:r>
      <w:r w:rsidR="00CA1232">
        <w:rPr>
          <w:szCs w:val="28"/>
        </w:rPr>
        <w:t xml:space="preserve"> </w:t>
      </w:r>
      <w:r w:rsidRPr="003928BC">
        <w:rPr>
          <w:szCs w:val="28"/>
        </w:rPr>
        <w:t>– планируемой магистральной улицей общегородского зн</w:t>
      </w:r>
      <w:r w:rsidRPr="003928BC">
        <w:rPr>
          <w:szCs w:val="28"/>
        </w:rPr>
        <w:t>а</w:t>
      </w:r>
      <w:r w:rsidRPr="003928BC">
        <w:rPr>
          <w:szCs w:val="28"/>
        </w:rPr>
        <w:t>чения регулируемого движения (продление Красного проспекта).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Площадь планируемой территории в границах проекта планировки соста</w:t>
      </w:r>
      <w:r w:rsidRPr="003928BC">
        <w:rPr>
          <w:szCs w:val="28"/>
        </w:rPr>
        <w:t>в</w:t>
      </w:r>
      <w:r w:rsidRPr="003928BC">
        <w:rPr>
          <w:szCs w:val="28"/>
        </w:rPr>
        <w:t>ляет 109,3 га.</w:t>
      </w:r>
    </w:p>
    <w:p w:rsidR="009C7DD4" w:rsidRPr="003928BC" w:rsidRDefault="009C7DD4" w:rsidP="00241479">
      <w:pPr>
        <w:spacing w:line="240" w:lineRule="atLeast"/>
      </w:pPr>
      <w:r w:rsidRPr="003928BC">
        <w:t>Основу планировочной территории составляют магистральные улицы о</w:t>
      </w:r>
      <w:r w:rsidRPr="003928BC">
        <w:t>б</w:t>
      </w:r>
      <w:r w:rsidRPr="003928BC">
        <w:t>щегородского значения, дополняемые улицами районного и местного значения.</w:t>
      </w:r>
    </w:p>
    <w:p w:rsidR="009C7DD4" w:rsidRPr="003928BC" w:rsidRDefault="009C7DD4" w:rsidP="00241479">
      <w:pPr>
        <w:spacing w:line="240" w:lineRule="atLeast"/>
        <w:ind w:firstLine="0"/>
        <w:rPr>
          <w:szCs w:val="28"/>
          <w:highlight w:val="yellow"/>
        </w:rPr>
      </w:pPr>
    </w:p>
    <w:p w:rsidR="009C7DD4" w:rsidRPr="003928BC" w:rsidRDefault="009C7DD4" w:rsidP="00241479">
      <w:pPr>
        <w:pStyle w:val="1"/>
        <w:keepNext w:val="0"/>
        <w:spacing w:before="0" w:after="0" w:line="240" w:lineRule="atLeast"/>
        <w:ind w:firstLine="0"/>
      </w:pPr>
      <w:r w:rsidRPr="003928BC">
        <w:t>2. Характеристики планируемого развития территории, в том числе</w:t>
      </w:r>
    </w:p>
    <w:p w:rsidR="009C7DD4" w:rsidRPr="003928BC" w:rsidRDefault="009C7DD4" w:rsidP="00241479">
      <w:pPr>
        <w:pStyle w:val="1"/>
        <w:keepNext w:val="0"/>
        <w:spacing w:before="0" w:after="0" w:line="240" w:lineRule="atLeast"/>
        <w:ind w:firstLine="0"/>
      </w:pPr>
      <w:proofErr w:type="gramStart"/>
      <w:r w:rsidRPr="003928BC">
        <w:t xml:space="preserve">плотность и параметры застройки территории (в пределах, </w:t>
      </w:r>
      <w:proofErr w:type="gramEnd"/>
    </w:p>
    <w:p w:rsidR="009C7DD4" w:rsidRPr="003928BC" w:rsidRDefault="009C7DD4" w:rsidP="00241479">
      <w:pPr>
        <w:pStyle w:val="1"/>
        <w:keepNext w:val="0"/>
        <w:spacing w:before="0" w:after="0" w:line="240" w:lineRule="atLeast"/>
        <w:ind w:firstLine="0"/>
      </w:pPr>
      <w:proofErr w:type="gramStart"/>
      <w:r w:rsidRPr="003928BC">
        <w:t>установленных</w:t>
      </w:r>
      <w:proofErr w:type="gramEnd"/>
      <w:r w:rsidRPr="003928BC">
        <w:t xml:space="preserve"> градостроительным регламентом)</w:t>
      </w:r>
    </w:p>
    <w:p w:rsidR="009C7DD4" w:rsidRPr="003928BC" w:rsidRDefault="009C7DD4" w:rsidP="00241479">
      <w:pPr>
        <w:spacing w:line="240" w:lineRule="atLeast"/>
        <w:ind w:firstLine="0"/>
      </w:pPr>
    </w:p>
    <w:p w:rsidR="009C7DD4" w:rsidRPr="003928BC" w:rsidRDefault="009C7DD4" w:rsidP="00241479">
      <w:pPr>
        <w:pStyle w:val="1"/>
        <w:keepNext w:val="0"/>
        <w:spacing w:before="0" w:after="0" w:line="240" w:lineRule="atLeast"/>
        <w:ind w:firstLine="0"/>
      </w:pPr>
      <w:r w:rsidRPr="003928BC">
        <w:t>2.1. Характеристики планируемого развития территории</w:t>
      </w:r>
    </w:p>
    <w:p w:rsidR="009C7DD4" w:rsidRPr="003928BC" w:rsidRDefault="009C7DD4" w:rsidP="00241479">
      <w:pPr>
        <w:spacing w:line="240" w:lineRule="atLeast"/>
        <w:rPr>
          <w:highlight w:val="yellow"/>
        </w:rPr>
      </w:pPr>
    </w:p>
    <w:p w:rsidR="0052389B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 xml:space="preserve">Проект планировки выполнен </w:t>
      </w:r>
      <w:r w:rsidR="0052389B" w:rsidRPr="003928BC">
        <w:rPr>
          <w:szCs w:val="28"/>
        </w:rPr>
        <w:t xml:space="preserve">в соответствии </w:t>
      </w:r>
      <w:r w:rsidRPr="003928BC">
        <w:rPr>
          <w:szCs w:val="28"/>
        </w:rPr>
        <w:t xml:space="preserve">с </w:t>
      </w:r>
      <w:r w:rsidR="0052389B" w:rsidRPr="003928BC">
        <w:rPr>
          <w:szCs w:val="28"/>
        </w:rPr>
        <w:t>Генеральным планом города Новосибирска, утвержденным р</w:t>
      </w:r>
      <w:r w:rsidR="00CE64F8" w:rsidRPr="003928BC">
        <w:rPr>
          <w:szCs w:val="28"/>
        </w:rPr>
        <w:t>ешени</w:t>
      </w:r>
      <w:r w:rsidR="0052389B" w:rsidRPr="003928BC">
        <w:rPr>
          <w:szCs w:val="28"/>
        </w:rPr>
        <w:t>ем</w:t>
      </w:r>
      <w:r w:rsidR="00CE64F8" w:rsidRPr="003928BC">
        <w:rPr>
          <w:szCs w:val="28"/>
        </w:rPr>
        <w:t xml:space="preserve"> Совета депутатов города Новосибирска </w:t>
      </w:r>
      <w:r w:rsidR="0052389B" w:rsidRPr="003928BC">
        <w:rPr>
          <w:szCs w:val="28"/>
        </w:rPr>
        <w:lastRenderedPageBreak/>
        <w:t>от 26.12.2007 № 824</w:t>
      </w:r>
      <w:r w:rsidR="008042DB" w:rsidRPr="003928BC">
        <w:rPr>
          <w:szCs w:val="28"/>
        </w:rPr>
        <w:t xml:space="preserve"> (далее – Генеральный план города Новосибирска)</w:t>
      </w:r>
      <w:r w:rsidR="0052389B" w:rsidRPr="003928BC">
        <w:rPr>
          <w:szCs w:val="28"/>
        </w:rPr>
        <w:t>, Правил</w:t>
      </w:r>
      <w:r w:rsidR="0052389B" w:rsidRPr="003928BC">
        <w:rPr>
          <w:szCs w:val="28"/>
        </w:rPr>
        <w:t>а</w:t>
      </w:r>
      <w:r w:rsidR="0052389B" w:rsidRPr="003928BC">
        <w:rPr>
          <w:szCs w:val="28"/>
        </w:rPr>
        <w:t xml:space="preserve">ми землепользования и </w:t>
      </w:r>
      <w:proofErr w:type="gramStart"/>
      <w:r w:rsidR="0052389B" w:rsidRPr="003928BC">
        <w:rPr>
          <w:szCs w:val="28"/>
        </w:rPr>
        <w:t>застройки города</w:t>
      </w:r>
      <w:proofErr w:type="gramEnd"/>
      <w:r w:rsidR="0052389B" w:rsidRPr="003928BC">
        <w:rPr>
          <w:szCs w:val="28"/>
        </w:rPr>
        <w:t xml:space="preserve"> Новосибирска, утвержденными р</w:t>
      </w:r>
      <w:r w:rsidR="00CE64F8" w:rsidRPr="003928BC">
        <w:rPr>
          <w:szCs w:val="28"/>
        </w:rPr>
        <w:t>ешен</w:t>
      </w:r>
      <w:r w:rsidR="00CE64F8" w:rsidRPr="003928BC">
        <w:rPr>
          <w:szCs w:val="28"/>
        </w:rPr>
        <w:t>и</w:t>
      </w:r>
      <w:r w:rsidR="00CE64F8" w:rsidRPr="003928BC">
        <w:rPr>
          <w:szCs w:val="28"/>
        </w:rPr>
        <w:t>ем Совета д</w:t>
      </w:r>
      <w:r w:rsidR="0052389B" w:rsidRPr="003928BC">
        <w:rPr>
          <w:szCs w:val="28"/>
        </w:rPr>
        <w:t>епутатов города Новосибирска от </w:t>
      </w:r>
      <w:r w:rsidR="00046ED5">
        <w:rPr>
          <w:szCs w:val="28"/>
        </w:rPr>
        <w:t>24.06.2009 № 1288</w:t>
      </w:r>
      <w:r w:rsidR="0052389B" w:rsidRPr="003928BC">
        <w:rPr>
          <w:szCs w:val="28"/>
        </w:rPr>
        <w:t>.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bookmarkStart w:id="2" w:name="_Hlk74751895"/>
      <w:r w:rsidRPr="003928BC">
        <w:rPr>
          <w:szCs w:val="28"/>
        </w:rPr>
        <w:t>Развитие планируемой территории предусматривается на расчетный срок до 2030 года.</w:t>
      </w:r>
    </w:p>
    <w:bookmarkEnd w:id="2"/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Проектом планировки территории предусматривается установление кра</w:t>
      </w:r>
      <w:r w:rsidRPr="003928BC">
        <w:rPr>
          <w:szCs w:val="28"/>
        </w:rPr>
        <w:t>с</w:t>
      </w:r>
      <w:r w:rsidRPr="003928BC">
        <w:rPr>
          <w:szCs w:val="28"/>
        </w:rPr>
        <w:t>ных линий.</w:t>
      </w:r>
    </w:p>
    <w:p w:rsidR="009C7DD4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 xml:space="preserve">Планировочная </w:t>
      </w:r>
      <w:r w:rsidR="009C7DD4" w:rsidRPr="003928BC">
        <w:rPr>
          <w:szCs w:val="28"/>
        </w:rPr>
        <w:t>территори</w:t>
      </w:r>
      <w:r w:rsidRPr="003928BC">
        <w:rPr>
          <w:szCs w:val="28"/>
        </w:rPr>
        <w:t>я</w:t>
      </w:r>
      <w:r w:rsidR="009C7DD4" w:rsidRPr="003928BC">
        <w:rPr>
          <w:szCs w:val="28"/>
        </w:rPr>
        <w:t xml:space="preserve"> </w:t>
      </w:r>
      <w:r w:rsidRPr="003928BC">
        <w:rPr>
          <w:szCs w:val="28"/>
        </w:rPr>
        <w:t>состоит из эл</w:t>
      </w:r>
      <w:r w:rsidR="00315D45">
        <w:rPr>
          <w:szCs w:val="28"/>
        </w:rPr>
        <w:t>ементов планировочной структ</w:t>
      </w:r>
      <w:r w:rsidR="00315D45">
        <w:rPr>
          <w:szCs w:val="28"/>
        </w:rPr>
        <w:t>у</w:t>
      </w:r>
      <w:r w:rsidR="00315D45">
        <w:rPr>
          <w:szCs w:val="28"/>
        </w:rPr>
        <w:t>ры</w:t>
      </w:r>
      <w:r w:rsidR="009C7DD4" w:rsidRPr="003928BC">
        <w:rPr>
          <w:szCs w:val="28"/>
        </w:rPr>
        <w:t>:</w:t>
      </w:r>
    </w:p>
    <w:p w:rsidR="009C7DD4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микрорайона</w:t>
      </w:r>
      <w:r w:rsidR="009C7DD4" w:rsidRPr="003928BC">
        <w:rPr>
          <w:szCs w:val="28"/>
        </w:rPr>
        <w:t xml:space="preserve"> 102.01.01 с кварталами 102.01.01.01</w:t>
      </w:r>
      <w:r w:rsidR="00CA5557">
        <w:rPr>
          <w:szCs w:val="28"/>
        </w:rPr>
        <w:t xml:space="preserve"> </w:t>
      </w:r>
      <w:r w:rsidR="00283426" w:rsidRPr="003928BC">
        <w:rPr>
          <w:szCs w:val="28"/>
        </w:rPr>
        <w:t>–</w:t>
      </w:r>
      <w:r w:rsidR="00CA5557">
        <w:rPr>
          <w:szCs w:val="28"/>
        </w:rPr>
        <w:t xml:space="preserve"> </w:t>
      </w:r>
      <w:r w:rsidR="009C7DD4" w:rsidRPr="003928BC">
        <w:rPr>
          <w:szCs w:val="28"/>
        </w:rPr>
        <w:t>102.01.01.0</w:t>
      </w:r>
      <w:r w:rsidR="00C51308" w:rsidRPr="003928BC">
        <w:rPr>
          <w:szCs w:val="28"/>
        </w:rPr>
        <w:t>5</w:t>
      </w:r>
      <w:r w:rsidR="009C7DD4" w:rsidRPr="003928BC">
        <w:rPr>
          <w:szCs w:val="28"/>
        </w:rPr>
        <w:t xml:space="preserve"> в его сост</w:t>
      </w:r>
      <w:r w:rsidR="009C7DD4" w:rsidRPr="003928BC">
        <w:rPr>
          <w:szCs w:val="28"/>
        </w:rPr>
        <w:t>а</w:t>
      </w:r>
      <w:r w:rsidR="009C7DD4" w:rsidRPr="003928BC">
        <w:rPr>
          <w:szCs w:val="28"/>
        </w:rPr>
        <w:t>ве</w:t>
      </w:r>
      <w:r w:rsidRPr="003928BC">
        <w:rPr>
          <w:szCs w:val="28"/>
        </w:rPr>
        <w:t>;</w:t>
      </w:r>
    </w:p>
    <w:p w:rsidR="008042DB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квартал</w:t>
      </w:r>
      <w:r w:rsidR="008042DB" w:rsidRPr="003928BC">
        <w:rPr>
          <w:szCs w:val="28"/>
        </w:rPr>
        <w:t>ов 102.01.00.01</w:t>
      </w:r>
      <w:r w:rsidRPr="003928BC">
        <w:rPr>
          <w:szCs w:val="28"/>
        </w:rPr>
        <w:t xml:space="preserve">, </w:t>
      </w:r>
      <w:r w:rsidR="008042DB" w:rsidRPr="003928BC">
        <w:rPr>
          <w:szCs w:val="28"/>
        </w:rPr>
        <w:t xml:space="preserve">102.01.00.02, </w:t>
      </w:r>
      <w:r w:rsidRPr="003928BC">
        <w:rPr>
          <w:szCs w:val="28"/>
        </w:rPr>
        <w:t>в границах которых отсутствует жилая застройка</w:t>
      </w:r>
      <w:r w:rsidR="008042DB" w:rsidRPr="003928BC">
        <w:rPr>
          <w:szCs w:val="28"/>
        </w:rPr>
        <w:t>.</w:t>
      </w:r>
    </w:p>
    <w:p w:rsidR="00D95AC9" w:rsidRPr="003928BC" w:rsidRDefault="00D95AC9" w:rsidP="00241479">
      <w:pPr>
        <w:spacing w:line="240" w:lineRule="atLeast"/>
        <w:rPr>
          <w:szCs w:val="28"/>
        </w:rPr>
      </w:pPr>
      <w:r w:rsidRPr="003928BC">
        <w:rPr>
          <w:szCs w:val="28"/>
        </w:rPr>
        <w:t xml:space="preserve">В </w:t>
      </w:r>
      <w:proofErr w:type="gramStart"/>
      <w:r w:rsidRPr="003928BC">
        <w:rPr>
          <w:szCs w:val="28"/>
        </w:rPr>
        <w:t>границах</w:t>
      </w:r>
      <w:proofErr w:type="gramEnd"/>
      <w:r w:rsidRPr="003928BC">
        <w:rPr>
          <w:szCs w:val="28"/>
        </w:rPr>
        <w:t xml:space="preserve"> проекта планировки выделены территории общего пользования:</w:t>
      </w:r>
    </w:p>
    <w:p w:rsidR="008042DB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природная зона</w:t>
      </w:r>
      <w:r w:rsidR="008042DB" w:rsidRPr="003928BC">
        <w:rPr>
          <w:szCs w:val="28"/>
        </w:rPr>
        <w:t>;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парки, скверы, бульвары, иные озелененные территории общего пользов</w:t>
      </w:r>
      <w:r w:rsidRPr="003928BC">
        <w:rPr>
          <w:szCs w:val="28"/>
        </w:rPr>
        <w:t>а</w:t>
      </w:r>
      <w:r w:rsidR="00046ED5">
        <w:rPr>
          <w:szCs w:val="28"/>
        </w:rPr>
        <w:t>ния</w:t>
      </w:r>
      <w:r w:rsidRPr="003928BC">
        <w:rPr>
          <w:szCs w:val="28"/>
        </w:rPr>
        <w:t>;</w:t>
      </w:r>
    </w:p>
    <w:p w:rsidR="009C7DD4" w:rsidRPr="003928BC" w:rsidRDefault="009C7DD4" w:rsidP="00241479">
      <w:pPr>
        <w:tabs>
          <w:tab w:val="center" w:pos="5031"/>
        </w:tabs>
        <w:spacing w:line="240" w:lineRule="atLeast"/>
        <w:rPr>
          <w:szCs w:val="28"/>
        </w:rPr>
      </w:pPr>
      <w:r w:rsidRPr="003928BC">
        <w:rPr>
          <w:szCs w:val="28"/>
        </w:rPr>
        <w:t>улично-дорожная сеть.</w:t>
      </w:r>
    </w:p>
    <w:p w:rsidR="009C7DD4" w:rsidRPr="003928BC" w:rsidRDefault="009C7DD4" w:rsidP="00241479">
      <w:pPr>
        <w:spacing w:line="240" w:lineRule="atLeast"/>
        <w:ind w:firstLine="720"/>
        <w:rPr>
          <w:szCs w:val="28"/>
        </w:rPr>
      </w:pPr>
      <w:r w:rsidRPr="003928BC">
        <w:rPr>
          <w:szCs w:val="28"/>
        </w:rPr>
        <w:t>Основным принципом организации территории является разбивка на жилые кварталы, которые позволяют повысить эффективность использования террит</w:t>
      </w:r>
      <w:r w:rsidRPr="003928BC">
        <w:rPr>
          <w:szCs w:val="28"/>
        </w:rPr>
        <w:t>о</w:t>
      </w:r>
      <w:r w:rsidRPr="003928BC">
        <w:rPr>
          <w:szCs w:val="28"/>
        </w:rPr>
        <w:t>рии, сформировать необходимое количество объектов обслуживания внутри ква</w:t>
      </w:r>
      <w:r w:rsidRPr="003928BC">
        <w:rPr>
          <w:szCs w:val="28"/>
        </w:rPr>
        <w:t>р</w:t>
      </w:r>
      <w:r w:rsidRPr="003928BC">
        <w:rPr>
          <w:szCs w:val="28"/>
        </w:rPr>
        <w:t>талов (без переходов через районные дороги). Кроме того, жилая застройка вну</w:t>
      </w:r>
      <w:r w:rsidRPr="003928BC">
        <w:rPr>
          <w:szCs w:val="28"/>
        </w:rPr>
        <w:t>т</w:t>
      </w:r>
      <w:r w:rsidRPr="003928BC">
        <w:rPr>
          <w:szCs w:val="28"/>
        </w:rPr>
        <w:t>ри квартала может выполняться любой этажности с объектами обслуживан</w:t>
      </w:r>
      <w:r w:rsidR="00943FBE">
        <w:rPr>
          <w:szCs w:val="28"/>
        </w:rPr>
        <w:t>ия, а так</w:t>
      </w:r>
      <w:r w:rsidRPr="003928BC">
        <w:rPr>
          <w:szCs w:val="28"/>
        </w:rPr>
        <w:t>же обеспечивать</w:t>
      </w:r>
      <w:r w:rsidR="00943FBE">
        <w:t xml:space="preserve"> возможность</w:t>
      </w:r>
      <w:r w:rsidRPr="003928BC">
        <w:t xml:space="preserve"> мероприятий по благоустройству и озелене</w:t>
      </w:r>
      <w:r w:rsidR="00943FBE">
        <w:t xml:space="preserve">нию. </w:t>
      </w:r>
      <w:proofErr w:type="gramStart"/>
      <w:r w:rsidRPr="003928BC">
        <w:rPr>
          <w:szCs w:val="28"/>
        </w:rPr>
        <w:t>Планировочная организация жилой застройки жилыми группами, имеющи</w:t>
      </w:r>
      <w:r w:rsidR="00943FBE">
        <w:rPr>
          <w:szCs w:val="28"/>
        </w:rPr>
        <w:t>ми че</w:t>
      </w:r>
      <w:r w:rsidR="00943FBE">
        <w:rPr>
          <w:szCs w:val="28"/>
        </w:rPr>
        <w:t>т</w:t>
      </w:r>
      <w:r w:rsidR="00943FBE">
        <w:rPr>
          <w:szCs w:val="28"/>
        </w:rPr>
        <w:t>ко очерченные границы,</w:t>
      </w:r>
      <w:r w:rsidRPr="003928BC">
        <w:rPr>
          <w:szCs w:val="28"/>
        </w:rPr>
        <w:t xml:space="preserve"> и с включениями в их состав дошкольных образовател</w:t>
      </w:r>
      <w:r w:rsidRPr="003928BC">
        <w:rPr>
          <w:szCs w:val="28"/>
        </w:rPr>
        <w:t>ь</w:t>
      </w:r>
      <w:r w:rsidRPr="003928BC">
        <w:rPr>
          <w:szCs w:val="28"/>
        </w:rPr>
        <w:t>ных организаций (детских садов), общеобразовательных организаций (общеобр</w:t>
      </w:r>
      <w:r w:rsidRPr="003928BC">
        <w:rPr>
          <w:szCs w:val="28"/>
        </w:rPr>
        <w:t>а</w:t>
      </w:r>
      <w:r w:rsidRPr="003928BC">
        <w:rPr>
          <w:szCs w:val="28"/>
        </w:rPr>
        <w:t>зовательных школ), медицинских учреждений и объектов культурно-бытового о</w:t>
      </w:r>
      <w:r w:rsidRPr="003928BC">
        <w:rPr>
          <w:szCs w:val="28"/>
        </w:rPr>
        <w:t>б</w:t>
      </w:r>
      <w:r w:rsidRPr="003928BC">
        <w:rPr>
          <w:szCs w:val="28"/>
        </w:rPr>
        <w:t>служивания позволяет организовать внутреннее пространство микрорайона, в к</w:t>
      </w:r>
      <w:r w:rsidRPr="003928BC">
        <w:rPr>
          <w:szCs w:val="28"/>
        </w:rPr>
        <w:t>о</w:t>
      </w:r>
      <w:r w:rsidRPr="003928BC">
        <w:rPr>
          <w:szCs w:val="28"/>
        </w:rPr>
        <w:t>тором легко ориентироваться, с удобными пешеходными связями жилых групп с учреждениями обслуживания, остановочными пунктами общественного тран</w:t>
      </w:r>
      <w:r w:rsidRPr="003928BC">
        <w:rPr>
          <w:szCs w:val="28"/>
        </w:rPr>
        <w:t>с</w:t>
      </w:r>
      <w:r w:rsidRPr="003928BC">
        <w:rPr>
          <w:szCs w:val="28"/>
        </w:rPr>
        <w:t>порта, зоной отдыха.</w:t>
      </w:r>
      <w:proofErr w:type="gramEnd"/>
    </w:p>
    <w:p w:rsidR="009C7DD4" w:rsidRPr="003928BC" w:rsidRDefault="009C7DD4" w:rsidP="00241479">
      <w:pPr>
        <w:spacing w:line="240" w:lineRule="atLeast"/>
        <w:ind w:firstLine="720"/>
        <w:rPr>
          <w:szCs w:val="28"/>
        </w:rPr>
      </w:pPr>
      <w:r w:rsidRPr="003928BC">
        <w:t>На планируемой территории предусмотрена система озеленения: озелен</w:t>
      </w:r>
      <w:r w:rsidRPr="003928BC">
        <w:t>е</w:t>
      </w:r>
      <w:r w:rsidRPr="003928BC">
        <w:t xml:space="preserve">ние улиц и территорий общего пользования, площадок для отдыха, территорий детских </w:t>
      </w:r>
      <w:r w:rsidRPr="003928BC">
        <w:rPr>
          <w:szCs w:val="28"/>
        </w:rPr>
        <w:t>дошкольных образовательных организаций (детских садов), общеобраз</w:t>
      </w:r>
      <w:r w:rsidRPr="003928BC">
        <w:rPr>
          <w:szCs w:val="28"/>
        </w:rPr>
        <w:t>о</w:t>
      </w:r>
      <w:r w:rsidRPr="003928BC">
        <w:rPr>
          <w:szCs w:val="28"/>
        </w:rPr>
        <w:t>вательных организаций (общеобразовательных школ)</w:t>
      </w:r>
      <w:r w:rsidRPr="003928BC">
        <w:t>, спортивных комплексов, рекреационных зон, предназначенных для организации мест отдыха населения, зел</w:t>
      </w:r>
      <w:r w:rsidR="009538E3">
        <w:t>е</w:t>
      </w:r>
      <w:r w:rsidRPr="003928BC">
        <w:t xml:space="preserve">ных насаждений вдоль магистралей. В </w:t>
      </w:r>
      <w:proofErr w:type="gramStart"/>
      <w:r w:rsidRPr="003928BC">
        <w:t>кварталах</w:t>
      </w:r>
      <w:proofErr w:type="gramEnd"/>
      <w:r w:rsidRPr="003928BC">
        <w:t xml:space="preserve"> проектируемой жилой з</w:t>
      </w:r>
      <w:r w:rsidRPr="003928BC">
        <w:t>а</w:t>
      </w:r>
      <w:r w:rsidRPr="003928BC">
        <w:t>стройки планируется создание пешеходных бульваров и озелененных площадок согласно норм</w:t>
      </w:r>
      <w:r w:rsidR="00315D45">
        <w:t>ам</w:t>
      </w:r>
      <w:r w:rsidRPr="003928BC">
        <w:t xml:space="preserve"> для проектируемых жилых домов. Также проектом планировки предусматривается устройство спортивного парка, примыкающего к спортивной зоне квартала 102.01.0</w:t>
      </w:r>
      <w:r w:rsidR="00C51308" w:rsidRPr="003928BC">
        <w:t>1</w:t>
      </w:r>
      <w:r w:rsidRPr="003928BC">
        <w:t>.01, с развитой системой благоустроенных  тротуаров, в</w:t>
      </w:r>
      <w:r w:rsidRPr="003928BC">
        <w:t>е</w:t>
      </w:r>
      <w:r w:rsidRPr="003928BC">
        <w:lastRenderedPageBreak/>
        <w:t>лосипедных и беговых дорожек, что обеспечит связь парка с близлежащими ж</w:t>
      </w:r>
      <w:r w:rsidRPr="003928BC">
        <w:t>и</w:t>
      </w:r>
      <w:r w:rsidRPr="003928BC">
        <w:t xml:space="preserve">лыми кварталами. </w:t>
      </w:r>
    </w:p>
    <w:p w:rsidR="009C7DD4" w:rsidRPr="003928BC" w:rsidRDefault="009C7DD4" w:rsidP="00241479">
      <w:pPr>
        <w:spacing w:line="240" w:lineRule="atLeast"/>
        <w:ind w:firstLine="720"/>
        <w:rPr>
          <w:szCs w:val="28"/>
        </w:rPr>
      </w:pPr>
      <w:r w:rsidRPr="003928BC">
        <w:rPr>
          <w:szCs w:val="28"/>
        </w:rPr>
        <w:t xml:space="preserve">Близость планируемой территории к планируемому транспортно-пересадочному узлу </w:t>
      </w:r>
      <w:r w:rsidR="00943FBE">
        <w:rPr>
          <w:szCs w:val="28"/>
        </w:rPr>
        <w:t xml:space="preserve">(далее - ТПУ) </w:t>
      </w:r>
      <w:r w:rsidRPr="003928BC">
        <w:rPr>
          <w:szCs w:val="28"/>
        </w:rPr>
        <w:t>«Северная» и перспективное развитие магис</w:t>
      </w:r>
      <w:r w:rsidRPr="003928BC">
        <w:rPr>
          <w:szCs w:val="28"/>
        </w:rPr>
        <w:t>т</w:t>
      </w:r>
      <w:r w:rsidRPr="003928BC">
        <w:rPr>
          <w:szCs w:val="28"/>
        </w:rPr>
        <w:t>ральной сети улиц и дорог обеспечит хорошую транспортную доступность во все районы города и пригорода Новосибирска.</w:t>
      </w:r>
    </w:p>
    <w:p w:rsidR="009C7DD4" w:rsidRPr="003928BC" w:rsidRDefault="009C7DD4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szCs w:val="28"/>
        </w:rPr>
        <w:t xml:space="preserve"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</w:t>
      </w:r>
    </w:p>
    <w:p w:rsidR="009C7DD4" w:rsidRPr="003928BC" w:rsidRDefault="009C7DD4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szCs w:val="28"/>
        </w:rPr>
        <w:t xml:space="preserve">Проектом планировки </w:t>
      </w:r>
      <w:r w:rsidR="00785921">
        <w:rPr>
          <w:szCs w:val="28"/>
        </w:rPr>
        <w:t>определены</w:t>
      </w:r>
      <w:r w:rsidRPr="003928BC">
        <w:rPr>
          <w:szCs w:val="28"/>
        </w:rPr>
        <w:t xml:space="preserve"> следующие границы зон планируемого размещения объектов капитального строительства: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зона застройки объектами делового, общественного и коммерческого назн</w:t>
      </w:r>
      <w:r w:rsidRPr="003928BC">
        <w:rPr>
          <w:szCs w:val="28"/>
        </w:rPr>
        <w:t>а</w:t>
      </w:r>
      <w:r w:rsidRPr="003928BC">
        <w:rPr>
          <w:szCs w:val="28"/>
        </w:rPr>
        <w:t>чения, в том числе много</w:t>
      </w:r>
      <w:r w:rsidR="006E3E1A" w:rsidRPr="003928BC">
        <w:rPr>
          <w:szCs w:val="28"/>
        </w:rPr>
        <w:t>квартирных</w:t>
      </w:r>
      <w:r w:rsidRPr="003928BC">
        <w:rPr>
          <w:szCs w:val="28"/>
        </w:rPr>
        <w:t xml:space="preserve"> жилых домов;</w:t>
      </w:r>
    </w:p>
    <w:p w:rsidR="009C7DD4" w:rsidRPr="003928BC" w:rsidRDefault="009C7DD4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szCs w:val="28"/>
        </w:rPr>
        <w:t>зона застройки многоэтажными жилыми домами (9</w:t>
      </w:r>
      <w:r w:rsidR="00704BE3" w:rsidRPr="003928BC">
        <w:rPr>
          <w:szCs w:val="28"/>
        </w:rPr>
        <w:t xml:space="preserve"> – </w:t>
      </w:r>
      <w:r w:rsidRPr="003928BC">
        <w:rPr>
          <w:szCs w:val="28"/>
        </w:rPr>
        <w:t>13 этажей);</w:t>
      </w:r>
    </w:p>
    <w:p w:rsidR="009C7DD4" w:rsidRPr="003928BC" w:rsidRDefault="009C7DD4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9C7DD4" w:rsidRPr="003928BC" w:rsidRDefault="009C7DD4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szCs w:val="28"/>
        </w:rPr>
        <w:t>зона объектов здравоохранения;</w:t>
      </w:r>
    </w:p>
    <w:p w:rsidR="009C7DD4" w:rsidRPr="003928BC" w:rsidRDefault="009C7DD4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szCs w:val="28"/>
        </w:rPr>
        <w:t>зона объектов дошкольного, начального общего, основного общего и сре</w:t>
      </w:r>
      <w:r w:rsidRPr="003928BC">
        <w:rPr>
          <w:szCs w:val="28"/>
        </w:rPr>
        <w:t>д</w:t>
      </w:r>
      <w:r w:rsidRPr="003928BC">
        <w:rPr>
          <w:szCs w:val="28"/>
        </w:rPr>
        <w:t>него общего образования;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зона объектов культуры и спорта;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зона коммунальных и складских объектов;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зона стоянок для легковых автомобилей;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зона объектов инженерной инфраструктуры;</w:t>
      </w:r>
    </w:p>
    <w:p w:rsidR="009C7DD4" w:rsidRPr="00785921" w:rsidRDefault="009C7DD4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785921">
        <w:rPr>
          <w:szCs w:val="28"/>
        </w:rPr>
        <w:t>зона улично-дорожной сети</w:t>
      </w:r>
      <w:r w:rsidR="008B5215" w:rsidRPr="00785921">
        <w:rPr>
          <w:szCs w:val="28"/>
        </w:rPr>
        <w:t>;</w:t>
      </w:r>
    </w:p>
    <w:p w:rsidR="008B5215" w:rsidRPr="00785921" w:rsidRDefault="008B5215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785921">
        <w:rPr>
          <w:szCs w:val="28"/>
        </w:rPr>
        <w:t>зона перспективной улично-дорожной сети</w:t>
      </w:r>
      <w:r w:rsidR="00785921" w:rsidRPr="00785921">
        <w:rPr>
          <w:szCs w:val="28"/>
        </w:rPr>
        <w:t>;</w:t>
      </w:r>
    </w:p>
    <w:p w:rsidR="00785921" w:rsidRPr="00785921" w:rsidRDefault="00785921" w:rsidP="00241479">
      <w:pPr>
        <w:spacing w:line="240" w:lineRule="atLeast"/>
        <w:rPr>
          <w:szCs w:val="28"/>
        </w:rPr>
      </w:pPr>
      <w:r w:rsidRPr="00785921">
        <w:rPr>
          <w:szCs w:val="28"/>
        </w:rPr>
        <w:t>природная зона.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785921">
        <w:rPr>
          <w:szCs w:val="28"/>
        </w:rPr>
        <w:t>Также в границах проекта планировки выделены территории общего пол</w:t>
      </w:r>
      <w:r w:rsidRPr="00785921">
        <w:rPr>
          <w:szCs w:val="28"/>
        </w:rPr>
        <w:t>ь</w:t>
      </w:r>
      <w:r w:rsidRPr="00785921">
        <w:rPr>
          <w:szCs w:val="28"/>
        </w:rPr>
        <w:t>зования: парки</w:t>
      </w:r>
      <w:r w:rsidR="00B75F19">
        <w:rPr>
          <w:szCs w:val="28"/>
        </w:rPr>
        <w:t>,</w:t>
      </w:r>
      <w:r w:rsidRPr="00785921">
        <w:rPr>
          <w:szCs w:val="28"/>
        </w:rPr>
        <w:t xml:space="preserve"> скверы, бульвар</w:t>
      </w:r>
      <w:r w:rsidR="00E21EF7" w:rsidRPr="00785921">
        <w:rPr>
          <w:szCs w:val="28"/>
        </w:rPr>
        <w:t>ы</w:t>
      </w:r>
      <w:r w:rsidRPr="00785921">
        <w:rPr>
          <w:szCs w:val="28"/>
        </w:rPr>
        <w:t>, иные озелененные территории общего польз</w:t>
      </w:r>
      <w:r w:rsidRPr="00785921">
        <w:rPr>
          <w:szCs w:val="28"/>
        </w:rPr>
        <w:t>о</w:t>
      </w:r>
      <w:r w:rsidRPr="00785921">
        <w:rPr>
          <w:szCs w:val="28"/>
        </w:rPr>
        <w:t>вания.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Жилищное строительство допускается в следующих зонах планируемого размещения объектов капитального строительства: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застройки многоэтажными жилыми домами (от 9 – 13 этажей);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объектов делового, общественного и коммерческого назначения, в том числе многоквартирных жилых домов.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Не допускается размещение объектов жилищного строительства в следу</w:t>
      </w:r>
      <w:r w:rsidRPr="003928BC">
        <w:rPr>
          <w:szCs w:val="28"/>
        </w:rPr>
        <w:t>ю</w:t>
      </w:r>
      <w:r w:rsidRPr="003928BC">
        <w:rPr>
          <w:szCs w:val="28"/>
        </w:rPr>
        <w:t>щих зонах:</w:t>
      </w:r>
    </w:p>
    <w:p w:rsidR="00785921" w:rsidRDefault="00785921" w:rsidP="00241479">
      <w:pPr>
        <w:spacing w:line="240" w:lineRule="atLeast"/>
        <w:rPr>
          <w:szCs w:val="28"/>
        </w:rPr>
      </w:pPr>
      <w:r>
        <w:rPr>
          <w:szCs w:val="28"/>
        </w:rPr>
        <w:t>прир</w:t>
      </w:r>
      <w:r w:rsidR="00943FBE">
        <w:rPr>
          <w:szCs w:val="28"/>
        </w:rPr>
        <w:t>о</w:t>
      </w:r>
      <w:r>
        <w:rPr>
          <w:szCs w:val="28"/>
        </w:rPr>
        <w:t>дной зоне;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объектов дошкольного, начального общего, основного общего и сре</w:t>
      </w:r>
      <w:r w:rsidRPr="003928BC">
        <w:rPr>
          <w:szCs w:val="28"/>
        </w:rPr>
        <w:t>д</w:t>
      </w:r>
      <w:r w:rsidRPr="003928BC">
        <w:rPr>
          <w:szCs w:val="28"/>
        </w:rPr>
        <w:t>него общего образования;</w:t>
      </w:r>
    </w:p>
    <w:p w:rsidR="008042DB" w:rsidRPr="003928BC" w:rsidRDefault="008042DB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szCs w:val="28"/>
        </w:rPr>
        <w:t>зоне объектов среднего профессионального и высшего профессионального образования, научно-исследовательских учреждений;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объектов здравоохранения;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объектов культуры и спорта;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коммунальных и складских объектов;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lastRenderedPageBreak/>
        <w:t xml:space="preserve">зоне производственных объектов с </w:t>
      </w:r>
      <w:proofErr w:type="gramStart"/>
      <w:r w:rsidRPr="003928BC">
        <w:rPr>
          <w:szCs w:val="28"/>
        </w:rPr>
        <w:t>различными</w:t>
      </w:r>
      <w:proofErr w:type="gramEnd"/>
      <w:r w:rsidRPr="003928BC">
        <w:rPr>
          <w:szCs w:val="28"/>
        </w:rPr>
        <w:t xml:space="preserve"> нормативными воздействия на окружающую среду;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стоянок для легковых автомобилей;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объектов инженерной инфраструктуры;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улично-дорожной сети;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перспективной улично-дорожной сети;</w:t>
      </w:r>
    </w:p>
    <w:p w:rsidR="008042DB" w:rsidRPr="003928BC" w:rsidRDefault="008042DB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в границах территории общего пользования</w:t>
      </w:r>
      <w:r w:rsidR="00D6520B">
        <w:rPr>
          <w:szCs w:val="28"/>
        </w:rPr>
        <w:t xml:space="preserve"> (</w:t>
      </w:r>
      <w:r w:rsidRPr="003928BC">
        <w:rPr>
          <w:szCs w:val="28"/>
        </w:rPr>
        <w:t>парки, скверы, бульвары, иные озелененные территории общего пользования</w:t>
      </w:r>
      <w:r w:rsidR="00D6520B">
        <w:rPr>
          <w:szCs w:val="28"/>
        </w:rPr>
        <w:t>)</w:t>
      </w:r>
      <w:r w:rsidRPr="003928BC">
        <w:rPr>
          <w:szCs w:val="28"/>
        </w:rPr>
        <w:t xml:space="preserve"> и озелененных территорий огран</w:t>
      </w:r>
      <w:r w:rsidRPr="003928BC">
        <w:rPr>
          <w:szCs w:val="28"/>
        </w:rPr>
        <w:t>и</w:t>
      </w:r>
      <w:r w:rsidRPr="003928BC">
        <w:rPr>
          <w:szCs w:val="28"/>
        </w:rPr>
        <w:t>ченного пользования.</w:t>
      </w:r>
    </w:p>
    <w:p w:rsidR="009C7DD4" w:rsidRPr="003928BC" w:rsidRDefault="009C7DD4" w:rsidP="00241479">
      <w:pPr>
        <w:tabs>
          <w:tab w:val="left" w:pos="6882"/>
        </w:tabs>
        <w:spacing w:line="240" w:lineRule="atLeast"/>
      </w:pPr>
    </w:p>
    <w:p w:rsidR="009C7DD4" w:rsidRPr="003928BC" w:rsidRDefault="009C7DD4" w:rsidP="00241479">
      <w:pPr>
        <w:pStyle w:val="1"/>
        <w:keepNext w:val="0"/>
        <w:spacing w:before="0" w:after="0" w:line="240" w:lineRule="atLeast"/>
        <w:ind w:firstLine="0"/>
      </w:pPr>
      <w:r w:rsidRPr="003928BC">
        <w:t>2.2. Плотность и параметры застройки территории</w:t>
      </w:r>
    </w:p>
    <w:p w:rsidR="009C7DD4" w:rsidRPr="003928BC" w:rsidRDefault="009C7DD4" w:rsidP="00241479">
      <w:pPr>
        <w:spacing w:line="240" w:lineRule="atLeast"/>
      </w:pP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 xml:space="preserve">Плотность населения в границах планируемой территории существенно варьируется в зависимости от квартала. </w:t>
      </w:r>
      <w:r w:rsidR="00E922F8" w:rsidRPr="003928BC">
        <w:rPr>
          <w:szCs w:val="28"/>
        </w:rPr>
        <w:t xml:space="preserve">Низкая плотность населения наблюдается в квартале 102.01.01.04, который занимает индивидуальная жилая застройка. </w:t>
      </w:r>
      <w:r w:rsidR="00D95AC9" w:rsidRPr="003928BC">
        <w:rPr>
          <w:szCs w:val="28"/>
        </w:rPr>
        <w:t xml:space="preserve">Большей частью </w:t>
      </w:r>
      <w:r w:rsidR="008B5215" w:rsidRPr="003928BC">
        <w:rPr>
          <w:szCs w:val="28"/>
        </w:rPr>
        <w:t>индивидуальная жилая застройка</w:t>
      </w:r>
      <w:r w:rsidR="00E922F8" w:rsidRPr="003928BC">
        <w:rPr>
          <w:szCs w:val="28"/>
        </w:rPr>
        <w:t xml:space="preserve"> расположен</w:t>
      </w:r>
      <w:r w:rsidR="008B5215" w:rsidRPr="003928BC">
        <w:rPr>
          <w:szCs w:val="28"/>
        </w:rPr>
        <w:t>а</w:t>
      </w:r>
      <w:r w:rsidR="00E922F8" w:rsidRPr="003928BC">
        <w:rPr>
          <w:szCs w:val="28"/>
        </w:rPr>
        <w:t xml:space="preserve"> в южной части проектируемой территории.</w:t>
      </w:r>
      <w:r w:rsidR="000A0AE8" w:rsidRPr="003928BC">
        <w:rPr>
          <w:szCs w:val="28"/>
        </w:rPr>
        <w:t xml:space="preserve"> </w:t>
      </w:r>
      <w:r w:rsidRPr="003928BC">
        <w:rPr>
          <w:szCs w:val="28"/>
        </w:rPr>
        <w:t>В центральной части проекта планировки располож</w:t>
      </w:r>
      <w:r w:rsidRPr="003928BC">
        <w:rPr>
          <w:szCs w:val="28"/>
        </w:rPr>
        <w:t>е</w:t>
      </w:r>
      <w:r w:rsidRPr="003928BC">
        <w:rPr>
          <w:szCs w:val="28"/>
        </w:rPr>
        <w:t xml:space="preserve">но небольшое количество девятиэтажных многоквартирных домов </w:t>
      </w:r>
      <w:r w:rsidR="00003B70">
        <w:rPr>
          <w:szCs w:val="28"/>
        </w:rPr>
        <w:t>(</w:t>
      </w:r>
      <w:r w:rsidRPr="003928BC">
        <w:rPr>
          <w:szCs w:val="28"/>
        </w:rPr>
        <w:t>квартал 102.01.01.03</w:t>
      </w:r>
      <w:r w:rsidR="00003B70">
        <w:rPr>
          <w:szCs w:val="28"/>
        </w:rPr>
        <w:t>)</w:t>
      </w:r>
      <w:r w:rsidRPr="003928BC">
        <w:rPr>
          <w:szCs w:val="28"/>
        </w:rPr>
        <w:t xml:space="preserve"> со средней плотностью населения. </w:t>
      </w:r>
    </w:p>
    <w:p w:rsidR="009C7DD4" w:rsidRPr="003928BC" w:rsidRDefault="00315D45" w:rsidP="00241479">
      <w:pPr>
        <w:spacing w:line="240" w:lineRule="atLeast"/>
        <w:rPr>
          <w:snapToGrid w:val="0"/>
          <w:szCs w:val="28"/>
        </w:rPr>
      </w:pPr>
      <w:r>
        <w:rPr>
          <w:snapToGrid w:val="0"/>
          <w:szCs w:val="28"/>
        </w:rPr>
        <w:t>К расче</w:t>
      </w:r>
      <w:r w:rsidR="009C7DD4" w:rsidRPr="003928BC">
        <w:rPr>
          <w:snapToGrid w:val="0"/>
          <w:szCs w:val="28"/>
        </w:rPr>
        <w:t>тному периоду размещение и строительство жилых зданий планир</w:t>
      </w:r>
      <w:r w:rsidR="009C7DD4" w:rsidRPr="003928BC">
        <w:rPr>
          <w:snapToGrid w:val="0"/>
          <w:szCs w:val="28"/>
        </w:rPr>
        <w:t>у</w:t>
      </w:r>
      <w:r w:rsidR="009C7DD4" w:rsidRPr="003928BC">
        <w:rPr>
          <w:snapToGrid w:val="0"/>
          <w:szCs w:val="28"/>
        </w:rPr>
        <w:t>ется осуществлять за счет реконструкции территорий, занят</w:t>
      </w:r>
      <w:r w:rsidR="003D2E8C" w:rsidRPr="003928BC">
        <w:rPr>
          <w:snapToGrid w:val="0"/>
          <w:szCs w:val="28"/>
        </w:rPr>
        <w:t>ых</w:t>
      </w:r>
      <w:r w:rsidR="009C7DD4" w:rsidRPr="003928BC">
        <w:rPr>
          <w:snapToGrid w:val="0"/>
          <w:szCs w:val="28"/>
        </w:rPr>
        <w:t xml:space="preserve"> </w:t>
      </w:r>
      <w:r w:rsidR="009B2E77" w:rsidRPr="003928BC">
        <w:rPr>
          <w:snapToGrid w:val="0"/>
          <w:szCs w:val="28"/>
        </w:rPr>
        <w:t>индивидуальными жилыми домами</w:t>
      </w:r>
      <w:r w:rsidR="009C7DD4" w:rsidRPr="003928BC">
        <w:rPr>
          <w:snapToGrid w:val="0"/>
          <w:szCs w:val="28"/>
        </w:rPr>
        <w:t xml:space="preserve"> и свободных территорий в границах проекта планировки. Кроме того, размещение жилой застройки возможно в составе общественно-деловых зон. </w:t>
      </w:r>
    </w:p>
    <w:p w:rsidR="009C7DD4" w:rsidRPr="003928BC" w:rsidRDefault="009C7DD4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>К 2030 году прогнозируются следующие параметры застройки, жилищной обеспеченности и численности населения:</w:t>
      </w:r>
    </w:p>
    <w:p w:rsidR="009C7DD4" w:rsidRPr="003928BC" w:rsidRDefault="009C7DD4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>существующая девятиэтажная многоквартирная застройка сохраняется</w:t>
      </w:r>
      <w:r w:rsidR="00003B70">
        <w:rPr>
          <w:snapToGrid w:val="0"/>
          <w:szCs w:val="28"/>
        </w:rPr>
        <w:t xml:space="preserve">, </w:t>
      </w:r>
      <w:r w:rsidRPr="003928BC">
        <w:rPr>
          <w:snapToGrid w:val="0"/>
          <w:szCs w:val="28"/>
        </w:rPr>
        <w:t>при этом жилищная обеспеченность повышается до 24 кв. м на человека в связи с п</w:t>
      </w:r>
      <w:r w:rsidRPr="003928BC">
        <w:rPr>
          <w:snapToGrid w:val="0"/>
          <w:szCs w:val="28"/>
        </w:rPr>
        <w:t>а</w:t>
      </w:r>
      <w:r w:rsidRPr="003928BC">
        <w:rPr>
          <w:snapToGrid w:val="0"/>
          <w:szCs w:val="28"/>
        </w:rPr>
        <w:t xml:space="preserve">дением коэффициента семейности и </w:t>
      </w:r>
      <w:proofErr w:type="gramStart"/>
      <w:r w:rsidRPr="003928BC">
        <w:rPr>
          <w:snapToGrid w:val="0"/>
          <w:szCs w:val="28"/>
        </w:rPr>
        <w:t>уменьшения</w:t>
      </w:r>
      <w:proofErr w:type="gramEnd"/>
      <w:r w:rsidRPr="003928BC">
        <w:rPr>
          <w:snapToGrid w:val="0"/>
          <w:szCs w:val="28"/>
        </w:rPr>
        <w:t xml:space="preserve"> проживающих в одной кварт</w:t>
      </w:r>
      <w:r w:rsidRPr="003928BC">
        <w:rPr>
          <w:snapToGrid w:val="0"/>
          <w:szCs w:val="28"/>
        </w:rPr>
        <w:t>и</w:t>
      </w:r>
      <w:r w:rsidRPr="003928BC">
        <w:rPr>
          <w:snapToGrid w:val="0"/>
          <w:szCs w:val="28"/>
        </w:rPr>
        <w:t>ре;</w:t>
      </w:r>
    </w:p>
    <w:p w:rsidR="009C7DD4" w:rsidRPr="003928BC" w:rsidRDefault="009C7DD4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>в домах</w:t>
      </w:r>
      <w:r w:rsidR="0052389B" w:rsidRPr="003928BC">
        <w:rPr>
          <w:snapToGrid w:val="0"/>
          <w:szCs w:val="28"/>
        </w:rPr>
        <w:t>,</w:t>
      </w:r>
      <w:r w:rsidRPr="003928BC">
        <w:rPr>
          <w:snapToGrid w:val="0"/>
          <w:szCs w:val="28"/>
        </w:rPr>
        <w:t xml:space="preserve"> планируемых к строительству </w:t>
      </w:r>
      <w:r w:rsidR="0052389B" w:rsidRPr="003928BC">
        <w:rPr>
          <w:snapToGrid w:val="0"/>
          <w:szCs w:val="28"/>
        </w:rPr>
        <w:t xml:space="preserve">в </w:t>
      </w:r>
      <w:r w:rsidRPr="003928BC">
        <w:rPr>
          <w:snapToGrid w:val="0"/>
          <w:szCs w:val="28"/>
        </w:rPr>
        <w:t>2030 году</w:t>
      </w:r>
      <w:r w:rsidR="00A747EE">
        <w:rPr>
          <w:snapToGrid w:val="0"/>
          <w:szCs w:val="28"/>
        </w:rPr>
        <w:t>,</w:t>
      </w:r>
      <w:r w:rsidRPr="003928BC">
        <w:rPr>
          <w:snapToGrid w:val="0"/>
          <w:szCs w:val="28"/>
        </w:rPr>
        <w:t xml:space="preserve"> с учетом современных требований к потребительским свойствам рекомендуется принять жилищную обеспеченность 30 кв. м на человека;</w:t>
      </w:r>
    </w:p>
    <w:p w:rsidR="009C7DD4" w:rsidRPr="003928BC" w:rsidRDefault="009C7DD4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>коэффициент плотности застройки принять равны</w:t>
      </w:r>
      <w:r w:rsidR="00A747EE">
        <w:rPr>
          <w:snapToGrid w:val="0"/>
          <w:szCs w:val="28"/>
        </w:rPr>
        <w:t>м</w:t>
      </w:r>
      <w:r w:rsidRPr="003928BC">
        <w:rPr>
          <w:snapToGrid w:val="0"/>
          <w:szCs w:val="28"/>
        </w:rPr>
        <w:t xml:space="preserve"> 1,6 при замещении </w:t>
      </w:r>
      <w:r w:rsidR="009B2E77" w:rsidRPr="003928BC">
        <w:rPr>
          <w:snapToGrid w:val="0"/>
          <w:szCs w:val="28"/>
        </w:rPr>
        <w:t>и</w:t>
      </w:r>
      <w:r w:rsidR="009B2E77" w:rsidRPr="003928BC">
        <w:rPr>
          <w:snapToGrid w:val="0"/>
          <w:szCs w:val="28"/>
        </w:rPr>
        <w:t>н</w:t>
      </w:r>
      <w:r w:rsidR="009B2E77" w:rsidRPr="003928BC">
        <w:rPr>
          <w:snapToGrid w:val="0"/>
          <w:szCs w:val="28"/>
        </w:rPr>
        <w:t>дивидуальной жилой застройки</w:t>
      </w:r>
      <w:r w:rsidRPr="003928BC">
        <w:rPr>
          <w:snapToGrid w:val="0"/>
          <w:szCs w:val="28"/>
        </w:rPr>
        <w:t>;</w:t>
      </w:r>
    </w:p>
    <w:p w:rsidR="009C7DD4" w:rsidRPr="003928BC" w:rsidRDefault="009C7DD4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 xml:space="preserve">сохранение </w:t>
      </w:r>
      <w:r w:rsidR="009B2E77" w:rsidRPr="003928BC">
        <w:rPr>
          <w:snapToGrid w:val="0"/>
          <w:szCs w:val="28"/>
        </w:rPr>
        <w:t>индивидуальной жилой застройки</w:t>
      </w:r>
      <w:r w:rsidRPr="003928BC">
        <w:rPr>
          <w:snapToGrid w:val="0"/>
          <w:szCs w:val="28"/>
        </w:rPr>
        <w:t xml:space="preserve"> на данной территории прое</w:t>
      </w:r>
      <w:r w:rsidRPr="003928BC">
        <w:rPr>
          <w:snapToGrid w:val="0"/>
          <w:szCs w:val="28"/>
        </w:rPr>
        <w:t>к</w:t>
      </w:r>
      <w:r w:rsidRPr="003928BC">
        <w:rPr>
          <w:snapToGrid w:val="0"/>
          <w:szCs w:val="28"/>
        </w:rPr>
        <w:t>т</w:t>
      </w:r>
      <w:r w:rsidR="00914730">
        <w:rPr>
          <w:snapToGrid w:val="0"/>
          <w:szCs w:val="28"/>
        </w:rPr>
        <w:t>ом</w:t>
      </w:r>
      <w:r w:rsidRPr="003928BC">
        <w:rPr>
          <w:snapToGrid w:val="0"/>
          <w:szCs w:val="28"/>
        </w:rPr>
        <w:t xml:space="preserve"> планировки не предусмотрено;</w:t>
      </w:r>
    </w:p>
    <w:p w:rsidR="009C7DD4" w:rsidRPr="003928BC" w:rsidRDefault="009C7DD4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>расчетная плотность населения жилого микрорайона не должна превышать 420 человек на 1 га;</w:t>
      </w:r>
    </w:p>
    <w:p w:rsidR="009C7DD4" w:rsidRPr="003928BC" w:rsidRDefault="009C7DD4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>в условиях реконструкции жилой застройки допускается превышение пло</w:t>
      </w:r>
      <w:r w:rsidRPr="003928BC">
        <w:rPr>
          <w:snapToGrid w:val="0"/>
          <w:szCs w:val="28"/>
        </w:rPr>
        <w:t>т</w:t>
      </w:r>
      <w:r w:rsidRPr="003928BC">
        <w:rPr>
          <w:snapToGrid w:val="0"/>
          <w:szCs w:val="28"/>
        </w:rPr>
        <w:t>ности вышеуказанных показателей населения жилого микрорайона не более чем на 10 %</w:t>
      </w:r>
      <w:r w:rsidR="003D2E8C" w:rsidRPr="003928BC">
        <w:rPr>
          <w:snapToGrid w:val="0"/>
          <w:szCs w:val="28"/>
        </w:rPr>
        <w:t>.</w:t>
      </w:r>
    </w:p>
    <w:p w:rsidR="009C7DD4" w:rsidRPr="003928BC" w:rsidRDefault="001F7CC5" w:rsidP="00241479">
      <w:pPr>
        <w:spacing w:line="240" w:lineRule="atLeast"/>
      </w:pPr>
      <w:r>
        <w:t xml:space="preserve">Численность населения к 2030 </w:t>
      </w:r>
      <w:r w:rsidR="009C7DD4" w:rsidRPr="003928BC">
        <w:t>г</w:t>
      </w:r>
      <w:r w:rsidR="00914730">
        <w:t>оду</w:t>
      </w:r>
      <w:r w:rsidR="009C7DD4" w:rsidRPr="003928BC">
        <w:t xml:space="preserve"> увеличится до 12,</w:t>
      </w:r>
      <w:r w:rsidR="001343A7" w:rsidRPr="003928BC">
        <w:t>720</w:t>
      </w:r>
      <w:r w:rsidR="009C7DD4" w:rsidRPr="003928BC">
        <w:t xml:space="preserve"> тыс. человек. </w:t>
      </w:r>
    </w:p>
    <w:p w:rsidR="009C7DD4" w:rsidRPr="003928BC" w:rsidRDefault="009C7DD4" w:rsidP="00241479">
      <w:pPr>
        <w:spacing w:line="240" w:lineRule="atLeast"/>
      </w:pPr>
      <w:r w:rsidRPr="003928BC">
        <w:t>В течение расчетного срока жилищный фонд планируемой территории ув</w:t>
      </w:r>
      <w:r w:rsidRPr="003928BC">
        <w:t>е</w:t>
      </w:r>
      <w:r w:rsidRPr="003928BC">
        <w:t>личится до 36</w:t>
      </w:r>
      <w:r w:rsidR="001343A7" w:rsidRPr="003928BC">
        <w:t>9</w:t>
      </w:r>
      <w:r w:rsidR="001F7CC5">
        <w:t xml:space="preserve">,6 тыс. кв. м. </w:t>
      </w:r>
      <w:r w:rsidRPr="003928BC">
        <w:t>Объем нового жилищного строительства определен в размере 3</w:t>
      </w:r>
      <w:r w:rsidR="001343A7" w:rsidRPr="003928BC">
        <w:t xml:space="preserve">21,2 </w:t>
      </w:r>
      <w:r w:rsidR="001F7CC5">
        <w:t xml:space="preserve">тыс. кв. м </w:t>
      </w:r>
      <w:r w:rsidRPr="003928BC">
        <w:t xml:space="preserve">общей площади. Общий снос жилищного фонда </w:t>
      </w:r>
      <w:r w:rsidR="009B2E77" w:rsidRPr="003928BC">
        <w:t>индив</w:t>
      </w:r>
      <w:r w:rsidR="009B2E77" w:rsidRPr="003928BC">
        <w:t>и</w:t>
      </w:r>
      <w:r w:rsidR="009B2E77" w:rsidRPr="003928BC">
        <w:t>дуальной жилой застройки</w:t>
      </w:r>
      <w:r w:rsidRPr="003928BC">
        <w:t xml:space="preserve"> составит 20,7 тыс. кв. м.</w:t>
      </w:r>
    </w:p>
    <w:p w:rsidR="009C7DD4" w:rsidRPr="003928BC" w:rsidRDefault="009C7DD4" w:rsidP="00241479">
      <w:pPr>
        <w:spacing w:line="240" w:lineRule="atLeast"/>
      </w:pPr>
      <w:r w:rsidRPr="003928BC">
        <w:lastRenderedPageBreak/>
        <w:t>Показатель средней жилищной обеспеченность на территории проекта пл</w:t>
      </w:r>
      <w:r w:rsidRPr="003928BC">
        <w:t>а</w:t>
      </w:r>
      <w:r w:rsidRPr="003928BC">
        <w:t xml:space="preserve">нировки увеличится с 22,1 до 29,1 кв. м на человека. </w:t>
      </w:r>
    </w:p>
    <w:p w:rsidR="009C7DD4" w:rsidRPr="003928BC" w:rsidRDefault="009C7DD4" w:rsidP="00241479">
      <w:pPr>
        <w:spacing w:line="240" w:lineRule="atLeast"/>
      </w:pPr>
      <w:r w:rsidRPr="003928BC">
        <w:t>Структура жилищного фонда к расчетному сроку будет на 100 % состоять из многоквартирных жилых домов высотой от 9 этажей.</w:t>
      </w:r>
    </w:p>
    <w:p w:rsidR="009C7DD4" w:rsidRPr="003928BC" w:rsidRDefault="009C7DD4" w:rsidP="00241479">
      <w:pPr>
        <w:spacing w:line="240" w:lineRule="atLeast"/>
      </w:pPr>
      <w:r w:rsidRPr="003928BC">
        <w:t xml:space="preserve">Расчетными показателями учтен снос и расселение жителей </w:t>
      </w:r>
      <w:r w:rsidR="009B2E77" w:rsidRPr="003928BC">
        <w:t>индивидуал</w:t>
      </w:r>
      <w:r w:rsidR="009B2E77" w:rsidRPr="003928BC">
        <w:t>ь</w:t>
      </w:r>
      <w:r w:rsidR="009B2E77" w:rsidRPr="003928BC">
        <w:t>ных жилых домов</w:t>
      </w:r>
      <w:r w:rsidRPr="003928BC">
        <w:t>, расположенных в пределах улично-дорожной сети.</w:t>
      </w:r>
    </w:p>
    <w:p w:rsidR="009C7DD4" w:rsidRPr="003928BC" w:rsidRDefault="009C7DD4" w:rsidP="00241479">
      <w:pPr>
        <w:spacing w:line="240" w:lineRule="atLeast"/>
      </w:pPr>
      <w:r w:rsidRPr="003928BC">
        <w:t>На первых этажах жилых домов, расположенных вдоль красных линий улиц, рекомендуется размещение учреждений и предприятий обслуживания нас</w:t>
      </w:r>
      <w:r w:rsidRPr="003928BC">
        <w:t>е</w:t>
      </w:r>
      <w:r w:rsidRPr="003928BC">
        <w:t xml:space="preserve">ления. </w:t>
      </w:r>
    </w:p>
    <w:p w:rsidR="00EF5277" w:rsidRPr="003928BC" w:rsidRDefault="00EF5277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Жилищное строительство допускается в следующих зонах планируемого размещения объектов капитального строительства:</w:t>
      </w:r>
    </w:p>
    <w:p w:rsidR="00EF5277" w:rsidRPr="003928BC" w:rsidRDefault="00EF5277" w:rsidP="00241479">
      <w:pPr>
        <w:spacing w:line="240" w:lineRule="atLeast"/>
        <w:rPr>
          <w:szCs w:val="28"/>
        </w:rPr>
      </w:pPr>
      <w:r w:rsidRPr="003928BC">
        <w:rPr>
          <w:rFonts w:eastAsia="Calibri"/>
          <w:szCs w:val="28"/>
          <w:lang w:eastAsia="en-US"/>
        </w:rPr>
        <w:t xml:space="preserve">зоне </w:t>
      </w:r>
      <w:r w:rsidRPr="003928BC">
        <w:rPr>
          <w:szCs w:val="28"/>
        </w:rPr>
        <w:t>объектов делового, общественного и коммерческого назначения, в том числе многоквартирных жилых домов;</w:t>
      </w:r>
    </w:p>
    <w:p w:rsidR="00EF5277" w:rsidRPr="003928BC" w:rsidRDefault="00EF5277" w:rsidP="00241479">
      <w:pPr>
        <w:spacing w:line="240" w:lineRule="atLeast"/>
        <w:rPr>
          <w:szCs w:val="28"/>
        </w:rPr>
      </w:pPr>
      <w:r w:rsidRPr="003928BC">
        <w:rPr>
          <w:rFonts w:eastAsia="Calibri"/>
          <w:szCs w:val="28"/>
          <w:lang w:eastAsia="en-US"/>
        </w:rPr>
        <w:t>зоне застройки многоэтажными жилыми домами (9 – 13 этажей).</w:t>
      </w:r>
    </w:p>
    <w:p w:rsidR="00EF5277" w:rsidRPr="003928BC" w:rsidRDefault="00EF5277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Не допускается размещение объектов жилищного строительства в следу</w:t>
      </w:r>
      <w:r w:rsidRPr="003928BC">
        <w:rPr>
          <w:szCs w:val="28"/>
        </w:rPr>
        <w:t>ю</w:t>
      </w:r>
      <w:r w:rsidRPr="003928BC">
        <w:rPr>
          <w:szCs w:val="28"/>
        </w:rPr>
        <w:t>щих зонах:</w:t>
      </w:r>
    </w:p>
    <w:p w:rsidR="00EF5277" w:rsidRPr="003928BC" w:rsidRDefault="00EF5277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szCs w:val="28"/>
        </w:rPr>
        <w:t>зоне объектов среднего профессионального и высшего профессионального образования, научно-исследовательских учреждений;</w:t>
      </w:r>
    </w:p>
    <w:p w:rsidR="00EF5277" w:rsidRPr="003928BC" w:rsidRDefault="00EF5277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szCs w:val="28"/>
        </w:rPr>
        <w:t>зоне объектов здравоохранения;</w:t>
      </w:r>
    </w:p>
    <w:p w:rsidR="00EF5277" w:rsidRPr="003928BC" w:rsidRDefault="00EF5277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szCs w:val="28"/>
        </w:rPr>
        <w:t>зоне объектов дошкольного, начального общего, основного общего и сре</w:t>
      </w:r>
      <w:r w:rsidRPr="003928BC">
        <w:rPr>
          <w:szCs w:val="28"/>
        </w:rPr>
        <w:t>д</w:t>
      </w:r>
      <w:r w:rsidRPr="003928BC">
        <w:rPr>
          <w:szCs w:val="28"/>
        </w:rPr>
        <w:t>него общего образования;</w:t>
      </w:r>
    </w:p>
    <w:p w:rsidR="00EF5277" w:rsidRPr="003928BC" w:rsidRDefault="00EF5277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</w:t>
      </w:r>
      <w:r w:rsidR="00E21EF7">
        <w:rPr>
          <w:szCs w:val="28"/>
        </w:rPr>
        <w:t xml:space="preserve"> </w:t>
      </w:r>
      <w:r w:rsidRPr="003928BC">
        <w:rPr>
          <w:szCs w:val="28"/>
        </w:rPr>
        <w:t>объектов культуры и спорта;</w:t>
      </w:r>
    </w:p>
    <w:p w:rsidR="00EF5277" w:rsidRPr="003928BC" w:rsidRDefault="00EF5277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производственных объектов с различными нормативами воздействия на окружающую среду;</w:t>
      </w:r>
    </w:p>
    <w:p w:rsidR="00EF5277" w:rsidRPr="003928BC" w:rsidRDefault="00EF5277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</w:t>
      </w:r>
      <w:r w:rsidR="00E21EF7">
        <w:rPr>
          <w:szCs w:val="28"/>
        </w:rPr>
        <w:t xml:space="preserve"> </w:t>
      </w:r>
      <w:r w:rsidRPr="003928BC">
        <w:rPr>
          <w:szCs w:val="28"/>
        </w:rPr>
        <w:t>коммунальных и складских объектов;</w:t>
      </w:r>
    </w:p>
    <w:p w:rsidR="00EF5277" w:rsidRPr="003928BC" w:rsidRDefault="00EF5277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стоянок для легковых автомобилей;</w:t>
      </w:r>
    </w:p>
    <w:p w:rsidR="00EF5277" w:rsidRPr="003928BC" w:rsidRDefault="00EF5277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зоне объектов инженерной инфраструктуры;</w:t>
      </w:r>
    </w:p>
    <w:p w:rsidR="00EF5277" w:rsidRPr="003928BC" w:rsidRDefault="00EF5277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szCs w:val="28"/>
        </w:rPr>
        <w:t>зоне улично-дорожной сети;</w:t>
      </w:r>
    </w:p>
    <w:p w:rsidR="00EF5277" w:rsidRPr="003928BC" w:rsidRDefault="00EF5277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szCs w:val="28"/>
        </w:rPr>
        <w:t>зоне перспективной улично-дорожной сети.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rFonts w:eastAsia="Calibri"/>
          <w:szCs w:val="28"/>
          <w:lang w:eastAsia="en-US"/>
        </w:rPr>
        <w:t xml:space="preserve">Проектом планировки для зоны </w:t>
      </w:r>
      <w:r w:rsidRPr="003928BC">
        <w:rPr>
          <w:szCs w:val="28"/>
        </w:rPr>
        <w:t>объектов делового, общественного и ко</w:t>
      </w:r>
      <w:r w:rsidRPr="003928BC">
        <w:rPr>
          <w:szCs w:val="28"/>
        </w:rPr>
        <w:t>м</w:t>
      </w:r>
      <w:r w:rsidRPr="003928BC">
        <w:rPr>
          <w:szCs w:val="28"/>
        </w:rPr>
        <w:t xml:space="preserve">мерческого назначения, в том числе </w:t>
      </w:r>
      <w:r w:rsidR="006E3E1A" w:rsidRPr="003928BC">
        <w:rPr>
          <w:szCs w:val="28"/>
        </w:rPr>
        <w:t>многоквартирных</w:t>
      </w:r>
      <w:r w:rsidRPr="003928BC">
        <w:rPr>
          <w:szCs w:val="28"/>
        </w:rPr>
        <w:t xml:space="preserve"> жилых домов</w:t>
      </w:r>
      <w:r w:rsidR="00EF5277" w:rsidRPr="003928BC">
        <w:rPr>
          <w:szCs w:val="28"/>
        </w:rPr>
        <w:t>,</w:t>
      </w:r>
      <w:r w:rsidRPr="003928BC">
        <w:rPr>
          <w:rFonts w:eastAsia="Calibri"/>
          <w:szCs w:val="28"/>
          <w:lang w:eastAsia="en-US"/>
        </w:rPr>
        <w:t xml:space="preserve"> устанавл</w:t>
      </w:r>
      <w:r w:rsidRPr="003928BC">
        <w:rPr>
          <w:rFonts w:eastAsia="Calibri"/>
          <w:szCs w:val="28"/>
          <w:lang w:eastAsia="en-US"/>
        </w:rPr>
        <w:t>и</w:t>
      </w:r>
      <w:r w:rsidRPr="003928BC">
        <w:rPr>
          <w:rFonts w:eastAsia="Calibri"/>
          <w:szCs w:val="28"/>
          <w:lang w:eastAsia="en-US"/>
        </w:rPr>
        <w:t>ваются следующие параметры застройки</w:t>
      </w:r>
      <w:r w:rsidRPr="003928BC">
        <w:rPr>
          <w:rFonts w:eastAsia="Calibri"/>
          <w:szCs w:val="22"/>
          <w:lang w:eastAsia="en-US"/>
        </w:rPr>
        <w:t xml:space="preserve">: </w:t>
      </w:r>
      <w:r w:rsidRPr="003928BC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</w:t>
      </w:r>
      <w:r w:rsidR="00735D10" w:rsidRPr="003928BC">
        <w:rPr>
          <w:szCs w:val="28"/>
        </w:rPr>
        <w:t xml:space="preserve">с  иным видом разрешенного использования </w:t>
      </w:r>
      <w:r w:rsidRPr="003928BC">
        <w:rPr>
          <w:szCs w:val="28"/>
        </w:rPr>
        <w:t>– 30 этажей</w:t>
      </w:r>
      <w:r w:rsidR="00EF5277" w:rsidRPr="003928BC">
        <w:rPr>
          <w:szCs w:val="28"/>
        </w:rPr>
        <w:t>.</w:t>
      </w:r>
    </w:p>
    <w:p w:rsidR="009C7DD4" w:rsidRPr="003928BC" w:rsidRDefault="00EF5277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rFonts w:eastAsia="Calibri"/>
          <w:szCs w:val="28"/>
          <w:lang w:eastAsia="en-US"/>
        </w:rPr>
        <w:t>Д</w:t>
      </w:r>
      <w:r w:rsidR="009C7DD4" w:rsidRPr="003928BC">
        <w:rPr>
          <w:rFonts w:eastAsia="Calibri"/>
          <w:szCs w:val="28"/>
          <w:lang w:eastAsia="en-US"/>
        </w:rPr>
        <w:t>ля зоны застройки многоэтажными жилыми домами (9</w:t>
      </w:r>
      <w:r w:rsidR="0092148F" w:rsidRPr="003928BC">
        <w:rPr>
          <w:rFonts w:eastAsia="Calibri"/>
          <w:szCs w:val="28"/>
          <w:lang w:eastAsia="en-US"/>
        </w:rPr>
        <w:t xml:space="preserve"> – </w:t>
      </w:r>
      <w:r w:rsidR="009C7DD4" w:rsidRPr="003928BC">
        <w:rPr>
          <w:rFonts w:eastAsia="Calibri"/>
          <w:szCs w:val="28"/>
          <w:lang w:eastAsia="en-US"/>
        </w:rPr>
        <w:t>13 этажей) уст</w:t>
      </w:r>
      <w:r w:rsidR="009C7DD4" w:rsidRPr="003928BC">
        <w:rPr>
          <w:rFonts w:eastAsia="Calibri"/>
          <w:szCs w:val="28"/>
          <w:lang w:eastAsia="en-US"/>
        </w:rPr>
        <w:t>а</w:t>
      </w:r>
      <w:r w:rsidR="009C7DD4" w:rsidRPr="003928BC">
        <w:rPr>
          <w:rFonts w:eastAsia="Calibri"/>
          <w:szCs w:val="28"/>
          <w:lang w:eastAsia="en-US"/>
        </w:rPr>
        <w:t>навливаются следующие параметры застройки:</w:t>
      </w:r>
    </w:p>
    <w:p w:rsidR="009C7DD4" w:rsidRPr="003928BC" w:rsidRDefault="009C7DD4" w:rsidP="00241479">
      <w:pPr>
        <w:spacing w:line="240" w:lineRule="atLeast"/>
        <w:rPr>
          <w:rFonts w:eastAsia="Calibri"/>
          <w:lang w:eastAsia="en-US"/>
        </w:rPr>
      </w:pPr>
      <w:r w:rsidRPr="003928BC">
        <w:rPr>
          <w:rFonts w:eastAsia="Calibri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3928BC">
        <w:rPr>
          <w:rFonts w:eastAsia="Calibri"/>
          <w:lang w:eastAsia="en-US"/>
        </w:rPr>
        <w:t>с</w:t>
      </w:r>
      <w:r w:rsidRPr="003928BC">
        <w:rPr>
          <w:rFonts w:eastAsia="Calibri"/>
          <w:lang w:eastAsia="en-US"/>
        </w:rPr>
        <w:t>пользования «многоквартирные многоэтажные дома»</w:t>
      </w:r>
      <w:r w:rsidRPr="003928BC">
        <w:rPr>
          <w:szCs w:val="28"/>
        </w:rPr>
        <w:t xml:space="preserve"> – </w:t>
      </w:r>
      <w:r w:rsidRPr="003928BC">
        <w:rPr>
          <w:rFonts w:eastAsia="Calibri"/>
          <w:lang w:eastAsia="en-US"/>
        </w:rPr>
        <w:t>9 этажей;</w:t>
      </w:r>
    </w:p>
    <w:p w:rsidR="009C7DD4" w:rsidRPr="003928BC" w:rsidRDefault="009C7DD4" w:rsidP="00241479">
      <w:pPr>
        <w:spacing w:line="240" w:lineRule="atLeast"/>
        <w:rPr>
          <w:rFonts w:eastAsia="Calibri"/>
          <w:lang w:eastAsia="en-US"/>
        </w:rPr>
      </w:pPr>
      <w:r w:rsidRPr="003928BC">
        <w:rPr>
          <w:rFonts w:eastAsia="Calibri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3928BC">
        <w:rPr>
          <w:szCs w:val="28"/>
        </w:rPr>
        <w:t xml:space="preserve"> – </w:t>
      </w:r>
      <w:r w:rsidRPr="003928BC">
        <w:rPr>
          <w:rFonts w:eastAsia="Calibri"/>
          <w:lang w:eastAsia="en-US"/>
        </w:rPr>
        <w:t>13 этажей</w:t>
      </w:r>
      <w:r w:rsidR="00EF5277" w:rsidRPr="003928BC">
        <w:rPr>
          <w:rFonts w:eastAsia="Calibri"/>
          <w:lang w:eastAsia="en-US"/>
        </w:rPr>
        <w:t>.</w:t>
      </w:r>
    </w:p>
    <w:p w:rsidR="009C7DD4" w:rsidRPr="003928BC" w:rsidRDefault="00EF5277" w:rsidP="00241479">
      <w:pPr>
        <w:spacing w:line="240" w:lineRule="atLeast"/>
        <w:rPr>
          <w:rFonts w:eastAsia="Calibri"/>
          <w:szCs w:val="22"/>
          <w:lang w:eastAsia="en-US"/>
        </w:rPr>
      </w:pPr>
      <w:r w:rsidRPr="003928BC">
        <w:rPr>
          <w:rFonts w:eastAsia="Calibri"/>
          <w:szCs w:val="28"/>
          <w:lang w:eastAsia="en-US"/>
        </w:rPr>
        <w:t>Д</w:t>
      </w:r>
      <w:r w:rsidR="009C7DD4" w:rsidRPr="003928BC">
        <w:rPr>
          <w:rFonts w:eastAsia="Calibri"/>
          <w:szCs w:val="28"/>
          <w:lang w:eastAsia="en-US"/>
        </w:rPr>
        <w:t xml:space="preserve">ля </w:t>
      </w:r>
      <w:r w:rsidR="009C7DD4" w:rsidRPr="003928BC">
        <w:rPr>
          <w:szCs w:val="28"/>
        </w:rPr>
        <w:t>зоны объектов среднего профессионального и высшего профессионал</w:t>
      </w:r>
      <w:r w:rsidR="009C7DD4" w:rsidRPr="003928BC">
        <w:rPr>
          <w:szCs w:val="28"/>
        </w:rPr>
        <w:t>ь</w:t>
      </w:r>
      <w:r w:rsidR="009C7DD4" w:rsidRPr="003928BC">
        <w:rPr>
          <w:szCs w:val="28"/>
        </w:rPr>
        <w:t>ного образования, научно-исследовательских учреждений</w:t>
      </w:r>
      <w:r w:rsidR="009C7DD4" w:rsidRPr="003928BC">
        <w:rPr>
          <w:rFonts w:eastAsia="Calibri"/>
          <w:szCs w:val="28"/>
          <w:lang w:eastAsia="en-US"/>
        </w:rPr>
        <w:t xml:space="preserve"> предельное максимал</w:t>
      </w:r>
      <w:r w:rsidR="009C7DD4" w:rsidRPr="003928BC">
        <w:rPr>
          <w:rFonts w:eastAsia="Calibri"/>
          <w:szCs w:val="28"/>
          <w:lang w:eastAsia="en-US"/>
        </w:rPr>
        <w:t>ь</w:t>
      </w:r>
      <w:r w:rsidR="009C7DD4" w:rsidRPr="003928BC">
        <w:rPr>
          <w:rFonts w:eastAsia="Calibri"/>
          <w:szCs w:val="28"/>
          <w:lang w:eastAsia="en-US"/>
        </w:rPr>
        <w:t>ное количество надземных этажей зданий, строений, сооружений – 30 этажей</w:t>
      </w:r>
      <w:r w:rsidRPr="003928BC">
        <w:rPr>
          <w:rFonts w:eastAsia="Calibri"/>
          <w:szCs w:val="28"/>
          <w:lang w:eastAsia="en-US"/>
        </w:rPr>
        <w:t>.</w:t>
      </w:r>
    </w:p>
    <w:p w:rsidR="009C7DD4" w:rsidRPr="003928BC" w:rsidRDefault="00EF5277" w:rsidP="00241479">
      <w:pPr>
        <w:spacing w:line="240" w:lineRule="atLeast"/>
        <w:rPr>
          <w:b/>
        </w:rPr>
      </w:pPr>
      <w:r w:rsidRPr="003928BC">
        <w:rPr>
          <w:rFonts w:eastAsia="Calibri"/>
          <w:szCs w:val="28"/>
          <w:lang w:eastAsia="en-US"/>
        </w:rPr>
        <w:t>Д</w:t>
      </w:r>
      <w:r w:rsidR="009C7DD4" w:rsidRPr="003928BC">
        <w:rPr>
          <w:rFonts w:eastAsia="Calibri"/>
          <w:szCs w:val="28"/>
          <w:lang w:eastAsia="en-US"/>
        </w:rPr>
        <w:t xml:space="preserve">ля </w:t>
      </w:r>
      <w:r w:rsidR="009C7DD4" w:rsidRPr="003928BC">
        <w:t xml:space="preserve">зоны объектов здравоохранения предельное максимальное количество надземных этажей зданий, строений, сооружений </w:t>
      </w:r>
      <w:r w:rsidR="009C7DD4" w:rsidRPr="003928BC">
        <w:rPr>
          <w:szCs w:val="28"/>
        </w:rPr>
        <w:t xml:space="preserve">– </w:t>
      </w:r>
      <w:r w:rsidRPr="003928BC">
        <w:t>16 этажей.</w:t>
      </w:r>
    </w:p>
    <w:p w:rsidR="009C7DD4" w:rsidRPr="003928BC" w:rsidRDefault="00EF5277" w:rsidP="00241479">
      <w:pPr>
        <w:spacing w:line="240" w:lineRule="atLeast"/>
        <w:rPr>
          <w:rFonts w:eastAsia="Calibri"/>
          <w:szCs w:val="22"/>
          <w:lang w:eastAsia="en-US"/>
        </w:rPr>
      </w:pPr>
      <w:r w:rsidRPr="003928BC">
        <w:rPr>
          <w:rFonts w:eastAsia="Calibri"/>
          <w:szCs w:val="28"/>
          <w:lang w:eastAsia="en-US"/>
        </w:rPr>
        <w:lastRenderedPageBreak/>
        <w:t>Д</w:t>
      </w:r>
      <w:r w:rsidR="009C7DD4" w:rsidRPr="003928BC">
        <w:rPr>
          <w:rFonts w:eastAsia="Calibri"/>
          <w:szCs w:val="28"/>
          <w:lang w:eastAsia="en-US"/>
        </w:rPr>
        <w:t xml:space="preserve">ля </w:t>
      </w:r>
      <w:r w:rsidR="009C7DD4" w:rsidRPr="003928BC">
        <w:rPr>
          <w:szCs w:val="28"/>
        </w:rPr>
        <w:t>зоны объектов дошкольного, начального общего, основного общего и среднего общего образования</w:t>
      </w:r>
      <w:r w:rsidR="009C7DD4" w:rsidRPr="003928BC">
        <w:rPr>
          <w:rFonts w:eastAsia="Calibri"/>
          <w:szCs w:val="28"/>
          <w:lang w:eastAsia="en-US"/>
        </w:rPr>
        <w:t xml:space="preserve"> предельное максимальное количество надземных этажей зданий, строений, сооружений </w:t>
      </w:r>
      <w:r w:rsidR="009C7DD4" w:rsidRPr="003928BC">
        <w:rPr>
          <w:rFonts w:eastAsia="Calibri"/>
          <w:szCs w:val="22"/>
          <w:lang w:eastAsia="en-US"/>
        </w:rPr>
        <w:t>–</w:t>
      </w:r>
      <w:r w:rsidRPr="003928BC">
        <w:rPr>
          <w:rFonts w:eastAsia="Calibri"/>
          <w:szCs w:val="28"/>
          <w:lang w:eastAsia="en-US"/>
        </w:rPr>
        <w:t xml:space="preserve"> </w:t>
      </w:r>
      <w:r w:rsidR="0002078C" w:rsidRPr="003928BC">
        <w:rPr>
          <w:rFonts w:eastAsia="Calibri"/>
          <w:szCs w:val="28"/>
          <w:lang w:eastAsia="en-US"/>
        </w:rPr>
        <w:t>5</w:t>
      </w:r>
      <w:r w:rsidRPr="003928BC">
        <w:rPr>
          <w:rFonts w:eastAsia="Calibri"/>
          <w:szCs w:val="28"/>
          <w:lang w:eastAsia="en-US"/>
        </w:rPr>
        <w:t xml:space="preserve"> этажа.</w:t>
      </w:r>
    </w:p>
    <w:p w:rsidR="009C7DD4" w:rsidRPr="003928BC" w:rsidRDefault="00EF5277" w:rsidP="00241479">
      <w:pPr>
        <w:spacing w:line="240" w:lineRule="atLeast"/>
        <w:rPr>
          <w:rFonts w:eastAsia="Calibri"/>
          <w:szCs w:val="22"/>
          <w:lang w:eastAsia="en-US"/>
        </w:rPr>
      </w:pPr>
      <w:r w:rsidRPr="003928BC">
        <w:rPr>
          <w:rFonts w:eastAsia="Calibri"/>
          <w:szCs w:val="28"/>
          <w:lang w:eastAsia="en-US"/>
        </w:rPr>
        <w:t>Д</w:t>
      </w:r>
      <w:r w:rsidR="009C7DD4" w:rsidRPr="003928BC">
        <w:rPr>
          <w:rFonts w:eastAsia="Calibri"/>
          <w:szCs w:val="28"/>
          <w:lang w:eastAsia="en-US"/>
        </w:rPr>
        <w:t xml:space="preserve">ля зоны объектов культуры и спорта </w:t>
      </w:r>
      <w:r w:rsidR="009C7DD4" w:rsidRPr="003928BC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="009C7DD4" w:rsidRPr="003928BC">
        <w:rPr>
          <w:rFonts w:eastAsia="Calibri"/>
          <w:szCs w:val="28"/>
          <w:lang w:eastAsia="en-US"/>
        </w:rPr>
        <w:t>–</w:t>
      </w:r>
      <w:r w:rsidRPr="003928BC">
        <w:rPr>
          <w:rFonts w:eastAsia="Calibri"/>
          <w:szCs w:val="22"/>
          <w:lang w:eastAsia="en-US"/>
        </w:rPr>
        <w:t xml:space="preserve"> </w:t>
      </w:r>
      <w:r w:rsidR="0002078C" w:rsidRPr="003928BC">
        <w:rPr>
          <w:rFonts w:eastAsia="Calibri"/>
          <w:szCs w:val="22"/>
          <w:lang w:eastAsia="en-US"/>
        </w:rPr>
        <w:t>10</w:t>
      </w:r>
      <w:r w:rsidRPr="003928BC">
        <w:rPr>
          <w:rFonts w:eastAsia="Calibri"/>
          <w:szCs w:val="22"/>
          <w:lang w:eastAsia="en-US"/>
        </w:rPr>
        <w:t xml:space="preserve"> этажей.</w:t>
      </w:r>
    </w:p>
    <w:p w:rsidR="009C7DD4" w:rsidRPr="003928BC" w:rsidRDefault="00EF5277" w:rsidP="00241479">
      <w:pPr>
        <w:tabs>
          <w:tab w:val="left" w:pos="7518"/>
        </w:tabs>
        <w:spacing w:line="240" w:lineRule="atLeast"/>
      </w:pPr>
      <w:r w:rsidRPr="003928BC">
        <w:t>Д</w:t>
      </w:r>
      <w:r w:rsidR="009C7DD4" w:rsidRPr="003928BC">
        <w:t>ля зоны производственных объектов с различными нормативами возде</w:t>
      </w:r>
      <w:r w:rsidR="009C7DD4" w:rsidRPr="003928BC">
        <w:t>й</w:t>
      </w:r>
      <w:r w:rsidR="009C7DD4" w:rsidRPr="003928BC">
        <w:t xml:space="preserve">ствия на окружающую среду максимальное количество надземных этажей зданий, строений, сооружений для объектов капитального строительства </w:t>
      </w:r>
      <w:r w:rsidR="00735D10" w:rsidRPr="003928BC">
        <w:rPr>
          <w:szCs w:val="28"/>
        </w:rPr>
        <w:t>с  иным видом разрешенного использования</w:t>
      </w:r>
      <w:r w:rsidR="00735D10" w:rsidRPr="003928BC">
        <w:t xml:space="preserve"> </w:t>
      </w:r>
      <w:r w:rsidRPr="003928BC">
        <w:t>– 16 этажей.</w:t>
      </w:r>
    </w:p>
    <w:p w:rsidR="009C7DD4" w:rsidRPr="003928BC" w:rsidRDefault="00EF5277" w:rsidP="00241479">
      <w:pPr>
        <w:tabs>
          <w:tab w:val="left" w:pos="7518"/>
        </w:tabs>
        <w:spacing w:line="240" w:lineRule="atLeast"/>
      </w:pPr>
      <w:r w:rsidRPr="003928BC">
        <w:t>Д</w:t>
      </w:r>
      <w:r w:rsidR="009C7DD4" w:rsidRPr="003928BC">
        <w:t xml:space="preserve">ля зоны коммунальных и складских объектов максимальное количество надземных этажей зданий, строений, сооружений для объектов капитального строительства </w:t>
      </w:r>
      <w:r w:rsidR="00735D10" w:rsidRPr="003928BC">
        <w:rPr>
          <w:szCs w:val="28"/>
        </w:rPr>
        <w:t>с иным видом разрешенного использования</w:t>
      </w:r>
      <w:r w:rsidR="00735D10" w:rsidRPr="003928BC">
        <w:t xml:space="preserve"> </w:t>
      </w:r>
      <w:r w:rsidRPr="003928BC">
        <w:t>– 16 этажей.</w:t>
      </w:r>
    </w:p>
    <w:p w:rsidR="009C7DD4" w:rsidRPr="003928BC" w:rsidRDefault="00EF5277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rFonts w:eastAsia="Calibri"/>
          <w:szCs w:val="28"/>
          <w:lang w:eastAsia="en-US"/>
        </w:rPr>
        <w:t>Д</w:t>
      </w:r>
      <w:r w:rsidR="009C7DD4" w:rsidRPr="003928BC">
        <w:rPr>
          <w:rFonts w:eastAsia="Calibri"/>
          <w:szCs w:val="28"/>
          <w:lang w:eastAsia="en-US"/>
        </w:rPr>
        <w:t>ля зоны стоянок для легковых автомобилей предельное максимальное к</w:t>
      </w:r>
      <w:r w:rsidR="009C7DD4" w:rsidRPr="003928BC">
        <w:rPr>
          <w:rFonts w:eastAsia="Calibri"/>
          <w:szCs w:val="28"/>
          <w:lang w:eastAsia="en-US"/>
        </w:rPr>
        <w:t>о</w:t>
      </w:r>
      <w:r w:rsidR="009C7DD4" w:rsidRPr="003928BC">
        <w:rPr>
          <w:rFonts w:eastAsia="Calibri"/>
          <w:szCs w:val="28"/>
          <w:lang w:eastAsia="en-US"/>
        </w:rPr>
        <w:t>личество надземных этажей зданий, строений, сооруж</w:t>
      </w:r>
      <w:r w:rsidRPr="003928BC">
        <w:rPr>
          <w:rFonts w:eastAsia="Calibri"/>
          <w:szCs w:val="28"/>
          <w:lang w:eastAsia="en-US"/>
        </w:rPr>
        <w:t>ений</w:t>
      </w:r>
      <w:r w:rsidR="00914730">
        <w:rPr>
          <w:rFonts w:eastAsia="Calibri"/>
          <w:szCs w:val="28"/>
          <w:lang w:eastAsia="en-US"/>
        </w:rPr>
        <w:t xml:space="preserve"> </w:t>
      </w:r>
      <w:r w:rsidRPr="003928BC">
        <w:rPr>
          <w:rFonts w:eastAsia="Calibri"/>
          <w:szCs w:val="28"/>
          <w:lang w:eastAsia="en-US"/>
        </w:rPr>
        <w:t>– 10 этажей.</w:t>
      </w:r>
    </w:p>
    <w:p w:rsidR="00CF4B1A" w:rsidRPr="003928BC" w:rsidRDefault="00EF5277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rFonts w:eastAsia="Calibri"/>
          <w:szCs w:val="28"/>
          <w:lang w:eastAsia="en-US"/>
        </w:rPr>
        <w:t>Д</w:t>
      </w:r>
      <w:r w:rsidR="009C7DD4" w:rsidRPr="003928BC">
        <w:rPr>
          <w:rFonts w:eastAsia="Calibri"/>
          <w:szCs w:val="28"/>
          <w:lang w:eastAsia="en-US"/>
        </w:rPr>
        <w:t xml:space="preserve">ля </w:t>
      </w:r>
      <w:r w:rsidR="009C7DD4" w:rsidRPr="003928BC">
        <w:rPr>
          <w:szCs w:val="28"/>
        </w:rPr>
        <w:t xml:space="preserve">зоны объектов инженерной инфраструктуры </w:t>
      </w:r>
      <w:r w:rsidR="009C7DD4" w:rsidRPr="003928BC">
        <w:rPr>
          <w:rFonts w:eastAsia="Calibri"/>
          <w:szCs w:val="28"/>
          <w:lang w:eastAsia="en-US"/>
        </w:rPr>
        <w:t>предельное максимальное количество надземных этажей зданий, с</w:t>
      </w:r>
      <w:r w:rsidRPr="003928BC">
        <w:rPr>
          <w:rFonts w:eastAsia="Calibri"/>
          <w:szCs w:val="28"/>
          <w:lang w:eastAsia="en-US"/>
        </w:rPr>
        <w:t>троений, сооружений – 16 этажей.</w:t>
      </w:r>
    </w:p>
    <w:p w:rsidR="009C7DD4" w:rsidRPr="003928BC" w:rsidRDefault="009C7DD4" w:rsidP="00241479">
      <w:pPr>
        <w:widowControl w:val="0"/>
        <w:autoSpaceDN w:val="0"/>
        <w:spacing w:line="240" w:lineRule="atLeast"/>
        <w:textAlignment w:val="baseline"/>
        <w:rPr>
          <w:szCs w:val="28"/>
        </w:rPr>
      </w:pPr>
      <w:r w:rsidRPr="003928BC">
        <w:rPr>
          <w:rFonts w:eastAsia="Calibri"/>
          <w:szCs w:val="22"/>
          <w:lang w:eastAsia="en-US"/>
        </w:rPr>
        <w:t>Проектом планировки в зон</w:t>
      </w:r>
      <w:r w:rsidR="00416BC2" w:rsidRPr="003928BC">
        <w:rPr>
          <w:rFonts w:eastAsia="Calibri"/>
          <w:szCs w:val="22"/>
          <w:lang w:eastAsia="en-US"/>
        </w:rPr>
        <w:t xml:space="preserve">е </w:t>
      </w:r>
      <w:r w:rsidRPr="003928BC">
        <w:rPr>
          <w:rFonts w:eastAsia="Calibri"/>
          <w:szCs w:val="22"/>
          <w:lang w:eastAsia="en-US"/>
        </w:rPr>
        <w:t>объектов улично-дорожной сети</w:t>
      </w:r>
      <w:r w:rsidR="00416BC2" w:rsidRPr="003928BC">
        <w:rPr>
          <w:rFonts w:eastAsia="Calibri"/>
          <w:szCs w:val="22"/>
          <w:lang w:eastAsia="en-US"/>
        </w:rPr>
        <w:t xml:space="preserve"> и </w:t>
      </w:r>
      <w:r w:rsidR="00416BC2" w:rsidRPr="003928BC">
        <w:rPr>
          <w:szCs w:val="28"/>
        </w:rPr>
        <w:t>зоне пе</w:t>
      </w:r>
      <w:r w:rsidR="00416BC2" w:rsidRPr="003928BC">
        <w:rPr>
          <w:szCs w:val="28"/>
        </w:rPr>
        <w:t>р</w:t>
      </w:r>
      <w:r w:rsidR="00416BC2" w:rsidRPr="003928BC">
        <w:rPr>
          <w:szCs w:val="28"/>
        </w:rPr>
        <w:t>спективной улично-дорожной</w:t>
      </w:r>
      <w:r w:rsidRPr="003928BC">
        <w:rPr>
          <w:rFonts w:eastAsia="Calibri"/>
          <w:szCs w:val="22"/>
          <w:lang w:eastAsia="en-US"/>
        </w:rPr>
        <w:t xml:space="preserve"> не предполагается размещение объектов капитал</w:t>
      </w:r>
      <w:r w:rsidRPr="003928BC">
        <w:rPr>
          <w:rFonts w:eastAsia="Calibri"/>
          <w:szCs w:val="22"/>
          <w:lang w:eastAsia="en-US"/>
        </w:rPr>
        <w:t>ь</w:t>
      </w:r>
      <w:r w:rsidRPr="003928BC">
        <w:rPr>
          <w:rFonts w:eastAsia="Calibri"/>
          <w:szCs w:val="22"/>
          <w:lang w:eastAsia="en-US"/>
        </w:rPr>
        <w:t xml:space="preserve">ного строительства, </w:t>
      </w:r>
      <w:proofErr w:type="gramStart"/>
      <w:r w:rsidRPr="003928BC">
        <w:rPr>
          <w:rFonts w:eastAsia="Calibri"/>
          <w:szCs w:val="22"/>
          <w:lang w:eastAsia="en-US"/>
        </w:rPr>
        <w:t>кроме</w:t>
      </w:r>
      <w:proofErr w:type="gramEnd"/>
      <w:r w:rsidRPr="003928BC">
        <w:rPr>
          <w:rFonts w:eastAsia="Calibri"/>
          <w:szCs w:val="22"/>
          <w:lang w:eastAsia="en-US"/>
        </w:rPr>
        <w:t xml:space="preserve"> линейных.</w:t>
      </w:r>
    </w:p>
    <w:p w:rsidR="00CF4B1A" w:rsidRPr="003928BC" w:rsidRDefault="00CF4B1A" w:rsidP="00241479">
      <w:pPr>
        <w:spacing w:line="240" w:lineRule="atLeast"/>
        <w:rPr>
          <w:rFonts w:eastAsia="Calibri"/>
          <w:szCs w:val="22"/>
          <w:lang w:eastAsia="en-US"/>
        </w:rPr>
      </w:pPr>
    </w:p>
    <w:p w:rsidR="009C7DD4" w:rsidRPr="003928BC" w:rsidRDefault="009C7DD4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3928BC">
        <w:rPr>
          <w:b/>
          <w:szCs w:val="28"/>
        </w:rPr>
        <w:t>3. Характеристика объектов капитального строительства</w:t>
      </w:r>
    </w:p>
    <w:p w:rsidR="009C7DD4" w:rsidRPr="003928BC" w:rsidRDefault="009C7DD4" w:rsidP="00241479">
      <w:pPr>
        <w:spacing w:line="240" w:lineRule="atLeast"/>
        <w:ind w:firstLine="0"/>
        <w:rPr>
          <w:szCs w:val="28"/>
        </w:rPr>
      </w:pPr>
      <w:bookmarkStart w:id="3" w:name="_Toc536782860"/>
    </w:p>
    <w:p w:rsidR="009C7DD4" w:rsidRPr="003928BC" w:rsidRDefault="009C7DD4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3928BC">
        <w:rPr>
          <w:b/>
          <w:szCs w:val="28"/>
        </w:rPr>
        <w:t>3.1. Размещение объектов федерального значения</w:t>
      </w:r>
      <w:bookmarkEnd w:id="3"/>
    </w:p>
    <w:p w:rsidR="009C7DD4" w:rsidRPr="003928BC" w:rsidRDefault="009C7DD4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rPr>
          <w:b/>
          <w:szCs w:val="28"/>
        </w:rPr>
      </w:pPr>
    </w:p>
    <w:p w:rsidR="00D95AC9" w:rsidRPr="003928BC" w:rsidRDefault="009C7DD4" w:rsidP="00241479">
      <w:pPr>
        <w:spacing w:line="240" w:lineRule="atLeast"/>
      </w:pPr>
      <w:r w:rsidRPr="003928BC">
        <w:t>Существующие на планируемой территории объекты федерального знач</w:t>
      </w:r>
      <w:r w:rsidRPr="003928BC">
        <w:t>е</w:t>
      </w:r>
      <w:r w:rsidRPr="003928BC">
        <w:t>ния на расчетный срок сохраняются</w:t>
      </w:r>
      <w:r w:rsidR="00D95AC9" w:rsidRPr="003928BC">
        <w:t xml:space="preserve">: </w:t>
      </w:r>
      <w:r w:rsidR="007251C7" w:rsidRPr="003928BC">
        <w:t>Сибирская академия управления и массовых коммуникаций</w:t>
      </w:r>
      <w:r w:rsidR="00AA2628" w:rsidRPr="003928BC">
        <w:t>, расположен</w:t>
      </w:r>
      <w:r w:rsidR="004A6314">
        <w:t>н</w:t>
      </w:r>
      <w:r w:rsidR="00AA2628" w:rsidRPr="003928BC">
        <w:t>а</w:t>
      </w:r>
      <w:r w:rsidR="004A6314">
        <w:t>я</w:t>
      </w:r>
      <w:r w:rsidR="00AA2628" w:rsidRPr="003928BC">
        <w:t xml:space="preserve"> в плани</w:t>
      </w:r>
      <w:r w:rsidR="00704BE3" w:rsidRPr="003928BC">
        <w:t>ровочном квартале 102.01.01.03</w:t>
      </w:r>
      <w:r w:rsidRPr="003928BC">
        <w:t xml:space="preserve">. </w:t>
      </w:r>
    </w:p>
    <w:p w:rsidR="009C7DD4" w:rsidRPr="003928BC" w:rsidRDefault="009C7DD4" w:rsidP="00241479">
      <w:pPr>
        <w:spacing w:line="240" w:lineRule="atLeast"/>
      </w:pPr>
      <w:r w:rsidRPr="003928BC">
        <w:t xml:space="preserve">Размещение новых объектов не предусмотрено. </w:t>
      </w:r>
    </w:p>
    <w:p w:rsidR="00CC3F50" w:rsidRPr="003928BC" w:rsidRDefault="00CC3F50" w:rsidP="00241479">
      <w:pPr>
        <w:spacing w:line="240" w:lineRule="atLeast"/>
      </w:pPr>
    </w:p>
    <w:p w:rsidR="009C7DD4" w:rsidRPr="003928BC" w:rsidRDefault="007E05A7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4" w:name="_Toc443631071"/>
      <w:bookmarkStart w:id="5" w:name="_Toc536782861"/>
      <w:r>
        <w:rPr>
          <w:b/>
          <w:szCs w:val="28"/>
        </w:rPr>
        <w:t>3.2. </w:t>
      </w:r>
      <w:r w:rsidR="009C7DD4" w:rsidRPr="003928BC">
        <w:rPr>
          <w:b/>
          <w:szCs w:val="28"/>
        </w:rPr>
        <w:t>Размещение объектов регионального значения</w:t>
      </w:r>
      <w:bookmarkEnd w:id="4"/>
      <w:bookmarkEnd w:id="5"/>
    </w:p>
    <w:p w:rsidR="009C7DD4" w:rsidRPr="003928BC" w:rsidRDefault="009C7DD4" w:rsidP="00241479">
      <w:pPr>
        <w:spacing w:line="240" w:lineRule="atLeast"/>
        <w:rPr>
          <w:szCs w:val="28"/>
        </w:rPr>
      </w:pPr>
    </w:p>
    <w:p w:rsidR="003F7C41" w:rsidRPr="003928BC" w:rsidRDefault="009C7DD4" w:rsidP="00241479">
      <w:pPr>
        <w:spacing w:line="240" w:lineRule="atLeast"/>
        <w:rPr>
          <w:szCs w:val="28"/>
        </w:rPr>
      </w:pPr>
      <w:bookmarkStart w:id="6" w:name="_Toc443631072"/>
      <w:r w:rsidRPr="003928BC">
        <w:rPr>
          <w:szCs w:val="28"/>
        </w:rPr>
        <w:t>Существующие на территории объекты капитального строительства реги</w:t>
      </w:r>
      <w:r w:rsidRPr="003928BC">
        <w:rPr>
          <w:szCs w:val="28"/>
        </w:rPr>
        <w:t>о</w:t>
      </w:r>
      <w:r w:rsidRPr="003928BC">
        <w:rPr>
          <w:szCs w:val="28"/>
        </w:rPr>
        <w:t>нального значения сохраняются</w:t>
      </w:r>
      <w:r w:rsidR="00D95AC9" w:rsidRPr="003928BC">
        <w:rPr>
          <w:szCs w:val="28"/>
        </w:rPr>
        <w:t xml:space="preserve">: </w:t>
      </w:r>
      <w:r w:rsidR="003F7C41" w:rsidRPr="003928BC">
        <w:rPr>
          <w:szCs w:val="28"/>
        </w:rPr>
        <w:t>государственное бюджетное учреждение здрав</w:t>
      </w:r>
      <w:r w:rsidR="003F7C41" w:rsidRPr="003928BC">
        <w:rPr>
          <w:szCs w:val="28"/>
        </w:rPr>
        <w:t>о</w:t>
      </w:r>
      <w:r w:rsidR="003F7C41" w:rsidRPr="003928BC">
        <w:rPr>
          <w:szCs w:val="28"/>
        </w:rPr>
        <w:t xml:space="preserve">охранения Новосибирской области </w:t>
      </w:r>
      <w:r w:rsidR="005171AC" w:rsidRPr="003928BC">
        <w:rPr>
          <w:szCs w:val="28"/>
        </w:rPr>
        <w:t xml:space="preserve">«Клиническая </w:t>
      </w:r>
      <w:proofErr w:type="spellStart"/>
      <w:r w:rsidR="005171AC" w:rsidRPr="003928BC">
        <w:rPr>
          <w:szCs w:val="28"/>
        </w:rPr>
        <w:t>консультативно-диагнос</w:t>
      </w:r>
      <w:r w:rsidR="001F7CC5">
        <w:rPr>
          <w:szCs w:val="28"/>
        </w:rPr>
        <w:t>-</w:t>
      </w:r>
      <w:r w:rsidR="005171AC" w:rsidRPr="003928BC">
        <w:rPr>
          <w:szCs w:val="28"/>
        </w:rPr>
        <w:t>тическая</w:t>
      </w:r>
      <w:proofErr w:type="spellEnd"/>
      <w:r w:rsidR="005171AC" w:rsidRPr="003928BC">
        <w:rPr>
          <w:szCs w:val="28"/>
        </w:rPr>
        <w:t xml:space="preserve"> поликлиника № 27</w:t>
      </w:r>
      <w:r w:rsidR="004D2A30">
        <w:rPr>
          <w:szCs w:val="28"/>
        </w:rPr>
        <w:t>»</w:t>
      </w:r>
      <w:r w:rsidR="005171AC" w:rsidRPr="003928BC">
        <w:rPr>
          <w:szCs w:val="28"/>
        </w:rPr>
        <w:t xml:space="preserve"> в планировочном квартале </w:t>
      </w:r>
      <w:r w:rsidR="00482C68" w:rsidRPr="003928BC">
        <w:rPr>
          <w:szCs w:val="28"/>
        </w:rPr>
        <w:t>102.01.01.03, ул.</w:t>
      </w:r>
      <w:r w:rsidR="00482C68" w:rsidRPr="003928BC">
        <w:t> </w:t>
      </w:r>
      <w:r w:rsidR="00482C68" w:rsidRPr="003928BC">
        <w:rPr>
          <w:szCs w:val="28"/>
        </w:rPr>
        <w:t>Лебедевского 2/1</w:t>
      </w:r>
      <w:r w:rsidRPr="003928BC">
        <w:rPr>
          <w:szCs w:val="28"/>
        </w:rPr>
        <w:t xml:space="preserve">. </w:t>
      </w:r>
    </w:p>
    <w:p w:rsidR="0092148F" w:rsidRPr="003928BC" w:rsidRDefault="00482C68" w:rsidP="00241479">
      <w:pPr>
        <w:spacing w:line="240" w:lineRule="atLeast"/>
        <w:rPr>
          <w:b/>
          <w:szCs w:val="28"/>
        </w:rPr>
      </w:pPr>
      <w:r w:rsidRPr="003928BC">
        <w:rPr>
          <w:szCs w:val="28"/>
        </w:rPr>
        <w:t>П</w:t>
      </w:r>
      <w:r w:rsidR="007B4D15" w:rsidRPr="003928BC">
        <w:rPr>
          <w:szCs w:val="28"/>
        </w:rPr>
        <w:t>редусмотрено</w:t>
      </w:r>
      <w:r w:rsidRPr="003928BC">
        <w:rPr>
          <w:szCs w:val="28"/>
        </w:rPr>
        <w:t xml:space="preserve"> разме</w:t>
      </w:r>
      <w:r w:rsidR="007B4D15" w:rsidRPr="003928BC">
        <w:rPr>
          <w:szCs w:val="28"/>
        </w:rPr>
        <w:t>щение</w:t>
      </w:r>
      <w:r w:rsidR="009C7DD4" w:rsidRPr="003928BC">
        <w:rPr>
          <w:szCs w:val="28"/>
        </w:rPr>
        <w:t xml:space="preserve"> </w:t>
      </w:r>
      <w:r w:rsidR="007B4D15" w:rsidRPr="003928BC">
        <w:rPr>
          <w:szCs w:val="28"/>
        </w:rPr>
        <w:t>молочной кухни в планировочном квартале 102.01.01.04.</w:t>
      </w:r>
      <w:bookmarkStart w:id="7" w:name="_Toc536782862"/>
      <w:r w:rsidR="00374D88" w:rsidRPr="003928BC">
        <w:rPr>
          <w:b/>
          <w:szCs w:val="28"/>
        </w:rPr>
        <w:t xml:space="preserve"> </w:t>
      </w:r>
    </w:p>
    <w:p w:rsidR="0092148F" w:rsidRPr="003928BC" w:rsidRDefault="0092148F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firstLine="0"/>
        <w:jc w:val="center"/>
        <w:outlineLvl w:val="0"/>
        <w:rPr>
          <w:b/>
          <w:szCs w:val="28"/>
        </w:rPr>
      </w:pPr>
    </w:p>
    <w:p w:rsidR="009C7DD4" w:rsidRPr="003928BC" w:rsidRDefault="007E05A7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3.3. </w:t>
      </w:r>
      <w:r w:rsidR="009C7DD4" w:rsidRPr="003928BC">
        <w:rPr>
          <w:b/>
          <w:szCs w:val="28"/>
        </w:rPr>
        <w:t>Размещение объектов местного значения</w:t>
      </w:r>
      <w:bookmarkEnd w:id="6"/>
      <w:bookmarkEnd w:id="7"/>
    </w:p>
    <w:p w:rsidR="009C7DD4" w:rsidRPr="003928BC" w:rsidRDefault="009C7DD4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rPr>
          <w:b/>
          <w:szCs w:val="28"/>
        </w:rPr>
      </w:pPr>
    </w:p>
    <w:p w:rsidR="00F16BFB" w:rsidRPr="003928BC" w:rsidRDefault="00D55E2C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 xml:space="preserve">На расчетный срок численность населения составит </w:t>
      </w:r>
      <w:r w:rsidR="00F16BFB" w:rsidRPr="003928BC">
        <w:rPr>
          <w:snapToGrid w:val="0"/>
          <w:szCs w:val="28"/>
        </w:rPr>
        <w:t>12,72</w:t>
      </w:r>
      <w:r w:rsidRPr="003928BC">
        <w:rPr>
          <w:snapToGrid w:val="0"/>
          <w:szCs w:val="28"/>
        </w:rPr>
        <w:t xml:space="preserve"> тыс. чел</w:t>
      </w:r>
      <w:r w:rsidR="00735D10" w:rsidRPr="003928BC">
        <w:rPr>
          <w:snapToGrid w:val="0"/>
          <w:szCs w:val="28"/>
        </w:rPr>
        <w:t>овек</w:t>
      </w:r>
      <w:r w:rsidRPr="003928BC">
        <w:rPr>
          <w:snapToGrid w:val="0"/>
          <w:szCs w:val="28"/>
        </w:rPr>
        <w:t xml:space="preserve">. </w:t>
      </w:r>
      <w:r w:rsidR="00735D10" w:rsidRPr="003928BC">
        <w:rPr>
          <w:snapToGrid w:val="0"/>
          <w:szCs w:val="28"/>
        </w:rPr>
        <w:t>Планируемые показатели обеспеченности населения местами в детских садах и общеобразовательных школах установлены в</w:t>
      </w:r>
      <w:r w:rsidRPr="003928BC">
        <w:rPr>
          <w:snapToGrid w:val="0"/>
          <w:szCs w:val="28"/>
        </w:rPr>
        <w:t xml:space="preserve"> соответствии с </w:t>
      </w:r>
      <w:r w:rsidR="00735D10" w:rsidRPr="003928BC">
        <w:rPr>
          <w:szCs w:val="28"/>
        </w:rPr>
        <w:t>Местными нормат</w:t>
      </w:r>
      <w:r w:rsidR="00735D10" w:rsidRPr="003928BC">
        <w:rPr>
          <w:szCs w:val="28"/>
        </w:rPr>
        <w:t>и</w:t>
      </w:r>
      <w:r w:rsidR="00735D10" w:rsidRPr="003928BC">
        <w:rPr>
          <w:szCs w:val="28"/>
        </w:rPr>
        <w:t xml:space="preserve">вами градостроительного проектирования города Новосибирска, утвержденными решением </w:t>
      </w:r>
      <w:r w:rsidR="00735D10" w:rsidRPr="003928BC">
        <w:rPr>
          <w:szCs w:val="28"/>
          <w:shd w:val="clear" w:color="auto" w:fill="FFFFFF"/>
        </w:rPr>
        <w:t>Совета депутатов города Новосибирска от </w:t>
      </w:r>
      <w:r w:rsidR="00735D10" w:rsidRPr="003928BC">
        <w:rPr>
          <w:bCs/>
          <w:szCs w:val="28"/>
        </w:rPr>
        <w:t>02.12.2015</w:t>
      </w:r>
      <w:r w:rsidR="00735D10" w:rsidRPr="003928BC">
        <w:rPr>
          <w:szCs w:val="28"/>
        </w:rPr>
        <w:t xml:space="preserve"> </w:t>
      </w:r>
      <w:r w:rsidR="00735D10" w:rsidRPr="003928BC">
        <w:rPr>
          <w:bCs/>
          <w:szCs w:val="28"/>
        </w:rPr>
        <w:t xml:space="preserve">№ 96 (далее – </w:t>
      </w:r>
      <w:r w:rsidR="00735D10" w:rsidRPr="003928BC">
        <w:rPr>
          <w:bCs/>
          <w:szCs w:val="28"/>
        </w:rPr>
        <w:lastRenderedPageBreak/>
        <w:t>Местные нормативы)</w:t>
      </w:r>
      <w:r w:rsidR="00735D10" w:rsidRPr="003928BC">
        <w:rPr>
          <w:szCs w:val="28"/>
          <w:shd w:val="clear" w:color="auto" w:fill="FFFFFF"/>
        </w:rPr>
        <w:t>.</w:t>
      </w:r>
      <w:r w:rsidR="00735D10" w:rsidRPr="003928BC">
        <w:rPr>
          <w:snapToGrid w:val="0"/>
          <w:szCs w:val="28"/>
        </w:rPr>
        <w:t xml:space="preserve"> </w:t>
      </w:r>
      <w:proofErr w:type="gramStart"/>
      <w:r w:rsidR="00735D10" w:rsidRPr="003928BC">
        <w:rPr>
          <w:snapToGrid w:val="0"/>
          <w:szCs w:val="28"/>
        </w:rPr>
        <w:t xml:space="preserve">В соответствии с Местными нормативами </w:t>
      </w:r>
      <w:r w:rsidRPr="003928BC">
        <w:rPr>
          <w:snapToGrid w:val="0"/>
          <w:szCs w:val="28"/>
        </w:rPr>
        <w:t xml:space="preserve">требуется </w:t>
      </w:r>
      <w:r w:rsidR="00F16BFB" w:rsidRPr="003928BC">
        <w:rPr>
          <w:snapToGrid w:val="0"/>
          <w:szCs w:val="28"/>
        </w:rPr>
        <w:t>445</w:t>
      </w:r>
      <w:r w:rsidRPr="003928BC">
        <w:rPr>
          <w:snapToGrid w:val="0"/>
          <w:szCs w:val="28"/>
        </w:rPr>
        <w:t xml:space="preserve"> мест в дошкольных учреждениях и </w:t>
      </w:r>
      <w:r w:rsidR="00F16BFB" w:rsidRPr="003928BC">
        <w:rPr>
          <w:snapToGrid w:val="0"/>
          <w:szCs w:val="28"/>
        </w:rPr>
        <w:t>1463</w:t>
      </w:r>
      <w:r w:rsidRPr="003928BC">
        <w:rPr>
          <w:snapToGrid w:val="0"/>
          <w:szCs w:val="28"/>
        </w:rPr>
        <w:t xml:space="preserve"> мест</w:t>
      </w:r>
      <w:r w:rsidR="00711EE4">
        <w:rPr>
          <w:snapToGrid w:val="0"/>
          <w:szCs w:val="28"/>
        </w:rPr>
        <w:t>а</w:t>
      </w:r>
      <w:r w:rsidRPr="003928BC">
        <w:rPr>
          <w:snapToGrid w:val="0"/>
          <w:szCs w:val="28"/>
        </w:rPr>
        <w:t xml:space="preserve"> в общеобразовательных учрежд</w:t>
      </w:r>
      <w:r w:rsidRPr="003928BC">
        <w:rPr>
          <w:snapToGrid w:val="0"/>
          <w:szCs w:val="28"/>
        </w:rPr>
        <w:t>е</w:t>
      </w:r>
      <w:r w:rsidRPr="003928BC">
        <w:rPr>
          <w:snapToGrid w:val="0"/>
          <w:szCs w:val="28"/>
        </w:rPr>
        <w:t>ниях</w:t>
      </w:r>
      <w:r w:rsidR="00735D10" w:rsidRPr="003928BC">
        <w:rPr>
          <w:snapToGrid w:val="0"/>
          <w:szCs w:val="28"/>
        </w:rPr>
        <w:t xml:space="preserve"> при норме 35 мест на 1 тыс. человек </w:t>
      </w:r>
      <w:r w:rsidRPr="003928BC">
        <w:rPr>
          <w:snapToGrid w:val="0"/>
          <w:szCs w:val="28"/>
        </w:rPr>
        <w:t>для дошкольных образовательных орг</w:t>
      </w:r>
      <w:r w:rsidRPr="003928BC">
        <w:rPr>
          <w:snapToGrid w:val="0"/>
          <w:szCs w:val="28"/>
        </w:rPr>
        <w:t>а</w:t>
      </w:r>
      <w:r w:rsidRPr="003928BC">
        <w:rPr>
          <w:snapToGrid w:val="0"/>
          <w:szCs w:val="28"/>
        </w:rPr>
        <w:t>низаций при максимально допустимом уровне территориальной доступности не более 300 метров</w:t>
      </w:r>
      <w:r w:rsidR="00735D10" w:rsidRPr="003928BC">
        <w:rPr>
          <w:snapToGrid w:val="0"/>
          <w:szCs w:val="28"/>
        </w:rPr>
        <w:t xml:space="preserve"> и </w:t>
      </w:r>
      <w:r w:rsidRPr="003928BC">
        <w:rPr>
          <w:snapToGrid w:val="0"/>
          <w:szCs w:val="28"/>
        </w:rPr>
        <w:t xml:space="preserve">для общеобразовательных организаций </w:t>
      </w:r>
      <w:r w:rsidR="00842AC9">
        <w:rPr>
          <w:snapToGrid w:val="0"/>
          <w:szCs w:val="28"/>
        </w:rPr>
        <w:t xml:space="preserve">- </w:t>
      </w:r>
      <w:r w:rsidRPr="003928BC">
        <w:rPr>
          <w:snapToGrid w:val="0"/>
          <w:szCs w:val="28"/>
        </w:rPr>
        <w:t>115 мест на 1 тыс. человек при максимально допустимом уровне территориальной доступ</w:t>
      </w:r>
      <w:r w:rsidR="00711EE4">
        <w:rPr>
          <w:snapToGrid w:val="0"/>
          <w:szCs w:val="28"/>
        </w:rPr>
        <w:t>ности не более 500 метров</w:t>
      </w:r>
      <w:r w:rsidR="00735D10" w:rsidRPr="003928BC">
        <w:rPr>
          <w:snapToGrid w:val="0"/>
          <w:szCs w:val="28"/>
        </w:rPr>
        <w:t xml:space="preserve"> соответственно</w:t>
      </w:r>
      <w:proofErr w:type="gramEnd"/>
      <w:r w:rsidR="00735D10" w:rsidRPr="003928BC">
        <w:rPr>
          <w:snapToGrid w:val="0"/>
          <w:szCs w:val="28"/>
        </w:rPr>
        <w:t>.</w:t>
      </w:r>
      <w:r w:rsidRPr="003928BC">
        <w:rPr>
          <w:snapToGrid w:val="0"/>
          <w:szCs w:val="28"/>
        </w:rPr>
        <w:t xml:space="preserve"> </w:t>
      </w:r>
    </w:p>
    <w:p w:rsidR="00D55E2C" w:rsidRPr="003928BC" w:rsidRDefault="00D55E2C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>С учетом нормативного радиуса обслуживания планируется размещение следующих объектов местного значения</w:t>
      </w:r>
      <w:r w:rsidR="00CD65A0" w:rsidRPr="003928BC">
        <w:rPr>
          <w:snapToGrid w:val="0"/>
          <w:szCs w:val="28"/>
        </w:rPr>
        <w:t xml:space="preserve"> </w:t>
      </w:r>
      <w:r w:rsidR="00CD65A0" w:rsidRPr="003928BC">
        <w:rPr>
          <w:szCs w:val="28"/>
        </w:rPr>
        <w:t>в соответствии с Программой комплек</w:t>
      </w:r>
      <w:r w:rsidR="00CD65A0" w:rsidRPr="003928BC">
        <w:rPr>
          <w:szCs w:val="28"/>
        </w:rPr>
        <w:t>с</w:t>
      </w:r>
      <w:r w:rsidR="00CD65A0" w:rsidRPr="003928BC">
        <w:rPr>
          <w:szCs w:val="28"/>
        </w:rPr>
        <w:t>ного развития социальной инфраструктуры города Новосибирска на 2017 – 2030 годы, утвержденной решением Совета депутатов города Новосибирска от 21.12.2016 № 329 (далее – ПКРСИ)</w:t>
      </w:r>
      <w:r w:rsidRPr="003928BC">
        <w:rPr>
          <w:snapToGrid w:val="0"/>
          <w:szCs w:val="28"/>
        </w:rPr>
        <w:t>:</w:t>
      </w:r>
    </w:p>
    <w:p w:rsidR="009C7DD4" w:rsidRPr="003928BC" w:rsidRDefault="009C7DD4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>строительство дошкольной образовательной организации (детского сада</w:t>
      </w:r>
      <w:r w:rsidR="00CE39C7" w:rsidRPr="003928BC">
        <w:rPr>
          <w:snapToGrid w:val="0"/>
          <w:szCs w:val="28"/>
        </w:rPr>
        <w:t xml:space="preserve"> по ул. Литейн</w:t>
      </w:r>
      <w:r w:rsidR="00842AC9">
        <w:rPr>
          <w:snapToGrid w:val="0"/>
          <w:szCs w:val="28"/>
        </w:rPr>
        <w:t>ой</w:t>
      </w:r>
      <w:r w:rsidR="00CE39C7" w:rsidRPr="003928BC">
        <w:rPr>
          <w:snapToGrid w:val="0"/>
          <w:szCs w:val="28"/>
        </w:rPr>
        <w:t xml:space="preserve"> в </w:t>
      </w:r>
      <w:proofErr w:type="spellStart"/>
      <w:r w:rsidR="00CE39C7" w:rsidRPr="003928BC">
        <w:rPr>
          <w:snapToGrid w:val="0"/>
          <w:szCs w:val="28"/>
        </w:rPr>
        <w:t>Заельцовском</w:t>
      </w:r>
      <w:proofErr w:type="spellEnd"/>
      <w:r w:rsidR="00CE39C7" w:rsidRPr="003928BC">
        <w:rPr>
          <w:snapToGrid w:val="0"/>
          <w:szCs w:val="28"/>
        </w:rPr>
        <w:t xml:space="preserve"> районе</w:t>
      </w:r>
      <w:r w:rsidRPr="003928BC">
        <w:rPr>
          <w:snapToGrid w:val="0"/>
          <w:szCs w:val="28"/>
        </w:rPr>
        <w:t xml:space="preserve">) на 220 мест </w:t>
      </w:r>
      <w:r w:rsidR="00D31D2E">
        <w:rPr>
          <w:snapToGrid w:val="0"/>
          <w:szCs w:val="28"/>
        </w:rPr>
        <w:t xml:space="preserve">- </w:t>
      </w:r>
      <w:r w:rsidRPr="003928BC">
        <w:rPr>
          <w:snapToGrid w:val="0"/>
          <w:szCs w:val="28"/>
        </w:rPr>
        <w:t xml:space="preserve">в </w:t>
      </w:r>
      <w:r w:rsidR="00944E78" w:rsidRPr="003928BC">
        <w:rPr>
          <w:snapToGrid w:val="0"/>
          <w:szCs w:val="28"/>
        </w:rPr>
        <w:t>квартале</w:t>
      </w:r>
      <w:r w:rsidRPr="003928BC">
        <w:rPr>
          <w:snapToGrid w:val="0"/>
          <w:szCs w:val="28"/>
        </w:rPr>
        <w:t xml:space="preserve"> 102.01.01.04</w:t>
      </w:r>
      <w:r w:rsidR="00944E78" w:rsidRPr="003928BC">
        <w:rPr>
          <w:szCs w:val="28"/>
        </w:rPr>
        <w:t xml:space="preserve"> </w:t>
      </w:r>
      <w:r w:rsidR="00944E78" w:rsidRPr="003928BC">
        <w:rPr>
          <w:snapToGrid w:val="0"/>
          <w:szCs w:val="28"/>
        </w:rPr>
        <w:t>в 2030 году</w:t>
      </w:r>
      <w:r w:rsidRPr="003928BC">
        <w:rPr>
          <w:szCs w:val="28"/>
        </w:rPr>
        <w:t>.</w:t>
      </w:r>
      <w:r w:rsidRPr="003928BC">
        <w:rPr>
          <w:snapToGrid w:val="0"/>
          <w:szCs w:val="28"/>
        </w:rPr>
        <w:t xml:space="preserve"> </w:t>
      </w:r>
      <w:r w:rsidR="00944E78" w:rsidRPr="003928BC">
        <w:rPr>
          <w:szCs w:val="28"/>
        </w:rPr>
        <w:t xml:space="preserve">В </w:t>
      </w:r>
      <w:proofErr w:type="gramStart"/>
      <w:r w:rsidR="00944E78" w:rsidRPr="003928BC">
        <w:rPr>
          <w:szCs w:val="28"/>
        </w:rPr>
        <w:t>соответствии</w:t>
      </w:r>
      <w:proofErr w:type="gramEnd"/>
      <w:r w:rsidR="00944E78" w:rsidRPr="003928BC">
        <w:rPr>
          <w:szCs w:val="28"/>
        </w:rPr>
        <w:t xml:space="preserve"> с</w:t>
      </w:r>
      <w:r w:rsidRPr="003928BC">
        <w:rPr>
          <w:snapToGrid w:val="0"/>
          <w:szCs w:val="28"/>
        </w:rPr>
        <w:t xml:space="preserve"> ПКРСИ предусмотрено 240 мест в 2030 году, но в связи с отсутствием типовой дошкольной образовательной организации (детского сада) на такую проектную мощность рекомендуется строительство на 220 мест;</w:t>
      </w:r>
    </w:p>
    <w:p w:rsidR="00DB2A62" w:rsidRPr="003928BC" w:rsidRDefault="00DB2A62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>строительство общеобразовательной школы на 750 мест по ул. Лебедевск</w:t>
      </w:r>
      <w:r w:rsidRPr="003928BC">
        <w:rPr>
          <w:snapToGrid w:val="0"/>
          <w:szCs w:val="28"/>
        </w:rPr>
        <w:t>о</w:t>
      </w:r>
      <w:r w:rsidRPr="003928BC">
        <w:rPr>
          <w:snapToGrid w:val="0"/>
          <w:szCs w:val="28"/>
        </w:rPr>
        <w:t xml:space="preserve">го в </w:t>
      </w:r>
      <w:proofErr w:type="spellStart"/>
      <w:r w:rsidRPr="003928BC">
        <w:rPr>
          <w:snapToGrid w:val="0"/>
          <w:szCs w:val="28"/>
        </w:rPr>
        <w:t>Заельцовском</w:t>
      </w:r>
      <w:proofErr w:type="spellEnd"/>
      <w:r w:rsidRPr="003928BC">
        <w:rPr>
          <w:snapToGrid w:val="0"/>
          <w:szCs w:val="28"/>
        </w:rPr>
        <w:t xml:space="preserve"> районе </w:t>
      </w:r>
      <w:r w:rsidR="00D31D2E">
        <w:rPr>
          <w:snapToGrid w:val="0"/>
          <w:szCs w:val="28"/>
        </w:rPr>
        <w:t xml:space="preserve">- </w:t>
      </w:r>
      <w:r w:rsidRPr="003928BC">
        <w:rPr>
          <w:snapToGrid w:val="0"/>
          <w:szCs w:val="28"/>
        </w:rPr>
        <w:t xml:space="preserve">в планировочном квартале 102.01.01.03 в 2023 году </w:t>
      </w:r>
      <w:r w:rsidR="007E05A7">
        <w:rPr>
          <w:snapToGrid w:val="0"/>
          <w:szCs w:val="28"/>
        </w:rPr>
        <w:br/>
      </w:r>
      <w:r w:rsidRPr="003928BC">
        <w:rPr>
          <w:snapToGrid w:val="0"/>
          <w:szCs w:val="28"/>
        </w:rPr>
        <w:t xml:space="preserve">(1 этап) и строительство корпуса начальных классов на 500 мест после 2030 года (2 этап); </w:t>
      </w:r>
    </w:p>
    <w:p w:rsidR="00DB2A62" w:rsidRPr="003928BC" w:rsidRDefault="00DB2A62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>строительство футбольного стадиона по ул. Георгия </w:t>
      </w:r>
      <w:proofErr w:type="spellStart"/>
      <w:r w:rsidRPr="003928BC">
        <w:rPr>
          <w:snapToGrid w:val="0"/>
          <w:szCs w:val="28"/>
        </w:rPr>
        <w:t>Колонды</w:t>
      </w:r>
      <w:proofErr w:type="spellEnd"/>
      <w:r w:rsidRPr="003928BC">
        <w:rPr>
          <w:snapToGrid w:val="0"/>
          <w:szCs w:val="28"/>
        </w:rPr>
        <w:t xml:space="preserve"> </w:t>
      </w:r>
      <w:r w:rsidR="00D31D2E">
        <w:rPr>
          <w:snapToGrid w:val="0"/>
          <w:szCs w:val="28"/>
        </w:rPr>
        <w:t xml:space="preserve">- </w:t>
      </w:r>
      <w:r w:rsidRPr="003928BC">
        <w:rPr>
          <w:snapToGrid w:val="0"/>
          <w:szCs w:val="28"/>
        </w:rPr>
        <w:t>в квартале 102.01.01.01 в 2030 году.</w:t>
      </w:r>
    </w:p>
    <w:p w:rsidR="00DB2A62" w:rsidRPr="003928BC" w:rsidRDefault="00DB2A62" w:rsidP="00241479">
      <w:pPr>
        <w:pStyle w:val="S2"/>
        <w:spacing w:line="240" w:lineRule="atLeast"/>
        <w:ind w:right="-2"/>
        <w:rPr>
          <w:szCs w:val="28"/>
        </w:rPr>
      </w:pPr>
      <w:r w:rsidRPr="003928BC">
        <w:rPr>
          <w:szCs w:val="28"/>
        </w:rPr>
        <w:t>Также введены в эксплуатацию объекты спортивного назначения в соотве</w:t>
      </w:r>
      <w:r w:rsidRPr="003928BC">
        <w:rPr>
          <w:szCs w:val="28"/>
        </w:rPr>
        <w:t>т</w:t>
      </w:r>
      <w:r w:rsidRPr="003928BC">
        <w:rPr>
          <w:szCs w:val="28"/>
        </w:rPr>
        <w:t xml:space="preserve">ствии с ПКРСИ: </w:t>
      </w:r>
    </w:p>
    <w:p w:rsidR="00DB2A62" w:rsidRPr="003928BC" w:rsidRDefault="00DB2A62" w:rsidP="00241479">
      <w:pPr>
        <w:pStyle w:val="S2"/>
        <w:spacing w:line="240" w:lineRule="atLeast"/>
        <w:ind w:right="-2"/>
        <w:rPr>
          <w:szCs w:val="28"/>
        </w:rPr>
      </w:pPr>
      <w:r w:rsidRPr="003928BC">
        <w:rPr>
          <w:szCs w:val="28"/>
        </w:rPr>
        <w:t>Центр подготовки по спортивной гимна</w:t>
      </w:r>
      <w:r w:rsidR="00E21EF7">
        <w:rPr>
          <w:szCs w:val="28"/>
        </w:rPr>
        <w:t>стике Евгения Подгорного по ул. </w:t>
      </w:r>
      <w:r w:rsidRPr="003928BC">
        <w:rPr>
          <w:szCs w:val="28"/>
        </w:rPr>
        <w:t xml:space="preserve">Георгия </w:t>
      </w:r>
      <w:proofErr w:type="spellStart"/>
      <w:r w:rsidRPr="003928BC">
        <w:rPr>
          <w:szCs w:val="28"/>
        </w:rPr>
        <w:t>Колонды</w:t>
      </w:r>
      <w:proofErr w:type="spellEnd"/>
      <w:r w:rsidRPr="003928BC">
        <w:rPr>
          <w:szCs w:val="28"/>
        </w:rPr>
        <w:t xml:space="preserve"> </w:t>
      </w:r>
      <w:r w:rsidR="00D31D2E">
        <w:rPr>
          <w:szCs w:val="28"/>
        </w:rPr>
        <w:t xml:space="preserve">- </w:t>
      </w:r>
      <w:r w:rsidRPr="003928BC">
        <w:rPr>
          <w:szCs w:val="28"/>
        </w:rPr>
        <w:t>в квартале 102.01.01.02 в 2018 году;</w:t>
      </w:r>
    </w:p>
    <w:p w:rsidR="00DB2A62" w:rsidRPr="003928BC" w:rsidRDefault="00DB2A62" w:rsidP="00241479">
      <w:pPr>
        <w:pStyle w:val="S2"/>
        <w:spacing w:line="240" w:lineRule="atLeast"/>
        <w:ind w:right="-2"/>
        <w:rPr>
          <w:szCs w:val="28"/>
        </w:rPr>
      </w:pPr>
      <w:r w:rsidRPr="003928BC">
        <w:rPr>
          <w:szCs w:val="28"/>
        </w:rPr>
        <w:t xml:space="preserve">физкультурно-спортивный объект по ул. Лебедевского </w:t>
      </w:r>
      <w:r w:rsidR="00D31D2E">
        <w:rPr>
          <w:szCs w:val="28"/>
        </w:rPr>
        <w:t xml:space="preserve">- </w:t>
      </w:r>
      <w:r w:rsidRPr="003928BC">
        <w:rPr>
          <w:szCs w:val="28"/>
        </w:rPr>
        <w:t>в квартале 102.01.01.05 в соответствии с ПКРСИ в 2018 году.</w:t>
      </w:r>
    </w:p>
    <w:p w:rsidR="00DB2A62" w:rsidRPr="003928BC" w:rsidRDefault="00DB2A62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 xml:space="preserve">Дополнительно планируется разместить следующие </w:t>
      </w:r>
      <w:r w:rsidR="00144805">
        <w:rPr>
          <w:snapToGrid w:val="0"/>
          <w:szCs w:val="28"/>
        </w:rPr>
        <w:t>объекты</w:t>
      </w:r>
      <w:r w:rsidRPr="003928BC">
        <w:rPr>
          <w:snapToGrid w:val="0"/>
          <w:szCs w:val="28"/>
        </w:rPr>
        <w:t>:</w:t>
      </w:r>
    </w:p>
    <w:p w:rsidR="00DB2A62" w:rsidRPr="003928BC" w:rsidRDefault="00DB2A62" w:rsidP="00241479">
      <w:pPr>
        <w:spacing w:line="240" w:lineRule="atLeast"/>
        <w:rPr>
          <w:snapToGrid w:val="0"/>
          <w:szCs w:val="28"/>
        </w:rPr>
      </w:pPr>
      <w:r w:rsidRPr="003928BC">
        <w:rPr>
          <w:snapToGrid w:val="0"/>
          <w:szCs w:val="28"/>
        </w:rPr>
        <w:t xml:space="preserve">строительство дошкольной образовательной организации (детского сада) на 265 мест </w:t>
      </w:r>
      <w:r w:rsidR="00D31D2E">
        <w:rPr>
          <w:snapToGrid w:val="0"/>
          <w:szCs w:val="28"/>
        </w:rPr>
        <w:t xml:space="preserve">- </w:t>
      </w:r>
      <w:r w:rsidRPr="003928BC">
        <w:rPr>
          <w:snapToGrid w:val="0"/>
          <w:szCs w:val="28"/>
        </w:rPr>
        <w:t>в квартале 102.01.01.04;</w:t>
      </w:r>
    </w:p>
    <w:p w:rsidR="00DB2A62" w:rsidRPr="007D4C44" w:rsidRDefault="00DB2A62" w:rsidP="00241479">
      <w:pPr>
        <w:spacing w:line="240" w:lineRule="atLeast"/>
        <w:rPr>
          <w:snapToGrid w:val="0"/>
          <w:szCs w:val="28"/>
        </w:rPr>
      </w:pPr>
      <w:r w:rsidRPr="007D4C44">
        <w:rPr>
          <w:snapToGrid w:val="0"/>
          <w:szCs w:val="28"/>
        </w:rPr>
        <w:t xml:space="preserve">строительство объекта спортивного назначения </w:t>
      </w:r>
      <w:r w:rsidR="00D31D2E">
        <w:rPr>
          <w:snapToGrid w:val="0"/>
          <w:szCs w:val="28"/>
        </w:rPr>
        <w:t xml:space="preserve">- </w:t>
      </w:r>
      <w:r w:rsidRPr="007D4C44">
        <w:rPr>
          <w:snapToGrid w:val="0"/>
          <w:szCs w:val="28"/>
        </w:rPr>
        <w:t>в квартале 102.01.01.02.</w:t>
      </w:r>
    </w:p>
    <w:p w:rsidR="00F16BFB" w:rsidRPr="007D4C44" w:rsidRDefault="00F16BFB" w:rsidP="00241479">
      <w:pPr>
        <w:spacing w:line="240" w:lineRule="atLeast"/>
        <w:rPr>
          <w:snapToGrid w:val="0"/>
          <w:szCs w:val="28"/>
        </w:rPr>
      </w:pPr>
      <w:r w:rsidRPr="007D4C44">
        <w:rPr>
          <w:snapToGrid w:val="0"/>
          <w:szCs w:val="28"/>
        </w:rPr>
        <w:t>При реализации запла</w:t>
      </w:r>
      <w:r w:rsidR="00144805" w:rsidRPr="007D4C44">
        <w:rPr>
          <w:snapToGrid w:val="0"/>
          <w:szCs w:val="28"/>
        </w:rPr>
        <w:t>нированных выше мероприятий буде</w:t>
      </w:r>
      <w:r w:rsidRPr="007D4C44">
        <w:rPr>
          <w:snapToGrid w:val="0"/>
          <w:szCs w:val="28"/>
        </w:rPr>
        <w:t xml:space="preserve">т достигнута </w:t>
      </w:r>
      <w:r w:rsidR="00DB2A62" w:rsidRPr="007D4C44">
        <w:rPr>
          <w:snapToGrid w:val="0"/>
          <w:szCs w:val="28"/>
        </w:rPr>
        <w:t xml:space="preserve">большая </w:t>
      </w:r>
      <w:r w:rsidRPr="007D4C44">
        <w:rPr>
          <w:snapToGrid w:val="0"/>
          <w:szCs w:val="28"/>
        </w:rPr>
        <w:t>обеспеченность</w:t>
      </w:r>
      <w:r w:rsidR="00DB2A62" w:rsidRPr="007D4C44">
        <w:rPr>
          <w:snapToGrid w:val="0"/>
          <w:szCs w:val="28"/>
        </w:rPr>
        <w:t xml:space="preserve"> </w:t>
      </w:r>
      <w:r w:rsidRPr="007D4C44">
        <w:rPr>
          <w:snapToGrid w:val="0"/>
          <w:szCs w:val="28"/>
        </w:rPr>
        <w:t>в дошкольных образовательных учреждения</w:t>
      </w:r>
      <w:r w:rsidR="00144805" w:rsidRPr="007D4C44">
        <w:rPr>
          <w:snapToGrid w:val="0"/>
          <w:szCs w:val="28"/>
        </w:rPr>
        <w:t>х</w:t>
      </w:r>
      <w:r w:rsidR="00DB2A62" w:rsidRPr="007D4C44">
        <w:rPr>
          <w:snapToGrid w:val="0"/>
          <w:szCs w:val="28"/>
        </w:rPr>
        <w:t>,</w:t>
      </w:r>
      <w:r w:rsidRPr="007D4C44">
        <w:rPr>
          <w:snapToGrid w:val="0"/>
          <w:szCs w:val="28"/>
        </w:rPr>
        <w:t xml:space="preserve"> </w:t>
      </w:r>
      <w:r w:rsidR="00DB2A62" w:rsidRPr="007D4C44">
        <w:rPr>
          <w:snapToGrid w:val="0"/>
          <w:szCs w:val="28"/>
        </w:rPr>
        <w:t>чем тр</w:t>
      </w:r>
      <w:r w:rsidR="00DB2A62" w:rsidRPr="007D4C44">
        <w:rPr>
          <w:snapToGrid w:val="0"/>
          <w:szCs w:val="28"/>
        </w:rPr>
        <w:t>е</w:t>
      </w:r>
      <w:r w:rsidR="00DB2A62" w:rsidRPr="007D4C44">
        <w:rPr>
          <w:snapToGrid w:val="0"/>
          <w:szCs w:val="28"/>
        </w:rPr>
        <w:t xml:space="preserve">буется по нормативу (38,1 мест на 1000 жителей) с </w:t>
      </w:r>
      <w:proofErr w:type="spellStart"/>
      <w:r w:rsidR="00DB2A62" w:rsidRPr="007D4C44">
        <w:rPr>
          <w:snapToGrid w:val="0"/>
          <w:szCs w:val="28"/>
        </w:rPr>
        <w:t>профицитом</w:t>
      </w:r>
      <w:proofErr w:type="spellEnd"/>
      <w:r w:rsidR="00DB2A62" w:rsidRPr="007D4C44">
        <w:rPr>
          <w:snapToGrid w:val="0"/>
          <w:szCs w:val="28"/>
        </w:rPr>
        <w:t xml:space="preserve"> 45 мест.</w:t>
      </w:r>
    </w:p>
    <w:p w:rsidR="009C7DD4" w:rsidRPr="007D4C44" w:rsidRDefault="00F41415" w:rsidP="00241479">
      <w:pPr>
        <w:spacing w:line="240" w:lineRule="atLeast"/>
        <w:rPr>
          <w:snapToGrid w:val="0"/>
          <w:szCs w:val="28"/>
        </w:rPr>
      </w:pPr>
      <w:r w:rsidRPr="007D4C44">
        <w:rPr>
          <w:snapToGrid w:val="0"/>
          <w:szCs w:val="28"/>
        </w:rPr>
        <w:t xml:space="preserve">Обеспеченность </w:t>
      </w:r>
      <w:r w:rsidR="00F16BFB" w:rsidRPr="007D4C44">
        <w:rPr>
          <w:snapToGrid w:val="0"/>
          <w:szCs w:val="28"/>
        </w:rPr>
        <w:t>местами в школах</w:t>
      </w:r>
      <w:r w:rsidRPr="007D4C44">
        <w:rPr>
          <w:snapToGrid w:val="0"/>
          <w:szCs w:val="28"/>
        </w:rPr>
        <w:t xml:space="preserve"> составит 86,5 мест</w:t>
      </w:r>
      <w:r w:rsidR="00F3389A">
        <w:rPr>
          <w:snapToGrid w:val="0"/>
          <w:szCs w:val="28"/>
        </w:rPr>
        <w:t xml:space="preserve">а </w:t>
      </w:r>
      <w:r w:rsidRPr="007D4C44">
        <w:rPr>
          <w:snapToGrid w:val="0"/>
          <w:szCs w:val="28"/>
        </w:rPr>
        <w:t xml:space="preserve">на 1000 жителей. </w:t>
      </w:r>
      <w:proofErr w:type="spellStart"/>
      <w:proofErr w:type="gramStart"/>
      <w:r w:rsidRPr="007D4C44">
        <w:rPr>
          <w:snapToGrid w:val="0"/>
          <w:szCs w:val="28"/>
        </w:rPr>
        <w:t>Дифици</w:t>
      </w:r>
      <w:r w:rsidR="00C36047" w:rsidRPr="007D4C44">
        <w:rPr>
          <w:snapToGrid w:val="0"/>
          <w:szCs w:val="28"/>
        </w:rPr>
        <w:t>т</w:t>
      </w:r>
      <w:proofErr w:type="spellEnd"/>
      <w:r w:rsidR="00F16BFB" w:rsidRPr="007D4C44">
        <w:rPr>
          <w:snapToGrid w:val="0"/>
          <w:szCs w:val="28"/>
        </w:rPr>
        <w:t xml:space="preserve"> равный 363 местам</w:t>
      </w:r>
      <w:r w:rsidRPr="007D4C44">
        <w:rPr>
          <w:snapToGrid w:val="0"/>
          <w:szCs w:val="28"/>
        </w:rPr>
        <w:t xml:space="preserve"> необходимо компенсировать за счет </w:t>
      </w:r>
      <w:r w:rsidR="00DB2A62" w:rsidRPr="007D4C44">
        <w:rPr>
          <w:snapToGrid w:val="0"/>
          <w:szCs w:val="28"/>
        </w:rPr>
        <w:t>смежн</w:t>
      </w:r>
      <w:r w:rsidRPr="007D4C44">
        <w:rPr>
          <w:snapToGrid w:val="0"/>
          <w:szCs w:val="28"/>
        </w:rPr>
        <w:t>ых</w:t>
      </w:r>
      <w:r w:rsidR="00DB2A62" w:rsidRPr="007D4C44">
        <w:rPr>
          <w:snapToGrid w:val="0"/>
          <w:szCs w:val="28"/>
        </w:rPr>
        <w:t xml:space="preserve"> терр</w:t>
      </w:r>
      <w:r w:rsidR="00DB2A62" w:rsidRPr="007D4C44">
        <w:rPr>
          <w:snapToGrid w:val="0"/>
          <w:szCs w:val="28"/>
        </w:rPr>
        <w:t>и</w:t>
      </w:r>
      <w:r w:rsidR="00DB2A62" w:rsidRPr="007D4C44">
        <w:rPr>
          <w:snapToGrid w:val="0"/>
          <w:szCs w:val="28"/>
        </w:rPr>
        <w:t>тори</w:t>
      </w:r>
      <w:r w:rsidRPr="007D4C44">
        <w:rPr>
          <w:snapToGrid w:val="0"/>
          <w:szCs w:val="28"/>
        </w:rPr>
        <w:t>й, где при размещении объектов образования необходимо предусмотреть д</w:t>
      </w:r>
      <w:r w:rsidRPr="007D4C44">
        <w:rPr>
          <w:snapToGrid w:val="0"/>
          <w:szCs w:val="28"/>
        </w:rPr>
        <w:t>о</w:t>
      </w:r>
      <w:r w:rsidRPr="007D4C44">
        <w:rPr>
          <w:snapToGrid w:val="0"/>
          <w:szCs w:val="28"/>
        </w:rPr>
        <w:t>полнительные места.</w:t>
      </w:r>
      <w:proofErr w:type="gramEnd"/>
    </w:p>
    <w:p w:rsidR="004074CC" w:rsidRPr="007D4C44" w:rsidRDefault="004074CC" w:rsidP="00241479">
      <w:pPr>
        <w:spacing w:line="240" w:lineRule="atLeast"/>
        <w:rPr>
          <w:snapToGrid w:val="0"/>
          <w:szCs w:val="28"/>
        </w:rPr>
      </w:pPr>
      <w:r w:rsidRPr="007D4C44">
        <w:rPr>
          <w:snapToGrid w:val="0"/>
          <w:szCs w:val="28"/>
        </w:rPr>
        <w:t xml:space="preserve">Также </w:t>
      </w:r>
      <w:proofErr w:type="spellStart"/>
      <w:r w:rsidRPr="007D4C44">
        <w:rPr>
          <w:snapToGrid w:val="0"/>
          <w:szCs w:val="28"/>
        </w:rPr>
        <w:t>прооектом</w:t>
      </w:r>
      <w:proofErr w:type="spellEnd"/>
      <w:r w:rsidRPr="007D4C44">
        <w:rPr>
          <w:snapToGrid w:val="0"/>
          <w:szCs w:val="28"/>
        </w:rPr>
        <w:t xml:space="preserve"> планировки предусмотрено:</w:t>
      </w:r>
    </w:p>
    <w:p w:rsidR="004074CC" w:rsidRPr="007D4C44" w:rsidRDefault="004074CC" w:rsidP="00241479">
      <w:pPr>
        <w:spacing w:line="240" w:lineRule="atLeast"/>
        <w:rPr>
          <w:snapToGrid w:val="0"/>
          <w:szCs w:val="28"/>
        </w:rPr>
      </w:pPr>
      <w:r w:rsidRPr="007D4C44">
        <w:rPr>
          <w:snapToGrid w:val="0"/>
          <w:szCs w:val="28"/>
        </w:rPr>
        <w:t xml:space="preserve">размещение почтового отделения </w:t>
      </w:r>
      <w:r w:rsidR="00F3389A">
        <w:rPr>
          <w:snapToGrid w:val="0"/>
          <w:szCs w:val="28"/>
        </w:rPr>
        <w:t xml:space="preserve">- </w:t>
      </w:r>
      <w:r w:rsidRPr="007D4C44">
        <w:rPr>
          <w:snapToGrid w:val="0"/>
          <w:szCs w:val="28"/>
        </w:rPr>
        <w:t>в квартале 102.01.01.04;</w:t>
      </w:r>
    </w:p>
    <w:p w:rsidR="004074CC" w:rsidRPr="007D4C44" w:rsidRDefault="004074CC" w:rsidP="00241479">
      <w:pPr>
        <w:spacing w:line="240" w:lineRule="atLeast"/>
        <w:rPr>
          <w:snapToGrid w:val="0"/>
          <w:szCs w:val="28"/>
        </w:rPr>
      </w:pPr>
      <w:r w:rsidRPr="007D4C44">
        <w:rPr>
          <w:snapToGrid w:val="0"/>
          <w:szCs w:val="28"/>
        </w:rPr>
        <w:t xml:space="preserve">размещение пожарного депо </w:t>
      </w:r>
      <w:r w:rsidR="00F3389A">
        <w:rPr>
          <w:snapToGrid w:val="0"/>
          <w:szCs w:val="28"/>
        </w:rPr>
        <w:t xml:space="preserve">- </w:t>
      </w:r>
      <w:r w:rsidRPr="007D4C44">
        <w:rPr>
          <w:snapToGrid w:val="0"/>
          <w:szCs w:val="28"/>
        </w:rPr>
        <w:t>в квартале 102.01.01.04.</w:t>
      </w:r>
    </w:p>
    <w:p w:rsidR="00F41415" w:rsidRPr="007D4C44" w:rsidRDefault="00F41415" w:rsidP="00241479">
      <w:pPr>
        <w:spacing w:line="240" w:lineRule="atLeast"/>
        <w:rPr>
          <w:szCs w:val="28"/>
          <w:highlight w:val="yellow"/>
        </w:rPr>
      </w:pPr>
    </w:p>
    <w:p w:rsidR="00D6520B" w:rsidRDefault="00D6520B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8" w:name="_Toc536782866"/>
    </w:p>
    <w:p w:rsidR="00D6520B" w:rsidRDefault="00D6520B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</w:p>
    <w:p w:rsidR="009C7DD4" w:rsidRPr="003928BC" w:rsidRDefault="009C7DD4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3928BC">
        <w:rPr>
          <w:b/>
          <w:szCs w:val="28"/>
        </w:rPr>
        <w:lastRenderedPageBreak/>
        <w:t>3.4. Размещение объектов транспортной инфраструктуры</w:t>
      </w:r>
      <w:bookmarkEnd w:id="8"/>
    </w:p>
    <w:p w:rsidR="009C7DD4" w:rsidRPr="003928BC" w:rsidRDefault="009C7DD4" w:rsidP="00241479">
      <w:pPr>
        <w:spacing w:line="240" w:lineRule="atLeast"/>
        <w:rPr>
          <w:sz w:val="27"/>
          <w:szCs w:val="27"/>
          <w:highlight w:val="yellow"/>
        </w:rPr>
      </w:pPr>
    </w:p>
    <w:p w:rsidR="009C7DD4" w:rsidRPr="003928BC" w:rsidRDefault="009C7DD4" w:rsidP="00241479">
      <w:pPr>
        <w:spacing w:line="240" w:lineRule="atLeast"/>
        <w:ind w:right="57"/>
        <w:rPr>
          <w:szCs w:val="28"/>
        </w:rPr>
      </w:pPr>
      <w:r w:rsidRPr="003928BC">
        <w:rPr>
          <w:szCs w:val="28"/>
        </w:rPr>
        <w:t xml:space="preserve">Проектируемое развитие </w:t>
      </w:r>
      <w:r w:rsidRPr="003928BC">
        <w:rPr>
          <w:rFonts w:eastAsia="Calibri"/>
          <w:szCs w:val="28"/>
          <w:lang w:eastAsia="en-US"/>
        </w:rPr>
        <w:t>улично-дорожной сети</w:t>
      </w:r>
      <w:r w:rsidRPr="003928BC">
        <w:rPr>
          <w:szCs w:val="28"/>
        </w:rPr>
        <w:t xml:space="preserve"> должно обеспечивать:</w:t>
      </w:r>
    </w:p>
    <w:p w:rsidR="009C7DD4" w:rsidRPr="003928BC" w:rsidRDefault="009C7DD4" w:rsidP="00241479">
      <w:pPr>
        <w:spacing w:line="240" w:lineRule="atLeast"/>
        <w:ind w:right="57"/>
        <w:rPr>
          <w:szCs w:val="28"/>
        </w:rPr>
      </w:pPr>
      <w:r w:rsidRPr="003928BC">
        <w:rPr>
          <w:szCs w:val="28"/>
        </w:rPr>
        <w:t>удобные транспортные связи между жилыми, общественно-деловыми, ре</w:t>
      </w:r>
      <w:r w:rsidRPr="003928BC">
        <w:rPr>
          <w:szCs w:val="28"/>
        </w:rPr>
        <w:t>к</w:t>
      </w:r>
      <w:r w:rsidRPr="003928BC">
        <w:rPr>
          <w:szCs w:val="28"/>
        </w:rPr>
        <w:t>реационными, коммунально-складскими зонами планируемой территории и смежных территорий;</w:t>
      </w:r>
    </w:p>
    <w:p w:rsidR="009C7DD4" w:rsidRPr="003928BC" w:rsidRDefault="009C7DD4" w:rsidP="00241479">
      <w:pPr>
        <w:spacing w:line="240" w:lineRule="atLeast"/>
        <w:ind w:right="57"/>
        <w:rPr>
          <w:szCs w:val="28"/>
        </w:rPr>
      </w:pPr>
      <w:r w:rsidRPr="003928BC">
        <w:rPr>
          <w:szCs w:val="28"/>
        </w:rPr>
        <w:t>удобные связи с объектами общегородского значения, социально-культурного и коммунально-бытового назначения;</w:t>
      </w:r>
    </w:p>
    <w:p w:rsidR="009C7DD4" w:rsidRPr="003928BC" w:rsidRDefault="009C7DD4" w:rsidP="00241479">
      <w:pPr>
        <w:spacing w:line="240" w:lineRule="atLeast"/>
        <w:ind w:right="57"/>
        <w:rPr>
          <w:szCs w:val="28"/>
        </w:rPr>
      </w:pPr>
      <w:r w:rsidRPr="003928BC">
        <w:rPr>
          <w:szCs w:val="28"/>
        </w:rPr>
        <w:t>удобные подъезды к формирующейся жилой застройке с учетом требов</w:t>
      </w:r>
      <w:r w:rsidRPr="003928BC">
        <w:rPr>
          <w:szCs w:val="28"/>
        </w:rPr>
        <w:t>а</w:t>
      </w:r>
      <w:r w:rsidRPr="003928BC">
        <w:rPr>
          <w:szCs w:val="28"/>
        </w:rPr>
        <w:t>ний пожарной безопасности и гражданской обороны;</w:t>
      </w:r>
    </w:p>
    <w:p w:rsidR="009C7DD4" w:rsidRPr="003928BC" w:rsidRDefault="009C7DD4" w:rsidP="00241479">
      <w:pPr>
        <w:spacing w:line="240" w:lineRule="atLeast"/>
        <w:ind w:right="57"/>
        <w:rPr>
          <w:szCs w:val="28"/>
        </w:rPr>
      </w:pPr>
      <w:r w:rsidRPr="003928BC">
        <w:rPr>
          <w:szCs w:val="28"/>
        </w:rPr>
        <w:t>эффективные транспортные связи с магистральными улицами и дорогами опорной транспортной сети города.</w:t>
      </w:r>
    </w:p>
    <w:p w:rsidR="009C7DD4" w:rsidRPr="003928BC" w:rsidRDefault="009C7DD4" w:rsidP="00241479">
      <w:pPr>
        <w:spacing w:line="240" w:lineRule="atLeast"/>
        <w:ind w:right="57"/>
        <w:rPr>
          <w:szCs w:val="28"/>
        </w:rPr>
      </w:pPr>
      <w:r w:rsidRPr="003928BC">
        <w:rPr>
          <w:szCs w:val="28"/>
        </w:rPr>
        <w:t xml:space="preserve">Развитие </w:t>
      </w:r>
      <w:r w:rsidR="00C36047" w:rsidRPr="003928BC">
        <w:rPr>
          <w:rFonts w:eastAsia="Calibri"/>
          <w:szCs w:val="28"/>
          <w:lang w:eastAsia="en-US"/>
        </w:rPr>
        <w:t>улично-дорожной сети</w:t>
      </w:r>
      <w:r w:rsidR="00C36047" w:rsidRPr="003928BC">
        <w:rPr>
          <w:szCs w:val="28"/>
        </w:rPr>
        <w:t xml:space="preserve"> </w:t>
      </w:r>
      <w:r w:rsidRPr="003928BC">
        <w:rPr>
          <w:szCs w:val="28"/>
        </w:rPr>
        <w:t>должно увеличить транспортную свя</w:t>
      </w:r>
      <w:r w:rsidRPr="003928BC">
        <w:rPr>
          <w:szCs w:val="28"/>
        </w:rPr>
        <w:t>з</w:t>
      </w:r>
      <w:r w:rsidRPr="003928BC">
        <w:rPr>
          <w:szCs w:val="28"/>
        </w:rPr>
        <w:t>ность планируемой территории и способствовать увеличению связанности тран</w:t>
      </w:r>
      <w:r w:rsidRPr="003928BC">
        <w:rPr>
          <w:szCs w:val="28"/>
        </w:rPr>
        <w:t>с</w:t>
      </w:r>
      <w:r w:rsidRPr="003928BC">
        <w:rPr>
          <w:szCs w:val="28"/>
        </w:rPr>
        <w:t>портной сети всего правобережья города</w:t>
      </w:r>
      <w:r w:rsidR="00731B7A" w:rsidRPr="003928BC">
        <w:rPr>
          <w:szCs w:val="28"/>
        </w:rPr>
        <w:t>, то есть</w:t>
      </w:r>
      <w:r w:rsidRPr="003928BC">
        <w:rPr>
          <w:szCs w:val="28"/>
        </w:rPr>
        <w:t xml:space="preserve"> обеспеч</w:t>
      </w:r>
      <w:r w:rsidR="00731B7A" w:rsidRPr="003928BC">
        <w:rPr>
          <w:szCs w:val="28"/>
        </w:rPr>
        <w:t>ить</w:t>
      </w:r>
      <w:r w:rsidRPr="003928BC">
        <w:rPr>
          <w:szCs w:val="28"/>
        </w:rPr>
        <w:t xml:space="preserve"> состояние, когда возможен беспрепятственный проезд между любой начальной и конечной точкой территории с использованием нескольких путей следования. 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По планируемой территории проходят магистральные улицы, входящие в опорный транспортный каркас города: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 xml:space="preserve">магистральная </w:t>
      </w:r>
      <w:r w:rsidR="007A58D8" w:rsidRPr="003928BC">
        <w:rPr>
          <w:szCs w:val="28"/>
        </w:rPr>
        <w:t>улица общегородского значения непрерывного</w:t>
      </w:r>
      <w:r w:rsidRPr="003928BC">
        <w:rPr>
          <w:szCs w:val="28"/>
        </w:rPr>
        <w:t xml:space="preserve"> движения проходит  в пойме реки  2-я Ельцовка. Съезд с магистрали к жилому району будет осуществляться по дубл</w:t>
      </w:r>
      <w:r w:rsidR="0092148F" w:rsidRPr="003928BC">
        <w:rPr>
          <w:szCs w:val="28"/>
        </w:rPr>
        <w:t>е</w:t>
      </w:r>
      <w:r w:rsidRPr="003928BC">
        <w:rPr>
          <w:szCs w:val="28"/>
        </w:rPr>
        <w:t>ру – магистр</w:t>
      </w:r>
      <w:r w:rsidR="00261332">
        <w:rPr>
          <w:szCs w:val="28"/>
        </w:rPr>
        <w:t>альной улице районного значения;</w:t>
      </w:r>
      <w:r w:rsidR="005B2BC5">
        <w:rPr>
          <w:szCs w:val="28"/>
        </w:rPr>
        <w:t xml:space="preserve"> 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rFonts w:eastAsia="Calibri"/>
          <w:szCs w:val="28"/>
          <w:lang w:eastAsia="en-US"/>
        </w:rPr>
        <w:t>магистральная улица общегородского значения непрерывного</w:t>
      </w:r>
      <w:r w:rsidR="006B62D4">
        <w:rPr>
          <w:rFonts w:eastAsia="Calibri"/>
          <w:szCs w:val="28"/>
          <w:lang w:eastAsia="en-US"/>
        </w:rPr>
        <w:t xml:space="preserve"> </w:t>
      </w:r>
      <w:r w:rsidRPr="003928BC">
        <w:rPr>
          <w:rFonts w:eastAsia="Calibri"/>
          <w:szCs w:val="28"/>
          <w:lang w:eastAsia="en-US"/>
        </w:rPr>
        <w:t>движения</w:t>
      </w:r>
      <w:r w:rsidR="006B62D4">
        <w:rPr>
          <w:szCs w:val="28"/>
        </w:rPr>
        <w:t xml:space="preserve"> </w:t>
      </w:r>
      <w:r w:rsidRPr="003928BC">
        <w:rPr>
          <w:szCs w:val="28"/>
        </w:rPr>
        <w:t>– магистраль, которая со</w:t>
      </w:r>
      <w:r w:rsidR="006F2F7E">
        <w:rPr>
          <w:szCs w:val="28"/>
        </w:rPr>
        <w:t>единит ул. Богдана Хмельницкого</w:t>
      </w:r>
      <w:r w:rsidRPr="003928BC">
        <w:rPr>
          <w:szCs w:val="28"/>
        </w:rPr>
        <w:t xml:space="preserve"> с Красным проспектом и </w:t>
      </w:r>
      <w:proofErr w:type="spellStart"/>
      <w:r w:rsidRPr="003928BC">
        <w:rPr>
          <w:szCs w:val="28"/>
        </w:rPr>
        <w:t>Мочищенским</w:t>
      </w:r>
      <w:proofErr w:type="spellEnd"/>
      <w:r w:rsidRPr="003928BC">
        <w:rPr>
          <w:szCs w:val="28"/>
        </w:rPr>
        <w:t xml:space="preserve"> шоссе;</w:t>
      </w:r>
    </w:p>
    <w:p w:rsidR="009C7DD4" w:rsidRPr="003928BC" w:rsidRDefault="009C7DD4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rFonts w:eastAsia="Calibri"/>
          <w:szCs w:val="28"/>
          <w:lang w:eastAsia="en-US"/>
        </w:rPr>
        <w:t>магистральная улица общегородского з</w:t>
      </w:r>
      <w:r w:rsidR="006B62D4">
        <w:rPr>
          <w:rFonts w:eastAsia="Calibri"/>
          <w:szCs w:val="28"/>
          <w:lang w:eastAsia="en-US"/>
        </w:rPr>
        <w:t>начения регулируемого движения</w:t>
      </w:r>
      <w:r w:rsidRPr="003928BC">
        <w:rPr>
          <w:rFonts w:eastAsia="Calibri"/>
          <w:szCs w:val="28"/>
          <w:lang w:eastAsia="en-US"/>
        </w:rPr>
        <w:t>;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магистральные улицы районного значения способствуют перераспредел</w:t>
      </w:r>
      <w:r w:rsidRPr="003928BC">
        <w:rPr>
          <w:szCs w:val="28"/>
        </w:rPr>
        <w:t>е</w:t>
      </w:r>
      <w:r w:rsidRPr="003928BC">
        <w:rPr>
          <w:szCs w:val="28"/>
        </w:rPr>
        <w:t>нию транспортных потоков на планируемой территории и обеспечивают тран</w:t>
      </w:r>
      <w:r w:rsidRPr="003928BC">
        <w:rPr>
          <w:szCs w:val="28"/>
        </w:rPr>
        <w:t>с</w:t>
      </w:r>
      <w:r w:rsidRPr="003928BC">
        <w:rPr>
          <w:szCs w:val="28"/>
        </w:rPr>
        <w:t>портную связь жилых территорий с городскими магистралями. Сеть формиру</w:t>
      </w:r>
      <w:r w:rsidRPr="003928BC">
        <w:rPr>
          <w:szCs w:val="28"/>
        </w:rPr>
        <w:t>е</w:t>
      </w:r>
      <w:r w:rsidRPr="003928BC">
        <w:rPr>
          <w:szCs w:val="28"/>
        </w:rPr>
        <w:t>мых жилых улиц и улиц местного значения связывает различные объекты з</w:t>
      </w:r>
      <w:r w:rsidRPr="003928BC">
        <w:rPr>
          <w:szCs w:val="28"/>
        </w:rPr>
        <w:t>а</w:t>
      </w:r>
      <w:r w:rsidRPr="003928BC">
        <w:rPr>
          <w:szCs w:val="28"/>
        </w:rPr>
        <w:t xml:space="preserve">стройки в пределах </w:t>
      </w:r>
      <w:proofErr w:type="spellStart"/>
      <w:r w:rsidRPr="003928BC">
        <w:rPr>
          <w:szCs w:val="28"/>
        </w:rPr>
        <w:t>межмагистральных</w:t>
      </w:r>
      <w:proofErr w:type="spellEnd"/>
      <w:r w:rsidRPr="003928BC">
        <w:rPr>
          <w:szCs w:val="28"/>
        </w:rPr>
        <w:t xml:space="preserve"> территорий.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proofErr w:type="gramStart"/>
      <w:r w:rsidRPr="003928BC">
        <w:rPr>
          <w:szCs w:val="28"/>
        </w:rPr>
        <w:t xml:space="preserve">В местах пересечения магистральной </w:t>
      </w:r>
      <w:r w:rsidR="007A58D8" w:rsidRPr="003928BC">
        <w:rPr>
          <w:szCs w:val="28"/>
        </w:rPr>
        <w:t>улицы общегородского значения н</w:t>
      </w:r>
      <w:r w:rsidR="007A58D8" w:rsidRPr="003928BC">
        <w:rPr>
          <w:szCs w:val="28"/>
        </w:rPr>
        <w:t>е</w:t>
      </w:r>
      <w:r w:rsidR="007A58D8" w:rsidRPr="003928BC">
        <w:rPr>
          <w:szCs w:val="28"/>
        </w:rPr>
        <w:t xml:space="preserve">прерывного </w:t>
      </w:r>
      <w:r w:rsidRPr="003928BC">
        <w:rPr>
          <w:szCs w:val="28"/>
        </w:rPr>
        <w:t xml:space="preserve"> движения </w:t>
      </w:r>
      <w:r w:rsidR="006F2F7E">
        <w:rPr>
          <w:szCs w:val="28"/>
        </w:rPr>
        <w:t>в пойме реки</w:t>
      </w:r>
      <w:r w:rsidR="007A58D8" w:rsidRPr="003928BC">
        <w:rPr>
          <w:szCs w:val="28"/>
        </w:rPr>
        <w:t xml:space="preserve"> 2-я Ельцовка </w:t>
      </w:r>
      <w:r w:rsidRPr="003928BC">
        <w:rPr>
          <w:szCs w:val="28"/>
        </w:rPr>
        <w:t xml:space="preserve">с перспективным направлением Красного проспекта и магистралью непрерывного движения  запроектированы транспортные развязки в двух уровнях. </w:t>
      </w:r>
      <w:proofErr w:type="gramEnd"/>
    </w:p>
    <w:p w:rsidR="009C7DD4" w:rsidRPr="003928BC" w:rsidRDefault="0092148F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По</w:t>
      </w:r>
      <w:r w:rsidR="009C7DD4" w:rsidRPr="003928BC">
        <w:rPr>
          <w:szCs w:val="28"/>
        </w:rPr>
        <w:t xml:space="preserve"> планируемой территории проходит сеть улиц местного значения в ж</w:t>
      </w:r>
      <w:r w:rsidR="009C7DD4" w:rsidRPr="003928BC">
        <w:rPr>
          <w:szCs w:val="28"/>
        </w:rPr>
        <w:t>и</w:t>
      </w:r>
      <w:r w:rsidR="009C7DD4" w:rsidRPr="003928BC">
        <w:rPr>
          <w:szCs w:val="28"/>
        </w:rPr>
        <w:t>лой застройке</w:t>
      </w:r>
      <w:r w:rsidRPr="003928BC">
        <w:rPr>
          <w:szCs w:val="28"/>
        </w:rPr>
        <w:t xml:space="preserve">, которые обеспечивают </w:t>
      </w:r>
      <w:r w:rsidR="009C7DD4" w:rsidRPr="003928BC">
        <w:rPr>
          <w:szCs w:val="28"/>
        </w:rPr>
        <w:t>подъезд к жилым кварталам и объектам с</w:t>
      </w:r>
      <w:r w:rsidR="009C7DD4" w:rsidRPr="003928BC">
        <w:rPr>
          <w:szCs w:val="28"/>
        </w:rPr>
        <w:t>о</w:t>
      </w:r>
      <w:r w:rsidR="009C7DD4" w:rsidRPr="003928BC">
        <w:rPr>
          <w:szCs w:val="28"/>
        </w:rPr>
        <w:t>циального обслуживания.</w:t>
      </w:r>
    </w:p>
    <w:p w:rsidR="009C7DD4" w:rsidRPr="003928BC" w:rsidRDefault="009C7DD4" w:rsidP="00241479">
      <w:pPr>
        <w:spacing w:line="240" w:lineRule="atLeast"/>
        <w:ind w:right="57"/>
        <w:rPr>
          <w:szCs w:val="28"/>
        </w:rPr>
      </w:pPr>
      <w:r w:rsidRPr="003928BC">
        <w:rPr>
          <w:szCs w:val="28"/>
        </w:rPr>
        <w:t xml:space="preserve">Таким образом, проектом планировки формируется </w:t>
      </w:r>
      <w:r w:rsidR="00C36047" w:rsidRPr="003928BC">
        <w:rPr>
          <w:rFonts w:eastAsia="Calibri"/>
          <w:szCs w:val="28"/>
          <w:lang w:eastAsia="en-US"/>
        </w:rPr>
        <w:t>улично-дорожная сеть</w:t>
      </w:r>
      <w:r w:rsidRPr="003928BC">
        <w:rPr>
          <w:szCs w:val="28"/>
        </w:rPr>
        <w:t>, характеризующаяся высокой степенью связности, что должно обеспечить прие</w:t>
      </w:r>
      <w:r w:rsidRPr="003928BC">
        <w:rPr>
          <w:szCs w:val="28"/>
        </w:rPr>
        <w:t>м</w:t>
      </w:r>
      <w:r w:rsidRPr="003928BC">
        <w:rPr>
          <w:szCs w:val="28"/>
        </w:rPr>
        <w:t>лемые условия для пропуска транзитных и распределения местных потоков транспорта.</w:t>
      </w:r>
    </w:p>
    <w:p w:rsidR="009C7DD4" w:rsidRPr="003928BC" w:rsidRDefault="009C7DD4" w:rsidP="00241479">
      <w:pPr>
        <w:spacing w:line="240" w:lineRule="atLeast"/>
        <w:ind w:right="57"/>
        <w:rPr>
          <w:szCs w:val="28"/>
        </w:rPr>
      </w:pPr>
      <w:r w:rsidRPr="003928BC">
        <w:rPr>
          <w:szCs w:val="28"/>
        </w:rPr>
        <w:t>Наиболее загруженными участками сети явля</w:t>
      </w:r>
      <w:r w:rsidR="00283426" w:rsidRPr="003928BC">
        <w:rPr>
          <w:szCs w:val="28"/>
        </w:rPr>
        <w:t>е</w:t>
      </w:r>
      <w:r w:rsidRPr="003928BC">
        <w:rPr>
          <w:szCs w:val="28"/>
        </w:rPr>
        <w:t>тся</w:t>
      </w:r>
      <w:r w:rsidR="00283426" w:rsidRPr="003928BC">
        <w:rPr>
          <w:szCs w:val="28"/>
        </w:rPr>
        <w:t xml:space="preserve"> </w:t>
      </w:r>
      <w:r w:rsidRPr="003928BC">
        <w:rPr>
          <w:szCs w:val="28"/>
        </w:rPr>
        <w:t xml:space="preserve">ул. Георгия </w:t>
      </w:r>
      <w:proofErr w:type="spellStart"/>
      <w:r w:rsidRPr="003928BC">
        <w:rPr>
          <w:szCs w:val="28"/>
        </w:rPr>
        <w:t>Колонды</w:t>
      </w:r>
      <w:proofErr w:type="spellEnd"/>
      <w:r w:rsidRPr="003928BC">
        <w:rPr>
          <w:szCs w:val="28"/>
        </w:rPr>
        <w:t>.</w:t>
      </w:r>
    </w:p>
    <w:p w:rsidR="009C7DD4" w:rsidRPr="003928BC" w:rsidRDefault="009C7DD4" w:rsidP="00241479">
      <w:pPr>
        <w:spacing w:line="240" w:lineRule="atLeast"/>
        <w:ind w:right="57"/>
        <w:rPr>
          <w:szCs w:val="28"/>
        </w:rPr>
      </w:pPr>
      <w:r w:rsidRPr="003928BC">
        <w:rPr>
          <w:szCs w:val="28"/>
        </w:rPr>
        <w:t xml:space="preserve">Предусмотренное проектом планировки количество полос </w:t>
      </w:r>
      <w:proofErr w:type="gramStart"/>
      <w:r w:rsidRPr="003928BC">
        <w:rPr>
          <w:szCs w:val="28"/>
        </w:rPr>
        <w:t>движения</w:t>
      </w:r>
      <w:proofErr w:type="gramEnd"/>
      <w:r w:rsidRPr="003928BC">
        <w:rPr>
          <w:szCs w:val="28"/>
        </w:rPr>
        <w:t xml:space="preserve"> по о</w:t>
      </w:r>
      <w:r w:rsidRPr="003928BC">
        <w:rPr>
          <w:szCs w:val="28"/>
        </w:rPr>
        <w:t>с</w:t>
      </w:r>
      <w:r w:rsidRPr="003928BC">
        <w:rPr>
          <w:szCs w:val="28"/>
        </w:rPr>
        <w:t>новной проезжей части магистральных улиц выбрано исходя из необходимости соблюдения следующих условий:</w:t>
      </w:r>
    </w:p>
    <w:p w:rsidR="009C7DD4" w:rsidRPr="003928BC" w:rsidRDefault="009C7DD4" w:rsidP="00241479">
      <w:pPr>
        <w:spacing w:line="240" w:lineRule="atLeast"/>
        <w:ind w:right="57"/>
        <w:rPr>
          <w:rFonts w:eastAsia="Calibri"/>
          <w:szCs w:val="22"/>
          <w:lang w:eastAsia="en-US"/>
        </w:rPr>
      </w:pPr>
      <w:r w:rsidRPr="003928BC">
        <w:rPr>
          <w:rFonts w:eastAsia="Calibri"/>
          <w:szCs w:val="22"/>
          <w:lang w:eastAsia="en-US"/>
        </w:rPr>
        <w:lastRenderedPageBreak/>
        <w:t>пропуск</w:t>
      </w:r>
      <w:r w:rsidR="00241479">
        <w:rPr>
          <w:rFonts w:eastAsia="Calibri"/>
          <w:szCs w:val="22"/>
          <w:lang w:eastAsia="en-US"/>
        </w:rPr>
        <w:t>а</w:t>
      </w:r>
      <w:r w:rsidRPr="003928BC">
        <w:rPr>
          <w:rFonts w:eastAsia="Calibri"/>
          <w:szCs w:val="22"/>
          <w:lang w:eastAsia="en-US"/>
        </w:rPr>
        <w:t xml:space="preserve"> перспективных потоков транспорта при расчетной пропускной способности полосы с </w:t>
      </w:r>
      <w:proofErr w:type="gramStart"/>
      <w:r w:rsidRPr="003928BC">
        <w:rPr>
          <w:rFonts w:eastAsia="Calibri"/>
          <w:szCs w:val="22"/>
          <w:lang w:eastAsia="en-US"/>
        </w:rPr>
        <w:t>регулируемым</w:t>
      </w:r>
      <w:proofErr w:type="gramEnd"/>
      <w:r w:rsidRPr="003928BC">
        <w:rPr>
          <w:rFonts w:eastAsia="Calibri"/>
          <w:szCs w:val="22"/>
          <w:lang w:eastAsia="en-US"/>
        </w:rPr>
        <w:t xml:space="preserve"> движение не более 900 авт</w:t>
      </w:r>
      <w:r w:rsidR="00241479">
        <w:rPr>
          <w:rFonts w:eastAsia="Calibri"/>
          <w:szCs w:val="22"/>
          <w:lang w:eastAsia="en-US"/>
        </w:rPr>
        <w:t>.</w:t>
      </w:r>
      <w:r w:rsidRPr="003928BC">
        <w:rPr>
          <w:rFonts w:eastAsia="Calibri"/>
          <w:szCs w:val="22"/>
          <w:lang w:eastAsia="en-US"/>
        </w:rPr>
        <w:t>/час;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выделени</w:t>
      </w:r>
      <w:r w:rsidR="00241479">
        <w:rPr>
          <w:szCs w:val="28"/>
        </w:rPr>
        <w:t>я</w:t>
      </w:r>
      <w:r w:rsidRPr="003928BC">
        <w:rPr>
          <w:szCs w:val="28"/>
        </w:rPr>
        <w:t xml:space="preserve"> дополнительной полосы для пропуска общественного транспо</w:t>
      </w:r>
      <w:r w:rsidRPr="003928BC">
        <w:rPr>
          <w:szCs w:val="28"/>
        </w:rPr>
        <w:t>р</w:t>
      </w:r>
      <w:r w:rsidRPr="003928BC">
        <w:rPr>
          <w:szCs w:val="28"/>
        </w:rPr>
        <w:t>та при интенсивности движения более 40 ед./час в одном направлении.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proofErr w:type="gramStart"/>
      <w:r w:rsidRPr="003928BC">
        <w:rPr>
          <w:szCs w:val="28"/>
        </w:rPr>
        <w:t xml:space="preserve">В процессе развития и </w:t>
      </w:r>
      <w:r w:rsidR="00C36047" w:rsidRPr="003928BC">
        <w:rPr>
          <w:szCs w:val="28"/>
        </w:rPr>
        <w:t>организации новой улично-дорожной сети</w:t>
      </w:r>
      <w:r w:rsidRPr="003928BC">
        <w:rPr>
          <w:szCs w:val="28"/>
        </w:rPr>
        <w:t xml:space="preserve"> необх</w:t>
      </w:r>
      <w:r w:rsidRPr="003928BC">
        <w:rPr>
          <w:szCs w:val="28"/>
        </w:rPr>
        <w:t>о</w:t>
      </w:r>
      <w:r w:rsidRPr="003928BC">
        <w:rPr>
          <w:szCs w:val="28"/>
        </w:rPr>
        <w:t>димо обеспечить нормативные параметры, запроектировать проезжие части, транспортные пересечения и развязки, тротуары, выдержать нормативную шир</w:t>
      </w:r>
      <w:r w:rsidRPr="003928BC">
        <w:rPr>
          <w:szCs w:val="28"/>
        </w:rPr>
        <w:t>и</w:t>
      </w:r>
      <w:r w:rsidRPr="003928BC">
        <w:rPr>
          <w:szCs w:val="28"/>
        </w:rPr>
        <w:t>ну в красных линиях, выполнить благоустройство и озеленение.</w:t>
      </w:r>
      <w:proofErr w:type="gramEnd"/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По магистральным улицам предусматривается организация пропуска общ</w:t>
      </w:r>
      <w:r w:rsidRPr="003928BC">
        <w:rPr>
          <w:szCs w:val="28"/>
        </w:rPr>
        <w:t>е</w:t>
      </w:r>
      <w:r w:rsidRPr="003928BC">
        <w:rPr>
          <w:szCs w:val="28"/>
        </w:rPr>
        <w:t xml:space="preserve">ственного транспорта. 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Для обеспечения полной транспортной доступности к участкам сущес</w:t>
      </w:r>
      <w:r w:rsidRPr="003928BC">
        <w:rPr>
          <w:szCs w:val="28"/>
        </w:rPr>
        <w:t>т</w:t>
      </w:r>
      <w:r w:rsidRPr="003928BC">
        <w:rPr>
          <w:szCs w:val="28"/>
        </w:rPr>
        <w:t>вующей и проектируемой застройки необходимо развитие сети внутриквартал</w:t>
      </w:r>
      <w:r w:rsidRPr="003928BC">
        <w:rPr>
          <w:szCs w:val="28"/>
        </w:rPr>
        <w:t>ь</w:t>
      </w:r>
      <w:r w:rsidRPr="003928BC">
        <w:rPr>
          <w:szCs w:val="28"/>
        </w:rPr>
        <w:t>ных проездов. Формирование данной сети должно предусматриваться на посл</w:t>
      </w:r>
      <w:r w:rsidRPr="003928BC">
        <w:rPr>
          <w:szCs w:val="28"/>
        </w:rPr>
        <w:t>е</w:t>
      </w:r>
      <w:r w:rsidRPr="003928BC">
        <w:rPr>
          <w:szCs w:val="28"/>
        </w:rPr>
        <w:t>дующих этапах архитектурно-строительного проектирования застройки кварт</w:t>
      </w:r>
      <w:r w:rsidRPr="003928BC">
        <w:rPr>
          <w:szCs w:val="28"/>
        </w:rPr>
        <w:t>а</w:t>
      </w:r>
      <w:r w:rsidRPr="003928BC">
        <w:rPr>
          <w:szCs w:val="28"/>
        </w:rPr>
        <w:t>лов. При этом должны соблюдаться требования пожарной безопасности (обесп</w:t>
      </w:r>
      <w:r w:rsidRPr="003928BC">
        <w:rPr>
          <w:szCs w:val="28"/>
        </w:rPr>
        <w:t>е</w:t>
      </w:r>
      <w:r w:rsidRPr="003928BC">
        <w:rPr>
          <w:szCs w:val="28"/>
        </w:rPr>
        <w:t>чение ширины проездов не менее 6,0 м), другие нормативные требования.</w:t>
      </w:r>
    </w:p>
    <w:p w:rsidR="009C7DD4" w:rsidRPr="003928BC" w:rsidRDefault="009C7DD4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rFonts w:eastAsia="Calibri"/>
          <w:szCs w:val="28"/>
          <w:lang w:eastAsia="en-US"/>
        </w:rPr>
        <w:t xml:space="preserve">Протяженность улично-дорожной сети в границах планируемой территории составит: </w:t>
      </w:r>
    </w:p>
    <w:p w:rsidR="009C7DD4" w:rsidRPr="003928BC" w:rsidRDefault="009C7DD4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rFonts w:eastAsia="Calibri"/>
          <w:szCs w:val="28"/>
          <w:lang w:eastAsia="en-US"/>
        </w:rPr>
        <w:t xml:space="preserve">магистральные улицы общегородского значения непрерывного движения – </w:t>
      </w:r>
      <w:r w:rsidR="007A58D8" w:rsidRPr="003928BC">
        <w:rPr>
          <w:rFonts w:eastAsia="Calibri"/>
          <w:szCs w:val="28"/>
          <w:lang w:eastAsia="en-US"/>
        </w:rPr>
        <w:t>2,8</w:t>
      </w:r>
      <w:r w:rsidRPr="003928BC">
        <w:rPr>
          <w:rFonts w:eastAsia="Calibri"/>
          <w:szCs w:val="28"/>
          <w:lang w:eastAsia="en-US"/>
        </w:rPr>
        <w:t xml:space="preserve"> км</w:t>
      </w:r>
      <w:r w:rsidR="00283426" w:rsidRPr="003928BC">
        <w:rPr>
          <w:rFonts w:eastAsia="Calibri"/>
          <w:szCs w:val="28"/>
          <w:lang w:eastAsia="en-US"/>
        </w:rPr>
        <w:t>;</w:t>
      </w:r>
    </w:p>
    <w:p w:rsidR="009C7DD4" w:rsidRPr="003928BC" w:rsidRDefault="009C7DD4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 – 2,3 км;</w:t>
      </w:r>
    </w:p>
    <w:p w:rsidR="009C7DD4" w:rsidRPr="003928BC" w:rsidRDefault="009C7DD4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rFonts w:eastAsia="Calibri"/>
          <w:szCs w:val="28"/>
          <w:lang w:eastAsia="en-US"/>
        </w:rPr>
        <w:t xml:space="preserve">магистральные улицы районного значения транспортно-пешеходные – </w:t>
      </w:r>
      <w:r w:rsidR="00283426" w:rsidRPr="003928BC">
        <w:rPr>
          <w:rFonts w:eastAsia="Calibri"/>
          <w:szCs w:val="28"/>
          <w:lang w:eastAsia="en-US"/>
        </w:rPr>
        <w:t>2,5 </w:t>
      </w:r>
      <w:r w:rsidRPr="003928BC">
        <w:rPr>
          <w:rFonts w:eastAsia="Calibri"/>
          <w:szCs w:val="28"/>
          <w:lang w:eastAsia="en-US"/>
        </w:rPr>
        <w:t>км;</w:t>
      </w:r>
    </w:p>
    <w:p w:rsidR="009C7DD4" w:rsidRPr="003928BC" w:rsidRDefault="009C7DD4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rFonts w:eastAsia="Calibri"/>
          <w:szCs w:val="28"/>
          <w:lang w:eastAsia="en-US"/>
        </w:rPr>
        <w:t xml:space="preserve">улицы местного </w:t>
      </w:r>
      <w:r w:rsidR="00283426" w:rsidRPr="003928BC">
        <w:rPr>
          <w:rFonts w:eastAsia="Calibri"/>
          <w:szCs w:val="28"/>
          <w:lang w:eastAsia="en-US"/>
        </w:rPr>
        <w:t xml:space="preserve">значения в жилой застройке – </w:t>
      </w:r>
      <w:r w:rsidRPr="003928BC">
        <w:rPr>
          <w:rFonts w:eastAsia="Calibri"/>
          <w:szCs w:val="28"/>
          <w:lang w:eastAsia="en-US"/>
        </w:rPr>
        <w:t>1,7 км;</w:t>
      </w:r>
    </w:p>
    <w:p w:rsidR="009C7DD4" w:rsidRPr="003928BC" w:rsidRDefault="009C7DD4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rFonts w:eastAsia="Calibri"/>
          <w:szCs w:val="28"/>
          <w:lang w:eastAsia="en-US"/>
        </w:rPr>
        <w:t>проезды основные – 0,6 км</w:t>
      </w:r>
      <w:r w:rsidR="00283426" w:rsidRPr="003928BC">
        <w:rPr>
          <w:rFonts w:eastAsia="Calibri"/>
          <w:szCs w:val="28"/>
          <w:lang w:eastAsia="en-US"/>
        </w:rPr>
        <w:t>.</w:t>
      </w:r>
    </w:p>
    <w:p w:rsidR="009C7DD4" w:rsidRPr="003928BC" w:rsidRDefault="009C7DD4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rFonts w:eastAsia="Calibri"/>
          <w:szCs w:val="28"/>
          <w:lang w:eastAsia="en-US"/>
        </w:rPr>
        <w:t>Общая протяженность улич</w:t>
      </w:r>
      <w:r w:rsidR="00106C54">
        <w:rPr>
          <w:rFonts w:eastAsia="Calibri"/>
          <w:szCs w:val="28"/>
          <w:lang w:eastAsia="en-US"/>
        </w:rPr>
        <w:t>но-дорожной сети составляет 9,9 км,</w:t>
      </w:r>
      <w:r w:rsidRPr="003928BC">
        <w:rPr>
          <w:rFonts w:eastAsia="Calibri"/>
          <w:szCs w:val="28"/>
          <w:lang w:eastAsia="en-US"/>
        </w:rPr>
        <w:t xml:space="preserve"> из них м</w:t>
      </w:r>
      <w:r w:rsidRPr="003928BC">
        <w:rPr>
          <w:rFonts w:eastAsia="Calibri"/>
          <w:szCs w:val="28"/>
          <w:lang w:eastAsia="en-US"/>
        </w:rPr>
        <w:t>а</w:t>
      </w:r>
      <w:r w:rsidRPr="003928BC">
        <w:rPr>
          <w:rFonts w:eastAsia="Calibri"/>
          <w:szCs w:val="28"/>
          <w:lang w:eastAsia="en-US"/>
        </w:rPr>
        <w:t>гистральной – 7,6 км.</w:t>
      </w:r>
    </w:p>
    <w:p w:rsidR="009C7DD4" w:rsidRPr="003928BC" w:rsidRDefault="009C7DD4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rFonts w:eastAsia="Calibri"/>
          <w:szCs w:val="28"/>
          <w:lang w:eastAsia="en-US"/>
        </w:rPr>
        <w:t>Плотность улично-дорожной сети – 9,08 км/</w:t>
      </w:r>
      <w:r w:rsidR="00241479" w:rsidRPr="003928BC">
        <w:rPr>
          <w:rFonts w:eastAsia="Calibri"/>
          <w:szCs w:val="28"/>
          <w:lang w:eastAsia="en-US"/>
        </w:rPr>
        <w:t>кв.</w:t>
      </w:r>
      <w:r w:rsidR="00241479">
        <w:rPr>
          <w:rFonts w:eastAsia="Calibri"/>
          <w:szCs w:val="28"/>
          <w:lang w:eastAsia="en-US"/>
        </w:rPr>
        <w:t xml:space="preserve"> </w:t>
      </w:r>
      <w:r w:rsidRPr="003928BC">
        <w:rPr>
          <w:rFonts w:eastAsia="Calibri"/>
          <w:szCs w:val="28"/>
          <w:lang w:eastAsia="en-US"/>
        </w:rPr>
        <w:t>км</w:t>
      </w:r>
      <w:r w:rsidR="00241479">
        <w:rPr>
          <w:rFonts w:eastAsia="Calibri"/>
          <w:szCs w:val="28"/>
          <w:lang w:eastAsia="en-US"/>
        </w:rPr>
        <w:t>.</w:t>
      </w:r>
      <w:r w:rsidRPr="003928BC">
        <w:rPr>
          <w:rFonts w:eastAsia="Calibri"/>
          <w:szCs w:val="28"/>
          <w:lang w:eastAsia="en-US"/>
        </w:rPr>
        <w:t xml:space="preserve"> Плотность магистрал</w:t>
      </w:r>
      <w:r w:rsidRPr="003928BC">
        <w:rPr>
          <w:rFonts w:eastAsia="Calibri"/>
          <w:szCs w:val="28"/>
          <w:lang w:eastAsia="en-US"/>
        </w:rPr>
        <w:t>ь</w:t>
      </w:r>
      <w:r w:rsidRPr="003928BC">
        <w:rPr>
          <w:rFonts w:eastAsia="Calibri"/>
          <w:szCs w:val="28"/>
          <w:lang w:eastAsia="en-US"/>
        </w:rPr>
        <w:t xml:space="preserve">ной улично-дорожной сети </w:t>
      </w:r>
      <w:r w:rsidR="006F2F7E" w:rsidRPr="003928BC">
        <w:rPr>
          <w:rFonts w:eastAsia="Calibri"/>
          <w:szCs w:val="28"/>
          <w:lang w:eastAsia="en-US"/>
        </w:rPr>
        <w:t>–</w:t>
      </w:r>
      <w:r w:rsidR="00A64C4D">
        <w:rPr>
          <w:rFonts w:eastAsia="Calibri"/>
          <w:szCs w:val="28"/>
          <w:lang w:eastAsia="en-US"/>
        </w:rPr>
        <w:t xml:space="preserve"> </w:t>
      </w:r>
      <w:r w:rsidRPr="003928BC">
        <w:rPr>
          <w:rFonts w:eastAsia="Calibri"/>
          <w:szCs w:val="28"/>
          <w:lang w:eastAsia="en-US"/>
        </w:rPr>
        <w:t>6,9 км/</w:t>
      </w:r>
      <w:r w:rsidR="00E4139A" w:rsidRPr="003928BC">
        <w:rPr>
          <w:rFonts w:eastAsia="Calibri"/>
          <w:szCs w:val="28"/>
          <w:lang w:eastAsia="en-US"/>
        </w:rPr>
        <w:t xml:space="preserve">кв. </w:t>
      </w:r>
      <w:r w:rsidR="00E21EF7">
        <w:rPr>
          <w:rFonts w:eastAsia="Calibri"/>
          <w:szCs w:val="28"/>
          <w:lang w:eastAsia="en-US"/>
        </w:rPr>
        <w:t>км.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 xml:space="preserve">Пешеходное движение </w:t>
      </w:r>
      <w:r w:rsidRPr="003928BC">
        <w:rPr>
          <w:rFonts w:eastAsia="Calibri"/>
          <w:szCs w:val="28"/>
          <w:lang w:eastAsia="en-US"/>
        </w:rPr>
        <w:t>и велосипедные дорожки будут</w:t>
      </w:r>
      <w:r w:rsidRPr="003928BC">
        <w:rPr>
          <w:szCs w:val="28"/>
        </w:rPr>
        <w:t xml:space="preserve"> организованы по всем улицам и дорогам, по тротуарам. </w:t>
      </w:r>
    </w:p>
    <w:p w:rsidR="009C7DD4" w:rsidRPr="003928BC" w:rsidRDefault="009C7DD4" w:rsidP="00241479">
      <w:pPr>
        <w:spacing w:line="240" w:lineRule="atLeast"/>
        <w:rPr>
          <w:rFonts w:eastAsia="Calibri"/>
          <w:szCs w:val="28"/>
          <w:lang w:eastAsia="en-US"/>
        </w:rPr>
      </w:pPr>
      <w:r w:rsidRPr="003928BC">
        <w:rPr>
          <w:szCs w:val="28"/>
        </w:rPr>
        <w:t>Пешеходные переходы через проезжую часть предусмотрены в разных уровнях.</w:t>
      </w:r>
    </w:p>
    <w:p w:rsidR="009C7DD4" w:rsidRPr="003928BC" w:rsidRDefault="00E4139A" w:rsidP="00241479">
      <w:pPr>
        <w:spacing w:line="240" w:lineRule="atLeast"/>
        <w:rPr>
          <w:szCs w:val="28"/>
        </w:rPr>
      </w:pPr>
      <w:r w:rsidRPr="003928BC">
        <w:rPr>
          <w:szCs w:val="28"/>
        </w:rPr>
        <w:t xml:space="preserve">На прилегающей к </w:t>
      </w:r>
      <w:r w:rsidR="001F27D8">
        <w:rPr>
          <w:szCs w:val="28"/>
        </w:rPr>
        <w:t>планируемой территории</w:t>
      </w:r>
      <w:r w:rsidR="009C7DD4" w:rsidRPr="003928BC">
        <w:rPr>
          <w:szCs w:val="28"/>
        </w:rPr>
        <w:t xml:space="preserve"> </w:t>
      </w:r>
      <w:r w:rsidRPr="003928BC">
        <w:rPr>
          <w:szCs w:val="28"/>
        </w:rPr>
        <w:t>предусмотрено</w:t>
      </w:r>
      <w:r w:rsidR="009C7DD4" w:rsidRPr="003928BC">
        <w:rPr>
          <w:szCs w:val="28"/>
        </w:rPr>
        <w:t xml:space="preserve"> размещение ТПУ «</w:t>
      </w:r>
      <w:proofErr w:type="gramStart"/>
      <w:r w:rsidR="009C7DD4" w:rsidRPr="003928BC">
        <w:rPr>
          <w:szCs w:val="28"/>
        </w:rPr>
        <w:t>Северная</w:t>
      </w:r>
      <w:proofErr w:type="gramEnd"/>
      <w:r w:rsidR="009C7DD4" w:rsidRPr="003928BC">
        <w:rPr>
          <w:szCs w:val="28"/>
        </w:rPr>
        <w:t>», который формируется на пересечении Красного про</w:t>
      </w:r>
      <w:r w:rsidR="00A64C4D">
        <w:rPr>
          <w:szCs w:val="28"/>
        </w:rPr>
        <w:t>спекта и ул. </w:t>
      </w:r>
      <w:r w:rsidR="009C7DD4" w:rsidRPr="003928BC">
        <w:rPr>
          <w:szCs w:val="28"/>
        </w:rPr>
        <w:t xml:space="preserve">Георгия </w:t>
      </w:r>
      <w:proofErr w:type="spellStart"/>
      <w:r w:rsidR="009C7DD4" w:rsidRPr="003928BC">
        <w:rPr>
          <w:szCs w:val="28"/>
        </w:rPr>
        <w:t>Колонды</w:t>
      </w:r>
      <w:proofErr w:type="spellEnd"/>
      <w:r w:rsidR="009C7DD4" w:rsidRPr="003928BC">
        <w:rPr>
          <w:szCs w:val="28"/>
        </w:rPr>
        <w:t>. Расстояние от планируемой территории до ТПУ «Северная» составляет 500</w:t>
      </w:r>
      <w:r w:rsidRPr="003928BC">
        <w:rPr>
          <w:szCs w:val="28"/>
        </w:rPr>
        <w:t xml:space="preserve"> </w:t>
      </w:r>
      <w:r w:rsidR="009C7DD4" w:rsidRPr="003928BC">
        <w:rPr>
          <w:szCs w:val="28"/>
        </w:rPr>
        <w:t>м. Близость планируемой территории к ТПУ «Северная» обесп</w:t>
      </w:r>
      <w:r w:rsidR="009C7DD4" w:rsidRPr="003928BC">
        <w:rPr>
          <w:szCs w:val="28"/>
        </w:rPr>
        <w:t>е</w:t>
      </w:r>
      <w:r w:rsidR="009C7DD4" w:rsidRPr="003928BC">
        <w:rPr>
          <w:szCs w:val="28"/>
        </w:rPr>
        <w:t>чит хорошую связь с остальными районами города.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 xml:space="preserve">На расчетный срок по Красному проспекту запланировано прохождение перспективной линии метрополитена Ленинской линии </w:t>
      </w:r>
      <w:r w:rsidR="007E4297">
        <w:rPr>
          <w:szCs w:val="28"/>
        </w:rPr>
        <w:t xml:space="preserve">с </w:t>
      </w:r>
      <w:r w:rsidRPr="003928BC">
        <w:rPr>
          <w:szCs w:val="28"/>
        </w:rPr>
        <w:t>планируемой станци</w:t>
      </w:r>
      <w:r w:rsidR="001F27D8">
        <w:rPr>
          <w:szCs w:val="28"/>
        </w:rPr>
        <w:t>ей «Северная» в соответствии с Г</w:t>
      </w:r>
      <w:r w:rsidRPr="003928BC">
        <w:rPr>
          <w:szCs w:val="28"/>
        </w:rPr>
        <w:t>енеральным планом города Новосиб</w:t>
      </w:r>
      <w:r w:rsidR="007E4297">
        <w:rPr>
          <w:szCs w:val="28"/>
        </w:rPr>
        <w:t>ирска. Также рядом планируется размещение а</w:t>
      </w:r>
      <w:r w:rsidRPr="003928BC">
        <w:rPr>
          <w:szCs w:val="28"/>
        </w:rPr>
        <w:t xml:space="preserve">втостанции «Северная» и остановочного пункта трамвая. </w:t>
      </w:r>
    </w:p>
    <w:p w:rsidR="009C7DD4" w:rsidRPr="003928BC" w:rsidRDefault="009C7DD4" w:rsidP="006F2F7E">
      <w:pPr>
        <w:spacing w:line="240" w:lineRule="atLeast"/>
        <w:rPr>
          <w:szCs w:val="28"/>
        </w:rPr>
      </w:pPr>
      <w:r w:rsidRPr="003928BC">
        <w:rPr>
          <w:szCs w:val="28"/>
        </w:rPr>
        <w:lastRenderedPageBreak/>
        <w:t>Пересечение сложных транспортных узлов выполняется в разных уровнях движения. Новые линии общественного транспорта (автобусы, троллейбус) пр</w:t>
      </w:r>
      <w:r w:rsidRPr="003928BC">
        <w:rPr>
          <w:szCs w:val="28"/>
        </w:rPr>
        <w:t>е</w:t>
      </w:r>
      <w:r w:rsidRPr="003928BC">
        <w:rPr>
          <w:szCs w:val="28"/>
        </w:rPr>
        <w:t xml:space="preserve">дусмотрены по формируемым городским и районным магистральным улицам. </w:t>
      </w:r>
    </w:p>
    <w:p w:rsidR="009C7DD4" w:rsidRPr="003928BC" w:rsidRDefault="009C7DD4" w:rsidP="006F2F7E">
      <w:pPr>
        <w:spacing w:line="240" w:lineRule="atLeast"/>
        <w:rPr>
          <w:szCs w:val="28"/>
        </w:rPr>
      </w:pPr>
      <w:r w:rsidRPr="003928BC">
        <w:rPr>
          <w:szCs w:val="28"/>
        </w:rPr>
        <w:t>Протяженность линий общественного пассажирского транспорта составит 4,8 км, в том числе</w:t>
      </w:r>
      <w:r w:rsidR="001F27D8">
        <w:rPr>
          <w:szCs w:val="28"/>
        </w:rPr>
        <w:t xml:space="preserve"> автобуса – 4,8 км.</w:t>
      </w:r>
    </w:p>
    <w:p w:rsidR="009C7DD4" w:rsidRPr="003928BC" w:rsidRDefault="009C7DD4" w:rsidP="006F2F7E">
      <w:pPr>
        <w:spacing w:line="240" w:lineRule="atLeast"/>
        <w:rPr>
          <w:szCs w:val="28"/>
        </w:rPr>
      </w:pPr>
      <w:r w:rsidRPr="003928BC">
        <w:rPr>
          <w:szCs w:val="28"/>
        </w:rPr>
        <w:t>Данные мероприятия обеспечат пассажирское сообщение с другими ра</w:t>
      </w:r>
      <w:r w:rsidRPr="003928BC">
        <w:rPr>
          <w:szCs w:val="28"/>
        </w:rPr>
        <w:t>й</w:t>
      </w:r>
      <w:r w:rsidRPr="003928BC">
        <w:rPr>
          <w:szCs w:val="28"/>
        </w:rPr>
        <w:t>онами города, а также на внешних пригородных направлениях с использованием пригородного и междугороднего автобусного сообщения.</w:t>
      </w:r>
    </w:p>
    <w:p w:rsidR="009C7DD4" w:rsidRPr="003928BC" w:rsidRDefault="009C7DD4" w:rsidP="006F2F7E">
      <w:pPr>
        <w:spacing w:line="240" w:lineRule="atLeast"/>
        <w:rPr>
          <w:szCs w:val="28"/>
        </w:rPr>
      </w:pPr>
      <w:r w:rsidRPr="003928BC">
        <w:rPr>
          <w:szCs w:val="28"/>
        </w:rPr>
        <w:t>Остановочные пункты общественного пассажирского транспорта организ</w:t>
      </w:r>
      <w:r w:rsidRPr="003928BC">
        <w:rPr>
          <w:szCs w:val="28"/>
        </w:rPr>
        <w:t>о</w:t>
      </w:r>
      <w:r w:rsidRPr="003928BC">
        <w:rPr>
          <w:szCs w:val="28"/>
        </w:rPr>
        <w:t>ваны через 400</w:t>
      </w:r>
      <w:r w:rsidR="00B75F19">
        <w:rPr>
          <w:szCs w:val="28"/>
        </w:rPr>
        <w:t xml:space="preserve"> </w:t>
      </w:r>
      <w:r w:rsidR="00E21EF7">
        <w:rPr>
          <w:szCs w:val="28"/>
        </w:rPr>
        <w:t>–</w:t>
      </w:r>
      <w:r w:rsidR="00B75F19">
        <w:rPr>
          <w:szCs w:val="28"/>
        </w:rPr>
        <w:t xml:space="preserve"> </w:t>
      </w:r>
      <w:r w:rsidRPr="003928BC">
        <w:rPr>
          <w:szCs w:val="28"/>
        </w:rPr>
        <w:t xml:space="preserve">600 м у объектов массового тяготения, перекрестков. </w:t>
      </w:r>
    </w:p>
    <w:p w:rsidR="00DC7D0A" w:rsidRPr="003928BC" w:rsidRDefault="00DC7D0A" w:rsidP="00241479">
      <w:pPr>
        <w:spacing w:line="240" w:lineRule="atLeast"/>
        <w:ind w:firstLine="539"/>
        <w:rPr>
          <w:szCs w:val="28"/>
        </w:rPr>
      </w:pPr>
    </w:p>
    <w:p w:rsidR="009C7DD4" w:rsidRPr="003928BC" w:rsidRDefault="009C7DD4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9" w:name="_Toc536782867"/>
      <w:r w:rsidRPr="003928BC">
        <w:rPr>
          <w:b/>
          <w:szCs w:val="28"/>
        </w:rPr>
        <w:t>3.5. Размещение объектов коммунальной инфраструктуры</w:t>
      </w:r>
      <w:bookmarkEnd w:id="9"/>
      <w:r w:rsidRPr="003928BC">
        <w:rPr>
          <w:b/>
          <w:szCs w:val="28"/>
        </w:rPr>
        <w:t xml:space="preserve"> </w:t>
      </w:r>
    </w:p>
    <w:p w:rsidR="009C7DD4" w:rsidRPr="003928BC" w:rsidRDefault="009C7DD4" w:rsidP="00241479">
      <w:pPr>
        <w:spacing w:line="240" w:lineRule="atLeast"/>
        <w:rPr>
          <w:sz w:val="27"/>
          <w:szCs w:val="27"/>
        </w:rPr>
      </w:pPr>
    </w:p>
    <w:p w:rsidR="009C7DD4" w:rsidRPr="003928BC" w:rsidRDefault="009C7DD4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0" w:name="_Toc536782869"/>
      <w:bookmarkStart w:id="11" w:name="sub_3067"/>
      <w:r w:rsidRPr="003928BC">
        <w:rPr>
          <w:b/>
          <w:szCs w:val="28"/>
        </w:rPr>
        <w:t>3.5.1. Водоснабжение</w:t>
      </w:r>
      <w:bookmarkEnd w:id="10"/>
    </w:p>
    <w:p w:rsidR="009C7DD4" w:rsidRPr="003928BC" w:rsidRDefault="009C7DD4" w:rsidP="00241479">
      <w:pPr>
        <w:spacing w:line="240" w:lineRule="atLeast"/>
        <w:rPr>
          <w:highlight w:val="yellow"/>
        </w:rPr>
      </w:pP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>На планируемой территории размещаются здания: жилые,  общественно-деловые, коммунального назначения.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>Направления использования воды: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>хозяйственно-питьевые нужды</w:t>
      </w:r>
      <w:r w:rsidR="00731B7A" w:rsidRPr="003928BC">
        <w:rPr>
          <w:szCs w:val="28"/>
        </w:rPr>
        <w:t>;</w:t>
      </w:r>
      <w:r w:rsidRPr="003928BC">
        <w:rPr>
          <w:szCs w:val="28"/>
        </w:rPr>
        <w:t xml:space="preserve"> 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>полив территории;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>внутреннее пожаротушение;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>наружное пожаротушение;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>автоматические установки пожаротушения.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>На территории планируемой застройки предусматривается дальнейшее ра</w:t>
      </w:r>
      <w:r w:rsidRPr="003928BC">
        <w:rPr>
          <w:szCs w:val="28"/>
        </w:rPr>
        <w:t>з</w:t>
      </w:r>
      <w:r w:rsidRPr="003928BC">
        <w:rPr>
          <w:szCs w:val="28"/>
        </w:rPr>
        <w:t>витие централизованной системы водоснабжения.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 xml:space="preserve">Водоснабжение планируемой территории предусматривается от единой сети для хозяйственно-питьевых и противопожарных нужд. 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 xml:space="preserve"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</w:t>
      </w:r>
      <w:r w:rsidRPr="003928BC">
        <w:rPr>
          <w:rFonts w:eastAsia="Calibri"/>
          <w:szCs w:val="28"/>
          <w:lang w:eastAsia="en-US"/>
        </w:rPr>
        <w:t>–</w:t>
      </w:r>
      <w:r w:rsidRPr="003928BC">
        <w:rPr>
          <w:szCs w:val="28"/>
        </w:rPr>
        <w:t xml:space="preserve"> комплекс инженерных сооружений и сетей: 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 xml:space="preserve">строительство водовода </w:t>
      </w:r>
      <w:r w:rsidR="00E4139A" w:rsidRPr="003928BC">
        <w:rPr>
          <w:szCs w:val="28"/>
        </w:rPr>
        <w:t xml:space="preserve">Д </w:t>
      </w:r>
      <w:r w:rsidRPr="003928BC">
        <w:rPr>
          <w:szCs w:val="28"/>
        </w:rPr>
        <w:t xml:space="preserve">700 </w:t>
      </w:r>
      <w:r w:rsidR="00647BBF">
        <w:rPr>
          <w:szCs w:val="28"/>
        </w:rPr>
        <w:t xml:space="preserve">мм </w:t>
      </w:r>
      <w:r w:rsidRPr="003928BC">
        <w:rPr>
          <w:szCs w:val="28"/>
        </w:rPr>
        <w:t>(диаметр уточнить на стадии рабочего проекта) от водопроводной насосной станции пятого</w:t>
      </w:r>
      <w:r w:rsidR="00E4139A" w:rsidRPr="003928BC">
        <w:rPr>
          <w:szCs w:val="28"/>
        </w:rPr>
        <w:t xml:space="preserve"> подъема пос. </w:t>
      </w:r>
      <w:proofErr w:type="spellStart"/>
      <w:r w:rsidRPr="003928BC">
        <w:rPr>
          <w:szCs w:val="28"/>
        </w:rPr>
        <w:t>Мочище</w:t>
      </w:r>
      <w:proofErr w:type="spellEnd"/>
      <w:r w:rsidRPr="003928BC">
        <w:rPr>
          <w:szCs w:val="28"/>
        </w:rPr>
        <w:t>;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 xml:space="preserve">устройство закольцованной районной сети водоснабжения по всем дорогам; 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proofErr w:type="spellStart"/>
      <w:r w:rsidRPr="003928BC">
        <w:rPr>
          <w:szCs w:val="28"/>
        </w:rPr>
        <w:t>переподключение</w:t>
      </w:r>
      <w:proofErr w:type="spellEnd"/>
      <w:r w:rsidRPr="003928BC">
        <w:rPr>
          <w:szCs w:val="28"/>
        </w:rPr>
        <w:t xml:space="preserve"> существующих зданий к новой системе водоснабжения.</w:t>
      </w:r>
    </w:p>
    <w:p w:rsidR="009C7DD4" w:rsidRPr="003928BC" w:rsidRDefault="009C7DD4" w:rsidP="00241479">
      <w:pPr>
        <w:pStyle w:val="S9"/>
        <w:spacing w:line="240" w:lineRule="atLeast"/>
        <w:rPr>
          <w:szCs w:val="28"/>
        </w:rPr>
      </w:pPr>
      <w:r w:rsidRPr="003928BC">
        <w:rPr>
          <w:szCs w:val="28"/>
        </w:rPr>
        <w:t xml:space="preserve">Расход воды населением составит </w:t>
      </w:r>
      <w:r w:rsidR="00DC7D0A" w:rsidRPr="003928BC">
        <w:rPr>
          <w:szCs w:val="28"/>
        </w:rPr>
        <w:t>5193,32</w:t>
      </w:r>
      <w:r w:rsidRPr="003928BC">
        <w:rPr>
          <w:szCs w:val="28"/>
        </w:rPr>
        <w:t xml:space="preserve"> куб.</w:t>
      </w:r>
      <w:r w:rsidR="007E6008">
        <w:rPr>
          <w:szCs w:val="28"/>
        </w:rPr>
        <w:t xml:space="preserve"> </w:t>
      </w:r>
      <w:proofErr w:type="gramStart"/>
      <w:r w:rsidRPr="003928BC">
        <w:rPr>
          <w:szCs w:val="28"/>
        </w:rPr>
        <w:t>м</w:t>
      </w:r>
      <w:proofErr w:type="gramEnd"/>
      <w:r w:rsidRPr="003928BC">
        <w:rPr>
          <w:szCs w:val="28"/>
        </w:rPr>
        <w:t>/сут</w:t>
      </w:r>
      <w:r w:rsidR="00731B7A" w:rsidRPr="003928BC">
        <w:rPr>
          <w:szCs w:val="28"/>
        </w:rPr>
        <w:t>ки</w:t>
      </w:r>
      <w:r w:rsidRPr="003928BC">
        <w:rPr>
          <w:szCs w:val="28"/>
        </w:rPr>
        <w:t>.</w:t>
      </w:r>
    </w:p>
    <w:p w:rsidR="009C7DD4" w:rsidRPr="003928BC" w:rsidRDefault="009C7DD4" w:rsidP="00241479">
      <w:pPr>
        <w:spacing w:line="240" w:lineRule="atLeast"/>
        <w:ind w:firstLine="0"/>
        <w:rPr>
          <w:sz w:val="27"/>
          <w:szCs w:val="27"/>
          <w:highlight w:val="yellow"/>
        </w:rPr>
      </w:pPr>
    </w:p>
    <w:p w:rsidR="009C7DD4" w:rsidRPr="003928BC" w:rsidRDefault="00901FA4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2" w:name="_Toc536782870"/>
      <w:r>
        <w:rPr>
          <w:b/>
          <w:szCs w:val="28"/>
        </w:rPr>
        <w:t>3.5.2.</w:t>
      </w:r>
      <w:r w:rsidR="009C7DD4" w:rsidRPr="003928BC">
        <w:rPr>
          <w:b/>
          <w:szCs w:val="28"/>
        </w:rPr>
        <w:t> Водоотведение</w:t>
      </w:r>
      <w:bookmarkEnd w:id="12"/>
    </w:p>
    <w:p w:rsidR="009C7DD4" w:rsidRPr="003928BC" w:rsidRDefault="009C7DD4" w:rsidP="00241479">
      <w:pPr>
        <w:spacing w:line="240" w:lineRule="atLeast"/>
        <w:jc w:val="center"/>
        <w:rPr>
          <w:b/>
          <w:sz w:val="27"/>
          <w:szCs w:val="27"/>
          <w:highlight w:val="yellow"/>
        </w:rPr>
      </w:pPr>
    </w:p>
    <w:p w:rsidR="009C7DD4" w:rsidRPr="003928BC" w:rsidRDefault="009C7DD4" w:rsidP="00241479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t>Проектом планировки предусматривается полная раздельная система кан</w:t>
      </w:r>
      <w:r w:rsidRPr="003928BC">
        <w:rPr>
          <w:szCs w:val="28"/>
        </w:rPr>
        <w:t>а</w:t>
      </w:r>
      <w:r w:rsidRPr="003928BC">
        <w:rPr>
          <w:szCs w:val="28"/>
        </w:rPr>
        <w:t>лизации с самостоятельными сетями и сооружениями бытовой и дождевой кан</w:t>
      </w:r>
      <w:r w:rsidRPr="003928BC">
        <w:rPr>
          <w:szCs w:val="28"/>
        </w:rPr>
        <w:t>а</w:t>
      </w:r>
      <w:r w:rsidRPr="003928BC">
        <w:rPr>
          <w:szCs w:val="28"/>
        </w:rPr>
        <w:t xml:space="preserve">лизации. </w:t>
      </w:r>
    </w:p>
    <w:p w:rsidR="009C7DD4" w:rsidRPr="003928BC" w:rsidRDefault="009C7DD4" w:rsidP="00241479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t>Для обеспечения комфортной среды проживания населения проектом пл</w:t>
      </w:r>
      <w:r w:rsidRPr="003928BC">
        <w:rPr>
          <w:szCs w:val="28"/>
        </w:rPr>
        <w:t>а</w:t>
      </w:r>
      <w:r w:rsidRPr="003928BC">
        <w:rPr>
          <w:szCs w:val="28"/>
        </w:rPr>
        <w:t>нировки предлагается обеспечить централизованной системой водоотведения а</w:t>
      </w:r>
      <w:r w:rsidRPr="003928BC">
        <w:rPr>
          <w:szCs w:val="28"/>
        </w:rPr>
        <w:t>д</w:t>
      </w:r>
      <w:r w:rsidRPr="003928BC">
        <w:rPr>
          <w:szCs w:val="28"/>
        </w:rPr>
        <w:t>министративно-хозяйственные здания и жилую застройку, расположенные на планируемой территории</w:t>
      </w:r>
      <w:r w:rsidR="00E4139A" w:rsidRPr="003928BC">
        <w:rPr>
          <w:szCs w:val="28"/>
        </w:rPr>
        <w:t>.</w:t>
      </w:r>
    </w:p>
    <w:p w:rsidR="009C7DD4" w:rsidRPr="003928BC" w:rsidRDefault="00E4139A" w:rsidP="00241479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lastRenderedPageBreak/>
        <w:t>Ст</w:t>
      </w:r>
      <w:r w:rsidR="009C7DD4" w:rsidRPr="003928BC">
        <w:rPr>
          <w:szCs w:val="28"/>
        </w:rPr>
        <w:t xml:space="preserve">роительство коллектора «Северный» </w:t>
      </w:r>
      <w:r w:rsidRPr="003928BC">
        <w:rPr>
          <w:szCs w:val="28"/>
        </w:rPr>
        <w:t xml:space="preserve">Д </w:t>
      </w:r>
      <w:r w:rsidR="009C7DD4" w:rsidRPr="003928BC">
        <w:rPr>
          <w:szCs w:val="28"/>
        </w:rPr>
        <w:t xml:space="preserve">1600 </w:t>
      </w:r>
      <w:r w:rsidR="00781310">
        <w:rPr>
          <w:szCs w:val="28"/>
        </w:rPr>
        <w:t xml:space="preserve">мм </w:t>
      </w:r>
      <w:r w:rsidR="009C7DD4" w:rsidRPr="003928BC">
        <w:rPr>
          <w:szCs w:val="28"/>
        </w:rPr>
        <w:t>по оврагу р</w:t>
      </w:r>
      <w:r w:rsidR="00C36047" w:rsidRPr="003928BC">
        <w:rPr>
          <w:szCs w:val="28"/>
        </w:rPr>
        <w:t xml:space="preserve">еки </w:t>
      </w:r>
      <w:r w:rsidR="001D3C3F">
        <w:rPr>
          <w:szCs w:val="28"/>
        </w:rPr>
        <w:t>2-</w:t>
      </w:r>
      <w:r w:rsidR="009C7DD4" w:rsidRPr="003928BC">
        <w:rPr>
          <w:szCs w:val="28"/>
        </w:rPr>
        <w:t>я Ел</w:t>
      </w:r>
      <w:r w:rsidR="009C7DD4" w:rsidRPr="003928BC">
        <w:rPr>
          <w:szCs w:val="28"/>
        </w:rPr>
        <w:t>ь</w:t>
      </w:r>
      <w:r w:rsidR="009C7DD4" w:rsidRPr="003928BC">
        <w:rPr>
          <w:szCs w:val="28"/>
        </w:rPr>
        <w:t xml:space="preserve">цовка до </w:t>
      </w:r>
      <w:proofErr w:type="spellStart"/>
      <w:r w:rsidR="009C7DD4" w:rsidRPr="003928BC">
        <w:rPr>
          <w:szCs w:val="28"/>
        </w:rPr>
        <w:t>Заельцовского</w:t>
      </w:r>
      <w:proofErr w:type="spellEnd"/>
      <w:r w:rsidR="009C7DD4" w:rsidRPr="003928BC">
        <w:rPr>
          <w:szCs w:val="28"/>
        </w:rPr>
        <w:t xml:space="preserve"> дюкера, что позволяет подключить к нему </w:t>
      </w:r>
      <w:r w:rsidR="00935D9D" w:rsidRPr="003928BC">
        <w:rPr>
          <w:szCs w:val="28"/>
        </w:rPr>
        <w:t xml:space="preserve">смежные </w:t>
      </w:r>
      <w:r w:rsidRPr="003928BC">
        <w:rPr>
          <w:szCs w:val="28"/>
        </w:rPr>
        <w:t>пл</w:t>
      </w:r>
      <w:r w:rsidRPr="003928BC">
        <w:rPr>
          <w:szCs w:val="28"/>
        </w:rPr>
        <w:t>а</w:t>
      </w:r>
      <w:r w:rsidRPr="003928BC">
        <w:rPr>
          <w:szCs w:val="28"/>
        </w:rPr>
        <w:t>нируемые территории</w:t>
      </w:r>
      <w:r w:rsidR="00935D9D" w:rsidRPr="003928BC">
        <w:rPr>
          <w:szCs w:val="28"/>
        </w:rPr>
        <w:t>.</w:t>
      </w:r>
    </w:p>
    <w:p w:rsidR="009C7DD4" w:rsidRPr="003928BC" w:rsidRDefault="009C7DD4" w:rsidP="00241479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t>Схема прокладки магистральных (уличных) сетей хозяйственно-бытовой канализации определяется рельефом местности, решением вертикальной план</w:t>
      </w:r>
      <w:r w:rsidRPr="003928BC">
        <w:rPr>
          <w:szCs w:val="28"/>
        </w:rPr>
        <w:t>и</w:t>
      </w:r>
      <w:r w:rsidRPr="003928BC">
        <w:rPr>
          <w:szCs w:val="28"/>
        </w:rPr>
        <w:t>ровки территории и положением существующих канализационных сетей, к кот</w:t>
      </w:r>
      <w:r w:rsidRPr="003928BC">
        <w:rPr>
          <w:szCs w:val="28"/>
        </w:rPr>
        <w:t>о</w:t>
      </w:r>
      <w:r w:rsidRPr="003928BC">
        <w:rPr>
          <w:szCs w:val="28"/>
        </w:rPr>
        <w:t>рым проектируется подключение.</w:t>
      </w:r>
    </w:p>
    <w:p w:rsidR="009C7DD4" w:rsidRPr="003928BC" w:rsidRDefault="009C7DD4" w:rsidP="00241479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t xml:space="preserve">В </w:t>
      </w:r>
      <w:proofErr w:type="gramStart"/>
      <w:r w:rsidRPr="003928BC">
        <w:rPr>
          <w:szCs w:val="28"/>
        </w:rPr>
        <w:t>местах</w:t>
      </w:r>
      <w:proofErr w:type="gramEnd"/>
      <w:r w:rsidRPr="003928BC">
        <w:rPr>
          <w:szCs w:val="28"/>
        </w:rPr>
        <w:t xml:space="preserve"> пересечения существующих городских коллекторов с  проезжей частью улиц предусматривается перекладка участков коллекторов в проходных каналах.</w:t>
      </w:r>
    </w:p>
    <w:p w:rsidR="009C7DD4" w:rsidRPr="003928BC" w:rsidRDefault="009C7DD4" w:rsidP="00241479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t xml:space="preserve">Глубина прокладки трубопроводов канализации определяется на основании гидравлического расчета с учетом глубины промерзания грунта. </w:t>
      </w:r>
    </w:p>
    <w:p w:rsidR="009C7DD4" w:rsidRPr="003928BC" w:rsidRDefault="009C7DD4" w:rsidP="00241479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t>Бытовые сточные воды от жилых и общественных зданий самотечными с</w:t>
      </w:r>
      <w:r w:rsidRPr="003928BC">
        <w:rPr>
          <w:szCs w:val="28"/>
        </w:rPr>
        <w:t>е</w:t>
      </w:r>
      <w:r w:rsidRPr="003928BC">
        <w:rPr>
          <w:szCs w:val="28"/>
        </w:rPr>
        <w:t>тями отводятся во внутриквартальную сеть бытовой канализации и далее подаю</w:t>
      </w:r>
      <w:r w:rsidRPr="003928BC">
        <w:rPr>
          <w:szCs w:val="28"/>
        </w:rPr>
        <w:t>т</w:t>
      </w:r>
      <w:r w:rsidRPr="003928BC">
        <w:rPr>
          <w:szCs w:val="28"/>
        </w:rPr>
        <w:t>ся в городской магистральный самотечный коллектор.</w:t>
      </w:r>
    </w:p>
    <w:p w:rsidR="009C7DD4" w:rsidRPr="003928BC" w:rsidRDefault="009C7DD4" w:rsidP="00241479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t>Самотечные сети канализации проложены с учетом существующих сетей и рельефа местности и обеспечивают оптимальный отвод сточных вод от зданий</w:t>
      </w:r>
      <w:r w:rsidR="00E21EF7">
        <w:rPr>
          <w:szCs w:val="28"/>
        </w:rPr>
        <w:t>.</w:t>
      </w:r>
    </w:p>
    <w:p w:rsidR="009C7DD4" w:rsidRPr="003928BC" w:rsidRDefault="009C7DD4" w:rsidP="00241479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t>Сети канализации прокладывают по газонам вдоль дорог.</w:t>
      </w:r>
    </w:p>
    <w:p w:rsidR="009C7DD4" w:rsidRPr="003928BC" w:rsidRDefault="009C7DD4" w:rsidP="00241479">
      <w:pPr>
        <w:pStyle w:val="S2"/>
        <w:spacing w:line="240" w:lineRule="atLeast"/>
        <w:rPr>
          <w:szCs w:val="28"/>
        </w:rPr>
      </w:pPr>
      <w:r w:rsidRPr="003928BC">
        <w:rPr>
          <w:szCs w:val="28"/>
        </w:rPr>
        <w:t>При определении расходов хозяйственно-бытовых сточных вод, нормы в</w:t>
      </w:r>
      <w:r w:rsidRPr="003928BC">
        <w:rPr>
          <w:szCs w:val="28"/>
        </w:rPr>
        <w:t>о</w:t>
      </w:r>
      <w:r w:rsidRPr="003928BC">
        <w:rPr>
          <w:szCs w:val="28"/>
        </w:rPr>
        <w:t>доотведения приняты равными нормам водопотребления без учета расхода воды на полив территорий и зеленых насаждений.</w:t>
      </w:r>
    </w:p>
    <w:p w:rsidR="009C7DD4" w:rsidRPr="007D4C44" w:rsidRDefault="009C7DD4" w:rsidP="00241479">
      <w:pPr>
        <w:spacing w:line="240" w:lineRule="atLeast"/>
        <w:rPr>
          <w:szCs w:val="28"/>
        </w:rPr>
      </w:pPr>
      <w:r w:rsidRPr="007D4C44">
        <w:rPr>
          <w:szCs w:val="28"/>
        </w:rPr>
        <w:t xml:space="preserve">Итоговый расход стоков на планируемой территории – </w:t>
      </w:r>
      <w:r w:rsidR="00DC7D0A" w:rsidRPr="007D4C44">
        <w:t>3510,7</w:t>
      </w:r>
      <w:r w:rsidR="00402A08">
        <w:t xml:space="preserve"> </w:t>
      </w:r>
      <w:r w:rsidRPr="007D4C44">
        <w:t>куб. </w:t>
      </w:r>
      <w:proofErr w:type="gramStart"/>
      <w:r w:rsidRPr="007D4C44">
        <w:t>м</w:t>
      </w:r>
      <w:proofErr w:type="gramEnd"/>
      <w:r w:rsidRPr="007D4C44">
        <w:t>/сутки.</w:t>
      </w:r>
    </w:p>
    <w:p w:rsidR="009C7DD4" w:rsidRPr="007D4C44" w:rsidRDefault="009C7DD4" w:rsidP="00241479">
      <w:pPr>
        <w:spacing w:line="240" w:lineRule="atLeast"/>
        <w:ind w:firstLine="0"/>
        <w:rPr>
          <w:b/>
          <w:sz w:val="27"/>
          <w:szCs w:val="27"/>
        </w:rPr>
      </w:pPr>
    </w:p>
    <w:p w:rsidR="009C7DD4" w:rsidRPr="003928BC" w:rsidRDefault="00BF3E4A" w:rsidP="0024147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3.5.3</w:t>
      </w:r>
      <w:r w:rsidRPr="00BF3E4A">
        <w:rPr>
          <w:b/>
          <w:szCs w:val="28"/>
        </w:rPr>
        <w:t xml:space="preserve">. </w:t>
      </w:r>
      <w:r w:rsidR="009C7DD4" w:rsidRPr="003928BC">
        <w:rPr>
          <w:b/>
          <w:szCs w:val="28"/>
        </w:rPr>
        <w:t>Теплоснабжение</w:t>
      </w:r>
    </w:p>
    <w:p w:rsidR="009C7DD4" w:rsidRPr="003928BC" w:rsidRDefault="009C7DD4" w:rsidP="00241479">
      <w:pPr>
        <w:spacing w:line="240" w:lineRule="atLeast"/>
        <w:ind w:firstLine="0"/>
        <w:jc w:val="center"/>
        <w:rPr>
          <w:b/>
          <w:szCs w:val="28"/>
        </w:rPr>
      </w:pPr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bookmarkStart w:id="13" w:name="sub_3066"/>
      <w:r w:rsidRPr="003928BC">
        <w:rPr>
          <w:sz w:val="28"/>
          <w:szCs w:val="28"/>
        </w:rPr>
        <w:t>Централизованному теплоснабжению подлежат все проектируемые объекты планируемой территории по всем видам обеспечения – отопление, вентиляция и бытовое горячее водоснабжение.</w:t>
      </w:r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bookmarkStart w:id="14" w:name="_Toc272338711"/>
      <w:r w:rsidRPr="003928BC">
        <w:rPr>
          <w:sz w:val="28"/>
          <w:szCs w:val="28"/>
        </w:rPr>
        <w:t>Покрытие прогнозируемых тепловых нагрузок планируемой территории возможно по следующим вариантам</w:t>
      </w:r>
      <w:bookmarkEnd w:id="14"/>
      <w:r w:rsidR="00BF24C9">
        <w:rPr>
          <w:sz w:val="28"/>
          <w:szCs w:val="28"/>
        </w:rPr>
        <w:t>:</w:t>
      </w:r>
    </w:p>
    <w:p w:rsidR="009C7DD4" w:rsidRPr="003928BC" w:rsidRDefault="00BF24C9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</w:t>
      </w:r>
      <w:r w:rsidR="009C7DD4" w:rsidRPr="003928BC">
        <w:rPr>
          <w:sz w:val="28"/>
          <w:szCs w:val="28"/>
        </w:rPr>
        <w:t xml:space="preserve">ариант 1 </w:t>
      </w:r>
      <w:r w:rsidR="009C7DD4" w:rsidRPr="00D6520B">
        <w:rPr>
          <w:sz w:val="28"/>
          <w:szCs w:val="28"/>
        </w:rPr>
        <w:t>–</w:t>
      </w:r>
      <w:r w:rsidR="009C7DD4" w:rsidRPr="003928BC">
        <w:rPr>
          <w:sz w:val="28"/>
          <w:szCs w:val="28"/>
        </w:rPr>
        <w:t xml:space="preserve"> при одновре</w:t>
      </w:r>
      <w:r w:rsidR="00BF3E4A">
        <w:rPr>
          <w:sz w:val="28"/>
          <w:szCs w:val="28"/>
        </w:rPr>
        <w:t>менной массовой застройке, с уче</w:t>
      </w:r>
      <w:r w:rsidR="009C7DD4" w:rsidRPr="003928BC">
        <w:rPr>
          <w:sz w:val="28"/>
          <w:szCs w:val="28"/>
        </w:rPr>
        <w:t xml:space="preserve">том значительной величины тепловой потребности, предлагается использовать существующую </w:t>
      </w:r>
      <w:r w:rsidR="00D6520B" w:rsidRPr="00D6520B">
        <w:rPr>
          <w:sz w:val="28"/>
          <w:szCs w:val="28"/>
        </w:rPr>
        <w:t>те</w:t>
      </w:r>
      <w:r w:rsidR="00D6520B" w:rsidRPr="00D6520B">
        <w:rPr>
          <w:sz w:val="28"/>
          <w:szCs w:val="28"/>
        </w:rPr>
        <w:t>п</w:t>
      </w:r>
      <w:r w:rsidR="00D6520B" w:rsidRPr="00D6520B">
        <w:rPr>
          <w:sz w:val="28"/>
          <w:szCs w:val="28"/>
        </w:rPr>
        <w:t xml:space="preserve">лоэлектроцентраль </w:t>
      </w:r>
      <w:r w:rsidR="00D6520B">
        <w:rPr>
          <w:sz w:val="28"/>
          <w:szCs w:val="28"/>
        </w:rPr>
        <w:t>(</w:t>
      </w:r>
      <w:r w:rsidR="009C7DD4" w:rsidRPr="00D6520B">
        <w:rPr>
          <w:sz w:val="28"/>
          <w:szCs w:val="28"/>
        </w:rPr>
        <w:t>ТЭЦ-4</w:t>
      </w:r>
      <w:r w:rsidR="00D6520B">
        <w:rPr>
          <w:sz w:val="28"/>
          <w:szCs w:val="28"/>
        </w:rPr>
        <w:t>)</w:t>
      </w:r>
      <w:r w:rsidR="009C7DD4" w:rsidRPr="003928BC">
        <w:rPr>
          <w:sz w:val="28"/>
          <w:szCs w:val="28"/>
        </w:rPr>
        <w:t xml:space="preserve"> с самостоятельным выводом 2</w:t>
      </w:r>
      <w:r>
        <w:rPr>
          <w:sz w:val="28"/>
          <w:szCs w:val="28"/>
        </w:rPr>
        <w:t xml:space="preserve"> </w:t>
      </w:r>
      <w:r w:rsidR="0092148F" w:rsidRPr="003928BC">
        <w:rPr>
          <w:sz w:val="28"/>
          <w:szCs w:val="28"/>
        </w:rPr>
        <w:t xml:space="preserve">Д </w:t>
      </w:r>
      <w:r w:rsidR="009C7DD4" w:rsidRPr="003928BC">
        <w:rPr>
          <w:sz w:val="28"/>
          <w:szCs w:val="28"/>
        </w:rPr>
        <w:t xml:space="preserve">700 </w:t>
      </w:r>
      <w:r>
        <w:rPr>
          <w:sz w:val="28"/>
          <w:szCs w:val="28"/>
        </w:rPr>
        <w:t xml:space="preserve">мм </w:t>
      </w:r>
      <w:r w:rsidR="009C7DD4" w:rsidRPr="003928BC">
        <w:rPr>
          <w:sz w:val="28"/>
          <w:szCs w:val="28"/>
        </w:rPr>
        <w:t>и строител</w:t>
      </w:r>
      <w:r w:rsidR="009C7DD4" w:rsidRPr="003928BC">
        <w:rPr>
          <w:sz w:val="28"/>
          <w:szCs w:val="28"/>
        </w:rPr>
        <w:t>ь</w:t>
      </w:r>
      <w:r w:rsidR="009C7DD4" w:rsidRPr="003928BC">
        <w:rPr>
          <w:sz w:val="28"/>
          <w:szCs w:val="28"/>
        </w:rPr>
        <w:t xml:space="preserve">ством теплотрассы до </w:t>
      </w:r>
      <w:r>
        <w:rPr>
          <w:sz w:val="28"/>
          <w:szCs w:val="28"/>
        </w:rPr>
        <w:t>объектов планируемой территории;</w:t>
      </w:r>
    </w:p>
    <w:p w:rsidR="009C7DD4" w:rsidRPr="003928BC" w:rsidRDefault="00BF24C9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</w:t>
      </w:r>
      <w:r w:rsidR="009C7DD4" w:rsidRPr="003928BC">
        <w:rPr>
          <w:sz w:val="28"/>
          <w:szCs w:val="28"/>
        </w:rPr>
        <w:t xml:space="preserve">ариант 2 </w:t>
      </w:r>
      <w:r w:rsidR="009C7DD4" w:rsidRPr="00D6520B">
        <w:rPr>
          <w:sz w:val="28"/>
          <w:szCs w:val="28"/>
        </w:rPr>
        <w:t>–</w:t>
      </w:r>
      <w:r w:rsidR="009C7DD4" w:rsidRPr="003928BC">
        <w:rPr>
          <w:sz w:val="28"/>
          <w:szCs w:val="28"/>
        </w:rPr>
        <w:t xml:space="preserve"> при разновременном строительстве (со значительными време</w:t>
      </w:r>
      <w:r w:rsidR="009C7DD4" w:rsidRPr="003928BC">
        <w:rPr>
          <w:sz w:val="28"/>
          <w:szCs w:val="28"/>
        </w:rPr>
        <w:t>н</w:t>
      </w:r>
      <w:r w:rsidR="009C7DD4" w:rsidRPr="003928BC">
        <w:rPr>
          <w:sz w:val="28"/>
          <w:szCs w:val="28"/>
        </w:rPr>
        <w:t>ными расхождениями) целесообразно обеспечить централизованное теплосна</w:t>
      </w:r>
      <w:r w:rsidR="009C7DD4" w:rsidRPr="003928BC">
        <w:rPr>
          <w:sz w:val="28"/>
          <w:szCs w:val="28"/>
        </w:rPr>
        <w:t>б</w:t>
      </w:r>
      <w:r w:rsidR="009C7DD4" w:rsidRPr="003928BC">
        <w:rPr>
          <w:sz w:val="28"/>
          <w:szCs w:val="28"/>
        </w:rPr>
        <w:t>жение от котельных, каждая из которых будет обслуживать свой тепловой район (возможно</w:t>
      </w:r>
      <w:r>
        <w:rPr>
          <w:sz w:val="28"/>
          <w:szCs w:val="28"/>
        </w:rPr>
        <w:t>,</w:t>
      </w:r>
      <w:r w:rsidR="009C7DD4" w:rsidRPr="003928BC">
        <w:rPr>
          <w:sz w:val="28"/>
          <w:szCs w:val="28"/>
        </w:rPr>
        <w:t xml:space="preserve"> типа блок модульной котельной, ввод в действие тепловых мощностей</w:t>
      </w:r>
      <w:r w:rsidR="0092148F" w:rsidRPr="003928BC">
        <w:rPr>
          <w:sz w:val="28"/>
          <w:szCs w:val="28"/>
        </w:rPr>
        <w:t xml:space="preserve"> </w:t>
      </w:r>
      <w:r w:rsidR="009C7DD4" w:rsidRPr="003928BC">
        <w:rPr>
          <w:sz w:val="28"/>
          <w:szCs w:val="28"/>
        </w:rPr>
        <w:t>увязать с темпами строительства).</w:t>
      </w:r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 w:rsidRPr="003928BC">
        <w:rPr>
          <w:sz w:val="28"/>
          <w:szCs w:val="28"/>
        </w:rPr>
        <w:t xml:space="preserve">В 1-м и 2-м </w:t>
      </w:r>
      <w:proofErr w:type="gramStart"/>
      <w:r w:rsidRPr="003928BC">
        <w:rPr>
          <w:sz w:val="28"/>
          <w:szCs w:val="28"/>
        </w:rPr>
        <w:t>вариантах</w:t>
      </w:r>
      <w:proofErr w:type="gramEnd"/>
      <w:r w:rsidRPr="003928BC">
        <w:rPr>
          <w:sz w:val="28"/>
          <w:szCs w:val="28"/>
        </w:rPr>
        <w:t xml:space="preserve"> для отдельных, значимых объектов возможно прим</w:t>
      </w:r>
      <w:r w:rsidRPr="003928BC">
        <w:rPr>
          <w:sz w:val="28"/>
          <w:szCs w:val="28"/>
        </w:rPr>
        <w:t>е</w:t>
      </w:r>
      <w:r w:rsidRPr="003928BC">
        <w:rPr>
          <w:sz w:val="28"/>
          <w:szCs w:val="28"/>
        </w:rPr>
        <w:t xml:space="preserve">нение собственных отдельно стоящих котельных. </w:t>
      </w:r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 w:rsidRPr="003928BC">
        <w:rPr>
          <w:sz w:val="28"/>
          <w:szCs w:val="28"/>
        </w:rPr>
        <w:t xml:space="preserve">Схема тепловых сетей: до центральных тепловых пунктов (далее – ЦТП) </w:t>
      </w:r>
      <w:r w:rsidR="00BF24C9">
        <w:rPr>
          <w:sz w:val="28"/>
          <w:szCs w:val="28"/>
        </w:rPr>
        <w:br/>
      </w:r>
      <w:r w:rsidRPr="003928BC">
        <w:rPr>
          <w:sz w:val="28"/>
          <w:szCs w:val="28"/>
        </w:rPr>
        <w:t>2-трубная прокладка, после ЦТП 4-трубная, совместно с водопроводом.</w:t>
      </w:r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 w:rsidRPr="003928BC">
        <w:rPr>
          <w:sz w:val="28"/>
          <w:szCs w:val="28"/>
        </w:rPr>
        <w:t>Температура теплоносителя в сетях теплоснабжения до ЦТП-150</w:t>
      </w:r>
      <w:r w:rsidR="00B75F19">
        <w:rPr>
          <w:sz w:val="28"/>
          <w:szCs w:val="28"/>
        </w:rPr>
        <w:t xml:space="preserve"> </w:t>
      </w:r>
      <w:r w:rsidR="00E21EF7">
        <w:rPr>
          <w:sz w:val="28"/>
          <w:szCs w:val="28"/>
        </w:rPr>
        <w:t>–</w:t>
      </w:r>
      <w:r w:rsidR="00B75F19">
        <w:rPr>
          <w:sz w:val="28"/>
          <w:szCs w:val="28"/>
        </w:rPr>
        <w:t xml:space="preserve"> </w:t>
      </w:r>
      <w:r w:rsidRPr="003928BC">
        <w:rPr>
          <w:sz w:val="28"/>
          <w:szCs w:val="28"/>
        </w:rPr>
        <w:t>70</w:t>
      </w:r>
      <w:r w:rsidRPr="003928BC">
        <w:rPr>
          <w:sz w:val="28"/>
          <w:szCs w:val="28"/>
          <w:vertAlign w:val="superscript"/>
        </w:rPr>
        <w:t>0</w:t>
      </w:r>
      <w:r w:rsidRPr="003928BC">
        <w:rPr>
          <w:sz w:val="28"/>
          <w:szCs w:val="28"/>
        </w:rPr>
        <w:t>С, п</w:t>
      </w:r>
      <w:r w:rsidRPr="003928BC">
        <w:rPr>
          <w:sz w:val="28"/>
          <w:szCs w:val="28"/>
        </w:rPr>
        <w:t>о</w:t>
      </w:r>
      <w:r w:rsidRPr="003928BC">
        <w:rPr>
          <w:sz w:val="28"/>
          <w:szCs w:val="28"/>
        </w:rPr>
        <w:t>сле ЦТП – 130</w:t>
      </w:r>
      <w:r w:rsidR="00B75F19">
        <w:rPr>
          <w:sz w:val="28"/>
          <w:szCs w:val="28"/>
        </w:rPr>
        <w:t xml:space="preserve"> </w:t>
      </w:r>
      <w:r w:rsidR="00E21EF7">
        <w:rPr>
          <w:sz w:val="28"/>
          <w:szCs w:val="28"/>
        </w:rPr>
        <w:t>–</w:t>
      </w:r>
      <w:r w:rsidR="00B75F19">
        <w:rPr>
          <w:sz w:val="28"/>
          <w:szCs w:val="28"/>
        </w:rPr>
        <w:t xml:space="preserve"> </w:t>
      </w:r>
      <w:r w:rsidRPr="003928BC">
        <w:rPr>
          <w:sz w:val="28"/>
          <w:szCs w:val="28"/>
        </w:rPr>
        <w:t>70</w:t>
      </w:r>
      <w:r w:rsidRPr="003928BC">
        <w:rPr>
          <w:sz w:val="28"/>
          <w:szCs w:val="28"/>
          <w:vertAlign w:val="superscript"/>
        </w:rPr>
        <w:t>0</w:t>
      </w:r>
      <w:r w:rsidRPr="003928BC">
        <w:rPr>
          <w:sz w:val="28"/>
          <w:szCs w:val="28"/>
        </w:rPr>
        <w:t>С.</w:t>
      </w:r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 w:rsidRPr="003928BC">
        <w:rPr>
          <w:sz w:val="28"/>
          <w:szCs w:val="28"/>
        </w:rPr>
        <w:lastRenderedPageBreak/>
        <w:t>Схема подсоединения систем отопления и вентиляции основных потребит</w:t>
      </w:r>
      <w:r w:rsidRPr="003928BC">
        <w:rPr>
          <w:sz w:val="28"/>
          <w:szCs w:val="28"/>
        </w:rPr>
        <w:t>е</w:t>
      </w:r>
      <w:r w:rsidRPr="003928BC">
        <w:rPr>
          <w:sz w:val="28"/>
          <w:szCs w:val="28"/>
        </w:rPr>
        <w:t xml:space="preserve">лей: </w:t>
      </w:r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proofErr w:type="gramStart"/>
      <w:r w:rsidRPr="003928BC">
        <w:rPr>
          <w:sz w:val="28"/>
          <w:szCs w:val="28"/>
        </w:rPr>
        <w:t>в зоне централизованного теплоснабжения от ТЭЦ – зависимая;</w:t>
      </w:r>
      <w:proofErr w:type="gramEnd"/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 w:rsidRPr="003928BC">
        <w:rPr>
          <w:sz w:val="28"/>
          <w:szCs w:val="28"/>
        </w:rPr>
        <w:t>подключение 16</w:t>
      </w:r>
      <w:r w:rsidR="005B2BC5">
        <w:rPr>
          <w:sz w:val="28"/>
          <w:szCs w:val="28"/>
        </w:rPr>
        <w:t xml:space="preserve"> </w:t>
      </w:r>
      <w:r w:rsidR="00E13D62" w:rsidRPr="003928BC">
        <w:rPr>
          <w:sz w:val="28"/>
          <w:szCs w:val="28"/>
        </w:rPr>
        <w:t>–</w:t>
      </w:r>
      <w:r w:rsidR="005B2BC5">
        <w:rPr>
          <w:sz w:val="28"/>
          <w:szCs w:val="28"/>
        </w:rPr>
        <w:t xml:space="preserve"> </w:t>
      </w:r>
      <w:r w:rsidRPr="003928BC">
        <w:rPr>
          <w:sz w:val="28"/>
          <w:szCs w:val="28"/>
        </w:rPr>
        <w:t>24</w:t>
      </w:r>
      <w:r w:rsidR="00BF24C9">
        <w:rPr>
          <w:sz w:val="28"/>
          <w:szCs w:val="28"/>
        </w:rPr>
        <w:t>-</w:t>
      </w:r>
      <w:r w:rsidRPr="003928BC">
        <w:rPr>
          <w:sz w:val="28"/>
          <w:szCs w:val="28"/>
        </w:rPr>
        <w:t>эт</w:t>
      </w:r>
      <w:r w:rsidR="00E13D62" w:rsidRPr="003928BC">
        <w:rPr>
          <w:sz w:val="28"/>
          <w:szCs w:val="28"/>
        </w:rPr>
        <w:t>ажных</w:t>
      </w:r>
      <w:r w:rsidRPr="003928BC">
        <w:rPr>
          <w:sz w:val="28"/>
          <w:szCs w:val="28"/>
        </w:rPr>
        <w:t xml:space="preserve"> зданий </w:t>
      </w:r>
      <w:r w:rsidRPr="003928BC">
        <w:rPr>
          <w:szCs w:val="28"/>
        </w:rPr>
        <w:t>–</w:t>
      </w:r>
      <w:r w:rsidRPr="003928BC">
        <w:rPr>
          <w:sz w:val="28"/>
          <w:szCs w:val="28"/>
        </w:rPr>
        <w:t xml:space="preserve"> по независимой схеме через свои индивидуальные тепловые пункты;</w:t>
      </w:r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 w:rsidRPr="003928BC">
        <w:rPr>
          <w:sz w:val="28"/>
          <w:szCs w:val="28"/>
        </w:rPr>
        <w:t>подключение зданий меньшей этажности – через ЦТП</w:t>
      </w:r>
      <w:r w:rsidR="00C36047" w:rsidRPr="003928BC">
        <w:rPr>
          <w:sz w:val="28"/>
          <w:szCs w:val="28"/>
        </w:rPr>
        <w:t>.</w:t>
      </w:r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 w:rsidRPr="003928BC">
        <w:rPr>
          <w:sz w:val="28"/>
          <w:szCs w:val="28"/>
        </w:rPr>
        <w:t xml:space="preserve">Системы горячего водоснабжения потребителей присоединяются к </w:t>
      </w:r>
      <w:r w:rsidR="00BF24C9">
        <w:rPr>
          <w:sz w:val="28"/>
          <w:szCs w:val="28"/>
        </w:rPr>
        <w:br/>
      </w:r>
      <w:r w:rsidRPr="003928BC">
        <w:rPr>
          <w:sz w:val="28"/>
          <w:szCs w:val="28"/>
        </w:rPr>
        <w:t xml:space="preserve">2-трубным тепловым сетям через </w:t>
      </w:r>
      <w:proofErr w:type="spellStart"/>
      <w:r w:rsidRPr="003928BC">
        <w:rPr>
          <w:sz w:val="28"/>
          <w:szCs w:val="28"/>
        </w:rPr>
        <w:t>водоподогреватели</w:t>
      </w:r>
      <w:proofErr w:type="spellEnd"/>
      <w:r w:rsidRPr="003928BC">
        <w:rPr>
          <w:sz w:val="28"/>
          <w:szCs w:val="28"/>
        </w:rPr>
        <w:t xml:space="preserve"> (закры</w:t>
      </w:r>
      <w:r w:rsidR="00E13D62" w:rsidRPr="003928BC">
        <w:rPr>
          <w:sz w:val="28"/>
          <w:szCs w:val="28"/>
        </w:rPr>
        <w:t>тая система тепл</w:t>
      </w:r>
      <w:r w:rsidR="00E13D62" w:rsidRPr="003928BC">
        <w:rPr>
          <w:sz w:val="28"/>
          <w:szCs w:val="28"/>
        </w:rPr>
        <w:t>о</w:t>
      </w:r>
      <w:r w:rsidR="00E13D62" w:rsidRPr="003928BC">
        <w:rPr>
          <w:sz w:val="28"/>
          <w:szCs w:val="28"/>
        </w:rPr>
        <w:t>снабжения).</w:t>
      </w:r>
    </w:p>
    <w:p w:rsidR="00731B7A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 w:rsidRPr="003928BC">
        <w:rPr>
          <w:sz w:val="28"/>
          <w:szCs w:val="28"/>
        </w:rPr>
        <w:t>Трасса трубопроводов магистральных тепловых сетей проходит по</w:t>
      </w:r>
      <w:r w:rsidR="00731B7A" w:rsidRPr="003928BC">
        <w:rPr>
          <w:sz w:val="28"/>
          <w:szCs w:val="28"/>
        </w:rPr>
        <w:t>д газон</w:t>
      </w:r>
      <w:r w:rsidR="00731B7A" w:rsidRPr="003928BC">
        <w:rPr>
          <w:sz w:val="28"/>
          <w:szCs w:val="28"/>
        </w:rPr>
        <w:t>а</w:t>
      </w:r>
      <w:r w:rsidR="00731B7A" w:rsidRPr="003928BC">
        <w:rPr>
          <w:sz w:val="28"/>
          <w:szCs w:val="28"/>
        </w:rPr>
        <w:t xml:space="preserve">ми вдоль проезжей части. </w:t>
      </w:r>
    </w:p>
    <w:p w:rsidR="009C7DD4" w:rsidRPr="003928BC" w:rsidRDefault="00BF3E4A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Для обеспечения наде</w:t>
      </w:r>
      <w:r w:rsidR="009C7DD4" w:rsidRPr="003928BC">
        <w:rPr>
          <w:sz w:val="28"/>
          <w:szCs w:val="28"/>
        </w:rPr>
        <w:t>жности теплоснабжения предусматривается резерв</w:t>
      </w:r>
      <w:r w:rsidR="009C7DD4" w:rsidRPr="003928BC">
        <w:rPr>
          <w:sz w:val="28"/>
          <w:szCs w:val="28"/>
        </w:rPr>
        <w:t>и</w:t>
      </w:r>
      <w:r w:rsidR="009C7DD4" w:rsidRPr="003928BC">
        <w:rPr>
          <w:sz w:val="28"/>
          <w:szCs w:val="28"/>
        </w:rPr>
        <w:t>рование  теплосети по магистралям с созданием кольцевых сетей (</w:t>
      </w:r>
      <w:proofErr w:type="spellStart"/>
      <w:r w:rsidR="009C7DD4" w:rsidRPr="003928BC">
        <w:rPr>
          <w:sz w:val="28"/>
          <w:szCs w:val="28"/>
        </w:rPr>
        <w:t>закольцовкой</w:t>
      </w:r>
      <w:proofErr w:type="spellEnd"/>
      <w:r w:rsidR="009C7DD4" w:rsidRPr="003928BC">
        <w:rPr>
          <w:sz w:val="28"/>
          <w:szCs w:val="28"/>
        </w:rPr>
        <w:t>) пут</w:t>
      </w:r>
      <w:r w:rsidR="00E4139A" w:rsidRPr="003928BC">
        <w:rPr>
          <w:sz w:val="28"/>
          <w:szCs w:val="28"/>
        </w:rPr>
        <w:t>е</w:t>
      </w:r>
      <w:r w:rsidR="009C7DD4" w:rsidRPr="003928BC">
        <w:rPr>
          <w:sz w:val="28"/>
          <w:szCs w:val="28"/>
        </w:rPr>
        <w:t>м устройства перемычек по смежным улицам.</w:t>
      </w:r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 w:rsidRPr="003928BC">
        <w:rPr>
          <w:sz w:val="28"/>
          <w:szCs w:val="28"/>
        </w:rPr>
        <w:t xml:space="preserve">При прокладке подающей </w:t>
      </w:r>
      <w:proofErr w:type="spellStart"/>
      <w:r w:rsidRPr="003928BC">
        <w:rPr>
          <w:sz w:val="28"/>
          <w:szCs w:val="28"/>
        </w:rPr>
        <w:t>тепломагистрали</w:t>
      </w:r>
      <w:proofErr w:type="spellEnd"/>
      <w:r w:rsidRPr="003928BC">
        <w:rPr>
          <w:sz w:val="28"/>
          <w:szCs w:val="28"/>
        </w:rPr>
        <w:t xml:space="preserve"> под полотном улиц и дорог н</w:t>
      </w:r>
      <w:r w:rsidRPr="003928BC">
        <w:rPr>
          <w:sz w:val="28"/>
          <w:szCs w:val="28"/>
        </w:rPr>
        <w:t>е</w:t>
      </w:r>
      <w:r w:rsidRPr="003928BC">
        <w:rPr>
          <w:sz w:val="28"/>
          <w:szCs w:val="28"/>
        </w:rPr>
        <w:t>обходимо устройство проходных каналов для исключения выброса воды на п</w:t>
      </w:r>
      <w:r w:rsidRPr="003928BC">
        <w:rPr>
          <w:sz w:val="28"/>
          <w:szCs w:val="28"/>
        </w:rPr>
        <w:t>о</w:t>
      </w:r>
      <w:r w:rsidRPr="003928BC">
        <w:rPr>
          <w:sz w:val="28"/>
          <w:szCs w:val="28"/>
        </w:rPr>
        <w:t>верхность дороги в случае возникновения дефектов.</w:t>
      </w:r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 w:rsidRPr="003928BC">
        <w:rPr>
          <w:sz w:val="28"/>
          <w:szCs w:val="28"/>
        </w:rPr>
        <w:t>Сброс воды из камер тепловых сетей предусматривается в ливневую кан</w:t>
      </w:r>
      <w:r w:rsidRPr="003928BC">
        <w:rPr>
          <w:sz w:val="28"/>
          <w:szCs w:val="28"/>
        </w:rPr>
        <w:t>а</w:t>
      </w:r>
      <w:r w:rsidRPr="003928BC">
        <w:rPr>
          <w:sz w:val="28"/>
          <w:szCs w:val="28"/>
        </w:rPr>
        <w:t>лизацию (глубина заложения ливневой канализации составляет 2</w:t>
      </w:r>
      <w:r w:rsidR="0098007A" w:rsidRPr="003928BC">
        <w:rPr>
          <w:sz w:val="28"/>
          <w:szCs w:val="28"/>
        </w:rPr>
        <w:t xml:space="preserve"> </w:t>
      </w:r>
      <w:r w:rsidR="00E4139A" w:rsidRPr="003928BC">
        <w:rPr>
          <w:sz w:val="28"/>
          <w:szCs w:val="28"/>
        </w:rPr>
        <w:t>–</w:t>
      </w:r>
      <w:r w:rsidR="0098007A" w:rsidRPr="003928BC">
        <w:rPr>
          <w:sz w:val="28"/>
          <w:szCs w:val="28"/>
        </w:rPr>
        <w:t xml:space="preserve"> </w:t>
      </w:r>
      <w:r w:rsidRPr="003928BC">
        <w:rPr>
          <w:sz w:val="28"/>
          <w:szCs w:val="28"/>
        </w:rPr>
        <w:t>5</w:t>
      </w:r>
      <w:r w:rsidR="0098007A" w:rsidRPr="003928BC">
        <w:rPr>
          <w:sz w:val="28"/>
          <w:szCs w:val="28"/>
        </w:rPr>
        <w:t xml:space="preserve"> </w:t>
      </w:r>
      <w:r w:rsidRPr="003928BC">
        <w:rPr>
          <w:sz w:val="28"/>
          <w:szCs w:val="28"/>
        </w:rPr>
        <w:t>м).</w:t>
      </w:r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  <w:r w:rsidRPr="003928BC">
        <w:rPr>
          <w:sz w:val="28"/>
          <w:szCs w:val="28"/>
        </w:rPr>
        <w:t xml:space="preserve">Расход тепла на расчетный срок составит </w:t>
      </w:r>
      <w:r w:rsidR="009004DE" w:rsidRPr="003928BC">
        <w:rPr>
          <w:sz w:val="28"/>
          <w:szCs w:val="28"/>
        </w:rPr>
        <w:t>28,289</w:t>
      </w:r>
      <w:r w:rsidRPr="003928BC">
        <w:rPr>
          <w:sz w:val="28"/>
          <w:szCs w:val="28"/>
        </w:rPr>
        <w:t xml:space="preserve"> </w:t>
      </w:r>
      <w:r w:rsidRPr="003928BC">
        <w:rPr>
          <w:sz w:val="26"/>
          <w:szCs w:val="26"/>
        </w:rPr>
        <w:t>Гкал/ч</w:t>
      </w:r>
      <w:r w:rsidR="000E5C86">
        <w:rPr>
          <w:sz w:val="26"/>
          <w:szCs w:val="26"/>
        </w:rPr>
        <w:t>ас</w:t>
      </w:r>
      <w:r w:rsidRPr="003928BC">
        <w:rPr>
          <w:sz w:val="26"/>
          <w:szCs w:val="26"/>
        </w:rPr>
        <w:t>.</w:t>
      </w:r>
    </w:p>
    <w:p w:rsidR="00C36047" w:rsidRPr="003928BC" w:rsidRDefault="00C36047" w:rsidP="00241479">
      <w:pPr>
        <w:pStyle w:val="1"/>
        <w:keepNext w:val="0"/>
        <w:spacing w:before="0" w:after="0" w:line="240" w:lineRule="atLeast"/>
        <w:ind w:firstLine="0"/>
      </w:pPr>
      <w:bookmarkStart w:id="15" w:name="_Toc536782872"/>
    </w:p>
    <w:p w:rsidR="009C7DD4" w:rsidRPr="003928BC" w:rsidRDefault="00401D68" w:rsidP="00241479">
      <w:pPr>
        <w:pStyle w:val="1"/>
        <w:keepNext w:val="0"/>
        <w:spacing w:before="0" w:after="0" w:line="240" w:lineRule="atLeast"/>
        <w:ind w:firstLine="0"/>
      </w:pPr>
      <w:r>
        <w:t>3.5.4</w:t>
      </w:r>
      <w:r w:rsidR="00FC672B">
        <w:t>. </w:t>
      </w:r>
      <w:r w:rsidR="009C7DD4" w:rsidRPr="003928BC">
        <w:t>Электроснабжение</w:t>
      </w:r>
      <w:bookmarkEnd w:id="15"/>
    </w:p>
    <w:p w:rsidR="009C7DD4" w:rsidRPr="003928BC" w:rsidRDefault="009C7DD4" w:rsidP="00241479">
      <w:pPr>
        <w:pStyle w:val="Sa"/>
        <w:suppressAutoHyphens w:val="0"/>
        <w:spacing w:line="240" w:lineRule="atLeast"/>
        <w:rPr>
          <w:sz w:val="28"/>
          <w:szCs w:val="28"/>
        </w:rPr>
      </w:pPr>
    </w:p>
    <w:bookmarkEnd w:id="13"/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Для распределения электроэнергии по потребителям потребуется стро</w:t>
      </w:r>
      <w:r w:rsidRPr="003928BC">
        <w:rPr>
          <w:szCs w:val="28"/>
        </w:rPr>
        <w:t>и</w:t>
      </w:r>
      <w:r w:rsidRPr="003928BC">
        <w:rPr>
          <w:szCs w:val="28"/>
        </w:rPr>
        <w:t xml:space="preserve">тельство распределительных пунктов (далее – РТП) 10 кВ с трансформаторами по 1000 </w:t>
      </w:r>
      <w:proofErr w:type="spellStart"/>
      <w:r w:rsidRPr="003928BC">
        <w:rPr>
          <w:szCs w:val="28"/>
        </w:rPr>
        <w:t>кВА</w:t>
      </w:r>
      <w:proofErr w:type="spellEnd"/>
      <w:r w:rsidRPr="003928BC">
        <w:rPr>
          <w:szCs w:val="28"/>
        </w:rPr>
        <w:t xml:space="preserve"> </w:t>
      </w:r>
      <w:proofErr w:type="gramStart"/>
      <w:r w:rsidRPr="003928BC">
        <w:rPr>
          <w:szCs w:val="28"/>
        </w:rPr>
        <w:t xml:space="preserve">( </w:t>
      </w:r>
      <w:proofErr w:type="gramEnd"/>
      <w:r w:rsidRPr="003928BC">
        <w:rPr>
          <w:szCs w:val="28"/>
        </w:rPr>
        <w:t xml:space="preserve">РТП-1 </w:t>
      </w:r>
      <w:r w:rsidR="00E4139A" w:rsidRPr="003928BC">
        <w:rPr>
          <w:szCs w:val="28"/>
        </w:rPr>
        <w:t>–</w:t>
      </w:r>
      <w:r w:rsidRPr="003928BC">
        <w:rPr>
          <w:szCs w:val="28"/>
        </w:rPr>
        <w:t xml:space="preserve"> РТП-5) и трансформаторных подстанции 10/0,4 кВ.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proofErr w:type="gramStart"/>
      <w:r w:rsidRPr="003928BC">
        <w:rPr>
          <w:szCs w:val="28"/>
        </w:rPr>
        <w:t>На планируемой территории к установке рекомендуется применить к стро</w:t>
      </w:r>
      <w:r w:rsidRPr="003928BC">
        <w:rPr>
          <w:szCs w:val="28"/>
        </w:rPr>
        <w:t>и</w:t>
      </w:r>
      <w:r w:rsidRPr="003928BC">
        <w:rPr>
          <w:szCs w:val="28"/>
        </w:rPr>
        <w:t>тельству как отдельно стоящие распределительные пункты 10 кВ и трансформ</w:t>
      </w:r>
      <w:r w:rsidRPr="003928BC">
        <w:rPr>
          <w:szCs w:val="28"/>
        </w:rPr>
        <w:t>а</w:t>
      </w:r>
      <w:r w:rsidRPr="003928BC">
        <w:rPr>
          <w:szCs w:val="28"/>
        </w:rPr>
        <w:t>торные подстанции (далее –</w:t>
      </w:r>
      <w:r w:rsidR="00E4139A" w:rsidRPr="003928BC">
        <w:rPr>
          <w:szCs w:val="28"/>
        </w:rPr>
        <w:t xml:space="preserve"> </w:t>
      </w:r>
      <w:r w:rsidRPr="003928BC">
        <w:rPr>
          <w:szCs w:val="28"/>
        </w:rPr>
        <w:t>ТП) напряжением 10/0,4 кВ комплектно-блочного исполнения полной заводской готовности с современным оборудованием и эне</w:t>
      </w:r>
      <w:r w:rsidRPr="003928BC">
        <w:rPr>
          <w:szCs w:val="28"/>
        </w:rPr>
        <w:t>р</w:t>
      </w:r>
      <w:r w:rsidRPr="003928BC">
        <w:rPr>
          <w:szCs w:val="28"/>
        </w:rPr>
        <w:t xml:space="preserve">госберегающими трансформаторами мощностью до 1000 </w:t>
      </w:r>
      <w:proofErr w:type="spellStart"/>
      <w:r w:rsidRPr="003928BC">
        <w:rPr>
          <w:szCs w:val="28"/>
        </w:rPr>
        <w:t>кВА</w:t>
      </w:r>
      <w:proofErr w:type="spellEnd"/>
      <w:r w:rsidRPr="003928BC">
        <w:rPr>
          <w:szCs w:val="28"/>
        </w:rPr>
        <w:t xml:space="preserve">, так и встроенные ТП 10/0,4 кВ с кабельными вводами высокого и низкого напряжения. </w:t>
      </w:r>
      <w:proofErr w:type="gramEnd"/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Существующие сети 10 кВ и 04 кВ, проходящие по планируемой террит</w:t>
      </w:r>
      <w:r w:rsidRPr="003928BC">
        <w:rPr>
          <w:szCs w:val="28"/>
        </w:rPr>
        <w:t>о</w:t>
      </w:r>
      <w:r w:rsidRPr="003928BC">
        <w:rPr>
          <w:szCs w:val="28"/>
        </w:rPr>
        <w:t>рии проектируемой застройки, подлежат демонтажу.</w:t>
      </w:r>
    </w:p>
    <w:p w:rsidR="009C7DD4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 xml:space="preserve">Перспективное потребление электроэнергии на расчетный срок составит </w:t>
      </w:r>
      <w:r w:rsidR="00743529" w:rsidRPr="003928BC">
        <w:rPr>
          <w:szCs w:val="28"/>
        </w:rPr>
        <w:t xml:space="preserve">12514,11 </w:t>
      </w:r>
      <w:r w:rsidRPr="003928BC">
        <w:rPr>
          <w:szCs w:val="28"/>
        </w:rPr>
        <w:t>кВт.</w:t>
      </w:r>
    </w:p>
    <w:p w:rsidR="007D4C44" w:rsidRDefault="007D4C44" w:rsidP="00241479">
      <w:pPr>
        <w:pStyle w:val="1"/>
        <w:keepNext w:val="0"/>
        <w:spacing w:before="0" w:after="0" w:line="240" w:lineRule="atLeast"/>
        <w:ind w:firstLine="0"/>
      </w:pPr>
      <w:bookmarkStart w:id="16" w:name="_Toc536782873"/>
    </w:p>
    <w:p w:rsidR="009C7DD4" w:rsidRPr="003928BC" w:rsidRDefault="00373E12" w:rsidP="00241479">
      <w:pPr>
        <w:pStyle w:val="1"/>
        <w:keepNext w:val="0"/>
        <w:spacing w:before="0" w:after="0" w:line="240" w:lineRule="atLeast"/>
        <w:ind w:firstLine="0"/>
      </w:pPr>
      <w:r>
        <w:t>3.5.</w:t>
      </w:r>
      <w:r w:rsidR="001D3C3F">
        <w:t>5</w:t>
      </w:r>
      <w:r w:rsidRPr="00373E12">
        <w:t>.</w:t>
      </w:r>
      <w:bookmarkEnd w:id="16"/>
      <w:r w:rsidR="00FC672B">
        <w:t> </w:t>
      </w:r>
      <w:r w:rsidR="009C7DD4" w:rsidRPr="003928BC">
        <w:t>Газоснабжение</w:t>
      </w:r>
    </w:p>
    <w:p w:rsidR="009C7DD4" w:rsidRPr="003928BC" w:rsidRDefault="009C7DD4" w:rsidP="00241479">
      <w:pPr>
        <w:spacing w:line="240" w:lineRule="atLeast"/>
        <w:rPr>
          <w:sz w:val="27"/>
          <w:szCs w:val="27"/>
          <w:highlight w:val="yellow"/>
        </w:rPr>
      </w:pPr>
    </w:p>
    <w:p w:rsidR="009C7DD4" w:rsidRPr="003928BC" w:rsidRDefault="009C7DD4" w:rsidP="00241479">
      <w:pPr>
        <w:spacing w:line="240" w:lineRule="atLeast"/>
        <w:ind w:firstLine="567"/>
        <w:rPr>
          <w:szCs w:val="28"/>
        </w:rPr>
      </w:pPr>
      <w:r w:rsidRPr="003928BC">
        <w:rPr>
          <w:szCs w:val="28"/>
        </w:rPr>
        <w:t>Система газоснабжения проектом принята смешанная, состоящая из кольц</w:t>
      </w:r>
      <w:r w:rsidRPr="003928BC">
        <w:rPr>
          <w:szCs w:val="28"/>
        </w:rPr>
        <w:t>е</w:t>
      </w:r>
      <w:r w:rsidRPr="003928BC">
        <w:rPr>
          <w:szCs w:val="28"/>
        </w:rPr>
        <w:t>вых и тупиковых газопроводов. По числу ступеней давления система газоснабж</w:t>
      </w:r>
      <w:r w:rsidRPr="003928BC">
        <w:rPr>
          <w:szCs w:val="28"/>
        </w:rPr>
        <w:t>е</w:t>
      </w:r>
      <w:r w:rsidRPr="003928BC">
        <w:rPr>
          <w:szCs w:val="28"/>
        </w:rPr>
        <w:t>ния – двухступенчатая.</w:t>
      </w:r>
    </w:p>
    <w:p w:rsidR="009C7DD4" w:rsidRPr="003928BC" w:rsidRDefault="009C7DD4" w:rsidP="00241479">
      <w:pPr>
        <w:spacing w:line="240" w:lineRule="atLeast"/>
        <w:ind w:firstLine="567"/>
        <w:rPr>
          <w:szCs w:val="28"/>
        </w:rPr>
      </w:pPr>
      <w:r w:rsidRPr="003928BC">
        <w:rPr>
          <w:szCs w:val="28"/>
        </w:rPr>
        <w:t>Характеристика проектируемых газопроводов:</w:t>
      </w:r>
    </w:p>
    <w:p w:rsidR="009C7DD4" w:rsidRPr="003928BC" w:rsidRDefault="009C7DD4" w:rsidP="00241479">
      <w:pPr>
        <w:spacing w:line="240" w:lineRule="atLeast"/>
        <w:ind w:firstLine="567"/>
        <w:rPr>
          <w:szCs w:val="28"/>
        </w:rPr>
      </w:pPr>
      <w:r w:rsidRPr="003928BC">
        <w:rPr>
          <w:szCs w:val="28"/>
        </w:rPr>
        <w:t>вид транспортируемого газа – природный;</w:t>
      </w:r>
    </w:p>
    <w:p w:rsidR="009C7DD4" w:rsidRPr="003928BC" w:rsidRDefault="009C7DD4" w:rsidP="00241479">
      <w:pPr>
        <w:spacing w:line="240" w:lineRule="atLeast"/>
        <w:ind w:firstLine="567"/>
        <w:rPr>
          <w:szCs w:val="28"/>
        </w:rPr>
      </w:pPr>
      <w:r w:rsidRPr="003928BC">
        <w:rPr>
          <w:szCs w:val="28"/>
        </w:rPr>
        <w:t>давление газа – высокое (II-категории) 0,6 МПа и низкое 0,005 МПа;</w:t>
      </w:r>
    </w:p>
    <w:p w:rsidR="009C7DD4" w:rsidRPr="003928BC" w:rsidRDefault="009C7DD4" w:rsidP="00241479">
      <w:pPr>
        <w:spacing w:line="240" w:lineRule="atLeast"/>
        <w:ind w:firstLine="567"/>
        <w:rPr>
          <w:szCs w:val="28"/>
        </w:rPr>
      </w:pPr>
      <w:r w:rsidRPr="003928BC">
        <w:rPr>
          <w:szCs w:val="28"/>
        </w:rPr>
        <w:t>размещение относительно земли – подземное, надземное;</w:t>
      </w:r>
    </w:p>
    <w:p w:rsidR="009C7DD4" w:rsidRPr="003928BC" w:rsidRDefault="009C7DD4" w:rsidP="00241479">
      <w:pPr>
        <w:spacing w:line="240" w:lineRule="atLeast"/>
        <w:ind w:firstLine="567"/>
        <w:rPr>
          <w:szCs w:val="28"/>
        </w:rPr>
      </w:pPr>
      <w:r w:rsidRPr="003928BC">
        <w:rPr>
          <w:szCs w:val="28"/>
        </w:rPr>
        <w:lastRenderedPageBreak/>
        <w:t>назначение в системе газораспределения – распределительные;</w:t>
      </w:r>
    </w:p>
    <w:p w:rsidR="009C7DD4" w:rsidRPr="003928BC" w:rsidRDefault="009C7DD4" w:rsidP="00241479">
      <w:pPr>
        <w:spacing w:line="240" w:lineRule="atLeast"/>
        <w:ind w:firstLine="567"/>
        <w:rPr>
          <w:szCs w:val="28"/>
        </w:rPr>
      </w:pPr>
      <w:r w:rsidRPr="003928BC">
        <w:rPr>
          <w:szCs w:val="28"/>
        </w:rPr>
        <w:t>материал: газопроводы высокого давления – сталь, газопроводы низкого да</w:t>
      </w:r>
      <w:r w:rsidRPr="003928BC">
        <w:rPr>
          <w:szCs w:val="28"/>
        </w:rPr>
        <w:t>в</w:t>
      </w:r>
      <w:r w:rsidRPr="003928BC">
        <w:rPr>
          <w:szCs w:val="28"/>
        </w:rPr>
        <w:t xml:space="preserve">ления – сталь, полиэтилен. </w:t>
      </w:r>
    </w:p>
    <w:p w:rsidR="009C7DD4" w:rsidRPr="003928BC" w:rsidRDefault="009C7DD4" w:rsidP="00241479">
      <w:pPr>
        <w:spacing w:line="240" w:lineRule="atLeast"/>
        <w:ind w:firstLine="567"/>
        <w:rPr>
          <w:szCs w:val="28"/>
        </w:rPr>
      </w:pPr>
      <w:r w:rsidRPr="003928BC">
        <w:rPr>
          <w:szCs w:val="28"/>
        </w:rPr>
        <w:t>Для обеспечения планируемой территории централизованной системой газ</w:t>
      </w:r>
      <w:r w:rsidRPr="003928BC">
        <w:rPr>
          <w:szCs w:val="28"/>
        </w:rPr>
        <w:t>о</w:t>
      </w:r>
      <w:r w:rsidRPr="003928BC">
        <w:rPr>
          <w:szCs w:val="28"/>
        </w:rPr>
        <w:t>снабжения предусматривается</w:t>
      </w:r>
      <w:r w:rsidR="0057004A">
        <w:rPr>
          <w:szCs w:val="28"/>
        </w:rPr>
        <w:t xml:space="preserve"> строительство газорегуляторных</w:t>
      </w:r>
      <w:r w:rsidRPr="003928BC">
        <w:rPr>
          <w:szCs w:val="28"/>
        </w:rPr>
        <w:t xml:space="preserve"> пунктов (далее – ГРП) в кварталах.</w:t>
      </w:r>
    </w:p>
    <w:p w:rsidR="009C7DD4" w:rsidRPr="003928BC" w:rsidRDefault="009C7DD4" w:rsidP="00241479">
      <w:pPr>
        <w:spacing w:line="240" w:lineRule="atLeast"/>
        <w:ind w:firstLine="567"/>
        <w:rPr>
          <w:szCs w:val="28"/>
        </w:rPr>
      </w:pPr>
      <w:proofErr w:type="gramStart"/>
      <w:r w:rsidRPr="003928BC">
        <w:rPr>
          <w:szCs w:val="28"/>
        </w:rPr>
        <w:t>Проектируемые ГРП подключаются к существующему газопроводу высокого давления.</w:t>
      </w:r>
      <w:proofErr w:type="gramEnd"/>
    </w:p>
    <w:p w:rsidR="00C36047" w:rsidRPr="003928BC" w:rsidRDefault="00C36047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Годовой расход газа составит 13,99 млн. куб. м.</w:t>
      </w:r>
    </w:p>
    <w:p w:rsidR="009C7DD4" w:rsidRPr="003928BC" w:rsidRDefault="009C7DD4" w:rsidP="00241479">
      <w:pPr>
        <w:pStyle w:val="S2"/>
        <w:spacing w:line="240" w:lineRule="atLeast"/>
      </w:pPr>
    </w:p>
    <w:p w:rsidR="000A44FA" w:rsidRDefault="00373E12" w:rsidP="00241479">
      <w:pPr>
        <w:pStyle w:val="1"/>
        <w:keepNext w:val="0"/>
        <w:spacing w:before="0" w:after="0" w:line="240" w:lineRule="atLeast"/>
        <w:ind w:firstLine="0"/>
      </w:pPr>
      <w:r>
        <w:t>3.5.</w:t>
      </w:r>
      <w:r w:rsidR="001D3C3F">
        <w:t>6</w:t>
      </w:r>
      <w:r w:rsidR="00FC672B">
        <w:t>. </w:t>
      </w:r>
      <w:r w:rsidR="000A44FA" w:rsidRPr="003928BC">
        <w:t xml:space="preserve">Связь </w:t>
      </w:r>
    </w:p>
    <w:p w:rsidR="00012931" w:rsidRPr="00012931" w:rsidRDefault="00012931" w:rsidP="00012931"/>
    <w:p w:rsidR="000A44FA" w:rsidRPr="003928BC" w:rsidRDefault="000A44FA" w:rsidP="00241479">
      <w:pPr>
        <w:pStyle w:val="af4"/>
        <w:spacing w:before="0" w:beforeAutospacing="0" w:after="0" w:afterAutospacing="0" w:line="240" w:lineRule="atLeast"/>
        <w:rPr>
          <w:sz w:val="28"/>
        </w:rPr>
      </w:pPr>
      <w:r w:rsidRPr="003928BC">
        <w:rPr>
          <w:sz w:val="28"/>
        </w:rPr>
        <w:t xml:space="preserve">Территория в границах проекта планировки телефонизирована. </w:t>
      </w:r>
    </w:p>
    <w:p w:rsidR="000A44FA" w:rsidRPr="003928BC" w:rsidRDefault="000A44FA" w:rsidP="00241479">
      <w:pPr>
        <w:spacing w:line="240" w:lineRule="atLeast"/>
      </w:pPr>
      <w:r w:rsidRPr="003928BC">
        <w:t>Для связи абонентов с</w:t>
      </w:r>
      <w:r w:rsidR="00D6520B">
        <w:t xml:space="preserve"> </w:t>
      </w:r>
      <w:proofErr w:type="spellStart"/>
      <w:r w:rsidR="00D6520B" w:rsidRPr="00D6520B">
        <w:t>автомат</w:t>
      </w:r>
      <w:r w:rsidR="00D6520B">
        <w:t>а</w:t>
      </w:r>
      <w:r w:rsidR="00D6520B" w:rsidRPr="00D6520B">
        <w:t>ческой</w:t>
      </w:r>
      <w:proofErr w:type="spellEnd"/>
      <w:r w:rsidR="00D6520B" w:rsidRPr="00D6520B">
        <w:t xml:space="preserve"> телеф</w:t>
      </w:r>
      <w:r w:rsidR="00D6520B">
        <w:t>о</w:t>
      </w:r>
      <w:r w:rsidR="00D6520B" w:rsidRPr="00D6520B">
        <w:t>нной ст</w:t>
      </w:r>
      <w:r w:rsidR="00D6520B">
        <w:t>а</w:t>
      </w:r>
      <w:r w:rsidR="00D6520B" w:rsidRPr="00D6520B">
        <w:t>нци</w:t>
      </w:r>
      <w:r w:rsidR="00D6520B">
        <w:t>ей</w:t>
      </w:r>
      <w:r w:rsidR="00D6520B" w:rsidRPr="00D6520B">
        <w:t xml:space="preserve"> </w:t>
      </w:r>
      <w:r w:rsidRPr="003928BC">
        <w:t>используются кабельные линии связи в подземной канализа</w:t>
      </w:r>
      <w:r w:rsidR="004D2A30">
        <w:t>ции. Оператором связи является о</w:t>
      </w:r>
      <w:r w:rsidR="004D2A30">
        <w:t>т</w:t>
      </w:r>
      <w:r w:rsidR="004D2A30">
        <w:t>крытое акционерное общество</w:t>
      </w:r>
      <w:r w:rsidRPr="003928BC">
        <w:t xml:space="preserve"> «</w:t>
      </w:r>
      <w:proofErr w:type="spellStart"/>
      <w:r w:rsidRPr="003928BC">
        <w:t>Сибирьтелеком</w:t>
      </w:r>
      <w:proofErr w:type="spellEnd"/>
      <w:r w:rsidRPr="003928BC">
        <w:t>».</w:t>
      </w:r>
    </w:p>
    <w:p w:rsidR="000A44FA" w:rsidRPr="003928BC" w:rsidRDefault="000A44FA" w:rsidP="00241479">
      <w:pPr>
        <w:pStyle w:val="af4"/>
        <w:spacing w:before="0" w:beforeAutospacing="0" w:after="0" w:afterAutospacing="0" w:line="240" w:lineRule="atLeast"/>
        <w:rPr>
          <w:sz w:val="28"/>
        </w:rPr>
      </w:pPr>
      <w:r w:rsidRPr="003928BC">
        <w:rPr>
          <w:sz w:val="28"/>
        </w:rPr>
        <w:t xml:space="preserve">В </w:t>
      </w:r>
      <w:proofErr w:type="gramStart"/>
      <w:r w:rsidRPr="003928BC">
        <w:rPr>
          <w:sz w:val="28"/>
        </w:rPr>
        <w:t>городе</w:t>
      </w:r>
      <w:proofErr w:type="gramEnd"/>
      <w:r w:rsidRPr="003928BC">
        <w:rPr>
          <w:sz w:val="28"/>
        </w:rPr>
        <w:t xml:space="preserve"> проводится построение распределительной сети на базе проводной технологии </w:t>
      </w:r>
      <w:proofErr w:type="spellStart"/>
      <w:r w:rsidR="00D6520B" w:rsidRPr="003928BC">
        <w:rPr>
          <w:sz w:val="28"/>
        </w:rPr>
        <w:t>New</w:t>
      </w:r>
      <w:proofErr w:type="spellEnd"/>
      <w:r w:rsidR="00D6520B" w:rsidRPr="003928BC">
        <w:rPr>
          <w:sz w:val="28"/>
        </w:rPr>
        <w:t xml:space="preserve"> </w:t>
      </w:r>
      <w:proofErr w:type="spellStart"/>
      <w:r w:rsidR="00D6520B" w:rsidRPr="003928BC">
        <w:rPr>
          <w:sz w:val="28"/>
        </w:rPr>
        <w:t>Generation</w:t>
      </w:r>
      <w:proofErr w:type="spellEnd"/>
      <w:r w:rsidR="00D6520B" w:rsidRPr="003928BC">
        <w:rPr>
          <w:sz w:val="28"/>
        </w:rPr>
        <w:t xml:space="preserve"> </w:t>
      </w:r>
      <w:proofErr w:type="spellStart"/>
      <w:r w:rsidR="00D6520B" w:rsidRPr="003928BC">
        <w:rPr>
          <w:sz w:val="28"/>
        </w:rPr>
        <w:t>Network</w:t>
      </w:r>
      <w:proofErr w:type="spellEnd"/>
      <w:r w:rsidR="00D6520B" w:rsidRPr="003928BC">
        <w:rPr>
          <w:sz w:val="28"/>
        </w:rPr>
        <w:t xml:space="preserve"> </w:t>
      </w:r>
      <w:r w:rsidRPr="003928BC">
        <w:rPr>
          <w:sz w:val="28"/>
        </w:rPr>
        <w:t>(</w:t>
      </w:r>
      <w:r w:rsidR="00D6520B">
        <w:rPr>
          <w:sz w:val="28"/>
        </w:rPr>
        <w:t xml:space="preserve">далее – </w:t>
      </w:r>
      <w:r w:rsidR="00D6520B" w:rsidRPr="003928BC">
        <w:rPr>
          <w:sz w:val="28"/>
        </w:rPr>
        <w:t>NGN</w:t>
      </w:r>
      <w:r w:rsidRPr="003928BC">
        <w:rPr>
          <w:sz w:val="28"/>
        </w:rPr>
        <w:t>). В основе NGN лежит паке</w:t>
      </w:r>
      <w:r w:rsidRPr="003928BC">
        <w:rPr>
          <w:sz w:val="28"/>
        </w:rPr>
        <w:t>т</w:t>
      </w:r>
      <w:r w:rsidRPr="003928BC">
        <w:rPr>
          <w:sz w:val="28"/>
        </w:rPr>
        <w:t>ная сеть передачи данных. Инновационная сущность технологии NGN заключае</w:t>
      </w:r>
      <w:r w:rsidRPr="003928BC">
        <w:rPr>
          <w:sz w:val="28"/>
        </w:rPr>
        <w:t>т</w:t>
      </w:r>
      <w:r w:rsidRPr="003928BC">
        <w:rPr>
          <w:sz w:val="28"/>
        </w:rPr>
        <w:t>ся не в том, что она обеспечивает более гибкую, скоростную и эффективную ср</w:t>
      </w:r>
      <w:r w:rsidRPr="003928BC">
        <w:rPr>
          <w:sz w:val="28"/>
        </w:rPr>
        <w:t>е</w:t>
      </w:r>
      <w:r w:rsidRPr="003928BC">
        <w:rPr>
          <w:sz w:val="28"/>
        </w:rPr>
        <w:t xml:space="preserve">ду передачи, а в том, что она не привязана к концепции канала и обеспечивает </w:t>
      </w:r>
      <w:proofErr w:type="spellStart"/>
      <w:r w:rsidRPr="003928BC">
        <w:rPr>
          <w:sz w:val="28"/>
        </w:rPr>
        <w:t>полносвязность</w:t>
      </w:r>
      <w:proofErr w:type="spellEnd"/>
      <w:r w:rsidRPr="003928BC">
        <w:rPr>
          <w:sz w:val="28"/>
        </w:rPr>
        <w:t xml:space="preserve"> сети или VPN (виртуальной частной сети) клиента. На транспор</w:t>
      </w:r>
      <w:r w:rsidRPr="003928BC">
        <w:rPr>
          <w:sz w:val="28"/>
        </w:rPr>
        <w:t>т</w:t>
      </w:r>
      <w:r w:rsidRPr="003928BC">
        <w:rPr>
          <w:sz w:val="28"/>
        </w:rPr>
        <w:t>ной основе базируется множество сервисов: интерактивное телевидение по IP (IPTV) и видео по запросу (</w:t>
      </w:r>
      <w:proofErr w:type="spellStart"/>
      <w:r w:rsidRPr="003928BC">
        <w:rPr>
          <w:sz w:val="28"/>
        </w:rPr>
        <w:t>VoD</w:t>
      </w:r>
      <w:proofErr w:type="spellEnd"/>
      <w:r w:rsidRPr="003928BC">
        <w:rPr>
          <w:sz w:val="28"/>
        </w:rPr>
        <w:t xml:space="preserve">). Передача данных со скоростью 100 </w:t>
      </w:r>
      <w:proofErr w:type="spellStart"/>
      <w:r w:rsidRPr="003928BC">
        <w:rPr>
          <w:sz w:val="28"/>
        </w:rPr>
        <w:t>мбит</w:t>
      </w:r>
      <w:proofErr w:type="spellEnd"/>
      <w:r w:rsidRPr="003928BC">
        <w:rPr>
          <w:sz w:val="28"/>
        </w:rPr>
        <w:t>/</w:t>
      </w:r>
      <w:proofErr w:type="spellStart"/>
      <w:r w:rsidRPr="003928BC">
        <w:rPr>
          <w:sz w:val="28"/>
        </w:rPr>
        <w:t>c</w:t>
      </w:r>
      <w:proofErr w:type="spellEnd"/>
      <w:r w:rsidRPr="003928BC">
        <w:rPr>
          <w:sz w:val="28"/>
        </w:rPr>
        <w:t>, и</w:t>
      </w:r>
      <w:r w:rsidRPr="003928BC">
        <w:rPr>
          <w:sz w:val="28"/>
        </w:rPr>
        <w:t>н</w:t>
      </w:r>
      <w:r w:rsidRPr="003928BC">
        <w:rPr>
          <w:sz w:val="28"/>
        </w:rPr>
        <w:t>терактивные игры и дистанционное обучение, совместная работа над документ</w:t>
      </w:r>
      <w:r w:rsidRPr="003928BC">
        <w:rPr>
          <w:sz w:val="28"/>
        </w:rPr>
        <w:t>а</w:t>
      </w:r>
      <w:r w:rsidRPr="003928BC">
        <w:rPr>
          <w:sz w:val="28"/>
        </w:rPr>
        <w:t xml:space="preserve">ми и многое другое. Телефонные сервисы NGN основаны на технологии </w:t>
      </w:r>
      <w:proofErr w:type="spellStart"/>
      <w:r w:rsidRPr="003928BC">
        <w:rPr>
          <w:sz w:val="28"/>
        </w:rPr>
        <w:t>VoIP</w:t>
      </w:r>
      <w:proofErr w:type="spellEnd"/>
      <w:r w:rsidRPr="003928BC">
        <w:rPr>
          <w:sz w:val="28"/>
        </w:rPr>
        <w:t>, к</w:t>
      </w:r>
      <w:r w:rsidRPr="003928BC">
        <w:rPr>
          <w:sz w:val="28"/>
        </w:rPr>
        <w:t>о</w:t>
      </w:r>
      <w:r w:rsidRPr="003928BC">
        <w:rPr>
          <w:sz w:val="28"/>
        </w:rPr>
        <w:t xml:space="preserve">торая за счет выделения уровня управления сессией и передачи задач коммутации выводит на уровень </w:t>
      </w:r>
      <w:proofErr w:type="spellStart"/>
      <w:r w:rsidRPr="003928BC">
        <w:rPr>
          <w:sz w:val="28"/>
        </w:rPr>
        <w:t>полносвязной</w:t>
      </w:r>
      <w:proofErr w:type="spellEnd"/>
      <w:r w:rsidRPr="003928BC">
        <w:rPr>
          <w:sz w:val="28"/>
        </w:rPr>
        <w:t xml:space="preserve"> IP.</w:t>
      </w:r>
    </w:p>
    <w:p w:rsidR="000A44FA" w:rsidRPr="003928BC" w:rsidRDefault="000A44FA" w:rsidP="00241479">
      <w:pPr>
        <w:pStyle w:val="af4"/>
        <w:spacing w:before="0" w:beforeAutospacing="0" w:after="0" w:afterAutospacing="0" w:line="240" w:lineRule="atLeast"/>
        <w:rPr>
          <w:sz w:val="28"/>
        </w:rPr>
      </w:pPr>
      <w:r w:rsidRPr="003928BC">
        <w:rPr>
          <w:sz w:val="28"/>
        </w:rPr>
        <w:t xml:space="preserve">Жители района принимают телевизионный сигнал городского </w:t>
      </w:r>
      <w:proofErr w:type="gramStart"/>
      <w:r w:rsidRPr="003928BC">
        <w:rPr>
          <w:sz w:val="28"/>
        </w:rPr>
        <w:t>теле-радио</w:t>
      </w:r>
      <w:proofErr w:type="gramEnd"/>
      <w:r w:rsidRPr="003928BC">
        <w:rPr>
          <w:sz w:val="28"/>
        </w:rPr>
        <w:t xml:space="preserve"> передающего центра, располож</w:t>
      </w:r>
      <w:r w:rsidR="000E59A0">
        <w:rPr>
          <w:sz w:val="28"/>
        </w:rPr>
        <w:t>енного по ул. Римского-Корсакова</w:t>
      </w:r>
      <w:r w:rsidRPr="003928BC">
        <w:rPr>
          <w:sz w:val="28"/>
        </w:rPr>
        <w:t>, 9.</w:t>
      </w:r>
    </w:p>
    <w:p w:rsidR="000A44FA" w:rsidRPr="003928BC" w:rsidRDefault="000A44FA" w:rsidP="00241479">
      <w:pPr>
        <w:pStyle w:val="S2"/>
        <w:spacing w:line="240" w:lineRule="atLeast"/>
        <w:ind w:firstLine="0"/>
      </w:pPr>
    </w:p>
    <w:p w:rsidR="009C7DD4" w:rsidRPr="003928BC" w:rsidRDefault="00FC672B" w:rsidP="00241479">
      <w:pPr>
        <w:pStyle w:val="1"/>
        <w:keepNext w:val="0"/>
        <w:spacing w:before="0" w:after="0" w:line="240" w:lineRule="atLeast"/>
        <w:ind w:firstLine="0"/>
      </w:pPr>
      <w:bookmarkStart w:id="17" w:name="_Toc536782874"/>
      <w:r>
        <w:t>4. </w:t>
      </w:r>
      <w:r w:rsidR="009C7DD4" w:rsidRPr="003928BC">
        <w:t>Инженерная подготовка территории</w:t>
      </w:r>
      <w:bookmarkEnd w:id="17"/>
    </w:p>
    <w:p w:rsidR="009C7DD4" w:rsidRPr="003928BC" w:rsidRDefault="009C7DD4" w:rsidP="00241479">
      <w:pPr>
        <w:spacing w:line="240" w:lineRule="atLeast"/>
      </w:pPr>
    </w:p>
    <w:p w:rsidR="009C7DD4" w:rsidRPr="003928BC" w:rsidRDefault="00373E12" w:rsidP="00241479">
      <w:pPr>
        <w:pStyle w:val="1"/>
        <w:keepNext w:val="0"/>
        <w:spacing w:before="0" w:after="0" w:line="240" w:lineRule="atLeast"/>
        <w:ind w:firstLine="0"/>
      </w:pPr>
      <w:r>
        <w:t>4.</w:t>
      </w:r>
      <w:r w:rsidR="00FC672B">
        <w:t>1. </w:t>
      </w:r>
      <w:r w:rsidR="009C7DD4" w:rsidRPr="003928BC">
        <w:t>Вертикальная планировка</w:t>
      </w:r>
    </w:p>
    <w:bookmarkEnd w:id="11"/>
    <w:p w:rsidR="009C7DD4" w:rsidRPr="003928BC" w:rsidRDefault="009C7DD4" w:rsidP="00241479">
      <w:pPr>
        <w:spacing w:line="240" w:lineRule="atLeast"/>
        <w:ind w:firstLine="0"/>
        <w:rPr>
          <w:rFonts w:eastAsia="Calibri"/>
          <w:bCs/>
          <w:szCs w:val="28"/>
        </w:rPr>
      </w:pPr>
    </w:p>
    <w:p w:rsidR="009C7DD4" w:rsidRPr="003928BC" w:rsidRDefault="009C7DD4" w:rsidP="00241479">
      <w:pPr>
        <w:pStyle w:val="afff7"/>
        <w:suppressAutoHyphens w:val="0"/>
        <w:spacing w:after="0" w:line="24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bookmarkStart w:id="18" w:name="_Toc527541185"/>
      <w:r w:rsidRPr="003928BC">
        <w:rPr>
          <w:rFonts w:ascii="Times New Roman" w:eastAsia="Calibri" w:hAnsi="Times New Roman"/>
          <w:bCs/>
          <w:sz w:val="28"/>
          <w:szCs w:val="28"/>
        </w:rPr>
        <w:t>Схема вертикальной планиро</w:t>
      </w:r>
      <w:r w:rsidR="00373E12">
        <w:rPr>
          <w:rFonts w:ascii="Times New Roman" w:eastAsia="Calibri" w:hAnsi="Times New Roman"/>
          <w:bCs/>
          <w:sz w:val="28"/>
          <w:szCs w:val="28"/>
        </w:rPr>
        <w:t>вки выполнена с максимальным уче</w:t>
      </w:r>
      <w:r w:rsidRPr="003928BC">
        <w:rPr>
          <w:rFonts w:ascii="Times New Roman" w:eastAsia="Calibri" w:hAnsi="Times New Roman"/>
          <w:bCs/>
          <w:sz w:val="28"/>
          <w:szCs w:val="28"/>
        </w:rPr>
        <w:t>том рель</w:t>
      </w:r>
      <w:r w:rsidRPr="003928BC">
        <w:rPr>
          <w:rFonts w:ascii="Times New Roman" w:eastAsia="Calibri" w:hAnsi="Times New Roman"/>
          <w:bCs/>
          <w:sz w:val="28"/>
          <w:szCs w:val="28"/>
        </w:rPr>
        <w:t>е</w:t>
      </w:r>
      <w:r w:rsidRPr="003928BC">
        <w:rPr>
          <w:rFonts w:ascii="Times New Roman" w:eastAsia="Calibri" w:hAnsi="Times New Roman"/>
          <w:bCs/>
          <w:sz w:val="28"/>
          <w:szCs w:val="28"/>
        </w:rPr>
        <w:t>фа с целью минимизации работ по инженерной подготовке территории</w:t>
      </w:r>
      <w:r w:rsidR="00012931">
        <w:rPr>
          <w:rFonts w:ascii="Times New Roman" w:eastAsia="Calibri" w:hAnsi="Times New Roman"/>
          <w:bCs/>
          <w:sz w:val="28"/>
          <w:szCs w:val="28"/>
        </w:rPr>
        <w:t>. Р</w:t>
      </w:r>
      <w:r w:rsidRPr="003928BC">
        <w:rPr>
          <w:rFonts w:ascii="Times New Roman" w:eastAsia="Calibri" w:hAnsi="Times New Roman"/>
          <w:bCs/>
          <w:sz w:val="28"/>
          <w:szCs w:val="28"/>
        </w:rPr>
        <w:t>езкое изменение естественного строения рельефа может быть целесообразным лишь в исключительных случаях, так как связанно с большими затратами и нарушением состояния окружающей среды в части режима подземных вод, почвенного слоя и растительности.</w:t>
      </w:r>
    </w:p>
    <w:p w:rsidR="009C7DD4" w:rsidRPr="003928BC" w:rsidRDefault="009C7DD4" w:rsidP="00241479">
      <w:pPr>
        <w:spacing w:line="240" w:lineRule="atLeast"/>
      </w:pPr>
      <w:r w:rsidRPr="003928BC">
        <w:rPr>
          <w:rFonts w:eastAsia="Calibri"/>
          <w:bCs/>
          <w:szCs w:val="28"/>
        </w:rPr>
        <w:t xml:space="preserve">Вертикальная планировка решена </w:t>
      </w:r>
      <w:proofErr w:type="gramStart"/>
      <w:r w:rsidRPr="003928BC">
        <w:rPr>
          <w:rFonts w:eastAsia="Calibri"/>
          <w:bCs/>
          <w:szCs w:val="28"/>
        </w:rPr>
        <w:t>с небольшим превышением кварталов над уличной сетью для обеспечения выпуска с их территории поверхностных стоков в лотки</w:t>
      </w:r>
      <w:proofErr w:type="gramEnd"/>
      <w:r w:rsidRPr="003928BC">
        <w:rPr>
          <w:rFonts w:eastAsia="Calibri"/>
          <w:bCs/>
          <w:szCs w:val="28"/>
        </w:rPr>
        <w:t xml:space="preserve"> уличных проездов. </w:t>
      </w:r>
    </w:p>
    <w:p w:rsidR="009C7DD4" w:rsidRPr="003928BC" w:rsidRDefault="009C7DD4" w:rsidP="00241479">
      <w:pPr>
        <w:spacing w:line="240" w:lineRule="atLeast"/>
      </w:pPr>
      <w:r w:rsidRPr="003928BC">
        <w:rPr>
          <w:rFonts w:eastAsia="Calibri"/>
          <w:bCs/>
          <w:szCs w:val="28"/>
        </w:rPr>
        <w:t xml:space="preserve">Поверхность тротуаров, газонов и других элементов улиц, примыкающих к проезжей части, по возможности превышают по отношению к ней на 0,15 м. </w:t>
      </w:r>
    </w:p>
    <w:p w:rsidR="009C7DD4" w:rsidRPr="003928BC" w:rsidRDefault="009C7DD4" w:rsidP="00241479">
      <w:pPr>
        <w:pStyle w:val="afff7"/>
        <w:suppressAutoHyphens w:val="0"/>
        <w:spacing w:after="0" w:line="24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3928BC">
        <w:rPr>
          <w:rFonts w:ascii="Times New Roman" w:eastAsia="Calibri" w:hAnsi="Times New Roman"/>
          <w:bCs/>
          <w:sz w:val="28"/>
          <w:szCs w:val="28"/>
        </w:rPr>
        <w:lastRenderedPageBreak/>
        <w:t>Поперечный уклон поверхности проезжих частей улиц и дорог установлен в зависимости от типов дорожных покрытий и принят:</w:t>
      </w:r>
    </w:p>
    <w:p w:rsidR="009C7DD4" w:rsidRPr="003928BC" w:rsidRDefault="009C7DD4" w:rsidP="00241479">
      <w:pPr>
        <w:pStyle w:val="afff7"/>
        <w:suppressAutoHyphens w:val="0"/>
        <w:spacing w:after="0" w:line="24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3928BC">
        <w:rPr>
          <w:rFonts w:ascii="Times New Roman" w:eastAsia="Calibri" w:hAnsi="Times New Roman"/>
          <w:bCs/>
          <w:sz w:val="28"/>
          <w:szCs w:val="28"/>
        </w:rPr>
        <w:t>для проезжей</w:t>
      </w:r>
      <w:r w:rsidR="00AD52AA" w:rsidRPr="003928BC">
        <w:rPr>
          <w:rFonts w:ascii="Times New Roman" w:eastAsia="Calibri" w:hAnsi="Times New Roman"/>
          <w:bCs/>
          <w:sz w:val="28"/>
          <w:szCs w:val="28"/>
        </w:rPr>
        <w:t xml:space="preserve"> части</w:t>
      </w:r>
      <w:r w:rsidR="00012931">
        <w:rPr>
          <w:rFonts w:ascii="Times New Roman" w:eastAsia="Calibri" w:hAnsi="Times New Roman"/>
          <w:bCs/>
          <w:sz w:val="28"/>
          <w:szCs w:val="28"/>
        </w:rPr>
        <w:t>:</w:t>
      </w:r>
      <w:r w:rsidRPr="003928BC">
        <w:rPr>
          <w:rFonts w:ascii="Times New Roman" w:eastAsia="Calibri" w:hAnsi="Times New Roman"/>
          <w:bCs/>
          <w:sz w:val="28"/>
          <w:szCs w:val="28"/>
        </w:rPr>
        <w:t xml:space="preserve"> </w:t>
      </w:r>
      <w:proofErr w:type="gramStart"/>
      <w:r w:rsidRPr="003928BC">
        <w:rPr>
          <w:rFonts w:ascii="Times New Roman" w:eastAsia="Calibri" w:hAnsi="Times New Roman"/>
          <w:bCs/>
          <w:sz w:val="28"/>
          <w:szCs w:val="28"/>
        </w:rPr>
        <w:t>минимальный</w:t>
      </w:r>
      <w:proofErr w:type="gramEnd"/>
      <w:r w:rsidRPr="003928BC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7F3A0B" w:rsidRPr="003928BC">
        <w:rPr>
          <w:rFonts w:ascii="Times New Roman" w:eastAsia="Calibri" w:hAnsi="Times New Roman"/>
          <w:bCs/>
          <w:sz w:val="28"/>
          <w:szCs w:val="28"/>
        </w:rPr>
        <w:t>–</w:t>
      </w:r>
      <w:r w:rsidRPr="003928BC">
        <w:rPr>
          <w:rFonts w:ascii="Times New Roman" w:eastAsia="Calibri" w:hAnsi="Times New Roman"/>
          <w:bCs/>
          <w:sz w:val="28"/>
          <w:szCs w:val="28"/>
        </w:rPr>
        <w:t xml:space="preserve"> 10</w:t>
      </w:r>
      <w:r w:rsidR="007F3A0B" w:rsidRPr="003928BC">
        <w:rPr>
          <w:rFonts w:ascii="Times New Roman" w:eastAsia="Calibri" w:hAnsi="Times New Roman"/>
          <w:bCs/>
          <w:sz w:val="28"/>
          <w:szCs w:val="28"/>
        </w:rPr>
        <w:t xml:space="preserve"> %</w:t>
      </w:r>
      <w:r w:rsidRPr="003928BC">
        <w:rPr>
          <w:rFonts w:ascii="Times New Roman" w:eastAsia="Calibri" w:hAnsi="Times New Roman"/>
          <w:bCs/>
          <w:sz w:val="28"/>
          <w:szCs w:val="28"/>
        </w:rPr>
        <w:t xml:space="preserve">, максимальный </w:t>
      </w:r>
      <w:r w:rsidR="00E4139A" w:rsidRPr="003928BC">
        <w:rPr>
          <w:rFonts w:ascii="Times New Roman" w:eastAsia="Calibri" w:hAnsi="Times New Roman"/>
          <w:bCs/>
          <w:sz w:val="28"/>
          <w:szCs w:val="28"/>
        </w:rPr>
        <w:t>–</w:t>
      </w:r>
      <w:r w:rsidRPr="003928BC">
        <w:rPr>
          <w:rFonts w:ascii="Times New Roman" w:eastAsia="Calibri" w:hAnsi="Times New Roman"/>
          <w:bCs/>
          <w:sz w:val="28"/>
          <w:szCs w:val="28"/>
        </w:rPr>
        <w:t xml:space="preserve"> 30</w:t>
      </w:r>
      <w:r w:rsidR="007F3A0B" w:rsidRPr="003928BC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96354D" w:rsidRPr="003928BC">
        <w:rPr>
          <w:rFonts w:ascii="Times New Roman" w:eastAsia="Calibri" w:hAnsi="Times New Roman"/>
          <w:bCs/>
          <w:sz w:val="28"/>
          <w:szCs w:val="28"/>
        </w:rPr>
        <w:t>%</w:t>
      </w:r>
      <w:r w:rsidRPr="003928BC">
        <w:rPr>
          <w:rFonts w:ascii="Times New Roman" w:eastAsia="Calibri" w:hAnsi="Times New Roman"/>
          <w:bCs/>
          <w:sz w:val="28"/>
          <w:szCs w:val="28"/>
        </w:rPr>
        <w:t>;</w:t>
      </w:r>
    </w:p>
    <w:p w:rsidR="009C7DD4" w:rsidRPr="003928BC" w:rsidRDefault="00AD52AA" w:rsidP="00241479">
      <w:pPr>
        <w:pStyle w:val="afff7"/>
        <w:suppressAutoHyphens w:val="0"/>
        <w:spacing w:after="0" w:line="24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3928BC">
        <w:rPr>
          <w:rFonts w:ascii="Times New Roman" w:eastAsia="Calibri" w:hAnsi="Times New Roman"/>
          <w:bCs/>
          <w:sz w:val="28"/>
          <w:szCs w:val="28"/>
        </w:rPr>
        <w:t>для тротуара</w:t>
      </w:r>
      <w:r w:rsidR="00012931">
        <w:rPr>
          <w:rFonts w:ascii="Times New Roman" w:eastAsia="Calibri" w:hAnsi="Times New Roman"/>
          <w:bCs/>
          <w:sz w:val="28"/>
          <w:szCs w:val="28"/>
        </w:rPr>
        <w:t>:</w:t>
      </w:r>
      <w:r w:rsidR="009C7DD4" w:rsidRPr="003928BC">
        <w:rPr>
          <w:rFonts w:ascii="Times New Roman" w:eastAsia="Calibri" w:hAnsi="Times New Roman"/>
          <w:bCs/>
          <w:sz w:val="28"/>
          <w:szCs w:val="28"/>
        </w:rPr>
        <w:t xml:space="preserve"> </w:t>
      </w:r>
      <w:proofErr w:type="gramStart"/>
      <w:r w:rsidR="009C7DD4" w:rsidRPr="003928BC">
        <w:rPr>
          <w:rFonts w:ascii="Times New Roman" w:eastAsia="Calibri" w:hAnsi="Times New Roman"/>
          <w:bCs/>
          <w:sz w:val="28"/>
          <w:szCs w:val="28"/>
        </w:rPr>
        <w:t>минимальный</w:t>
      </w:r>
      <w:proofErr w:type="gramEnd"/>
      <w:r w:rsidR="009C7DD4" w:rsidRPr="003928BC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E4139A" w:rsidRPr="003928BC">
        <w:rPr>
          <w:rFonts w:ascii="Times New Roman" w:eastAsia="Calibri" w:hAnsi="Times New Roman"/>
          <w:bCs/>
          <w:sz w:val="28"/>
          <w:szCs w:val="28"/>
        </w:rPr>
        <w:t>– 5</w:t>
      </w:r>
      <w:r w:rsidR="00D6520B">
        <w:rPr>
          <w:rFonts w:ascii="Times New Roman" w:eastAsia="Calibri" w:hAnsi="Times New Roman"/>
          <w:bCs/>
          <w:sz w:val="28"/>
          <w:szCs w:val="28"/>
        </w:rPr>
        <w:t> </w:t>
      </w:r>
      <w:r w:rsidR="007F3A0B" w:rsidRPr="003928BC">
        <w:rPr>
          <w:rFonts w:ascii="Times New Roman" w:eastAsia="Calibri" w:hAnsi="Times New Roman"/>
          <w:bCs/>
          <w:sz w:val="28"/>
          <w:szCs w:val="28"/>
        </w:rPr>
        <w:t>%,</w:t>
      </w:r>
      <w:r w:rsidR="00E4139A" w:rsidRPr="003928BC">
        <w:rPr>
          <w:rFonts w:ascii="Times New Roman" w:eastAsia="Calibri" w:hAnsi="Times New Roman"/>
          <w:bCs/>
          <w:sz w:val="28"/>
          <w:szCs w:val="28"/>
        </w:rPr>
        <w:t xml:space="preserve"> максимальный –</w:t>
      </w:r>
      <w:r w:rsidR="009C7DD4" w:rsidRPr="003928BC">
        <w:rPr>
          <w:rFonts w:ascii="Times New Roman" w:eastAsia="Calibri" w:hAnsi="Times New Roman"/>
          <w:bCs/>
          <w:sz w:val="28"/>
          <w:szCs w:val="28"/>
        </w:rPr>
        <w:t xml:space="preserve"> 20</w:t>
      </w:r>
      <w:r w:rsidR="00D6520B">
        <w:rPr>
          <w:rFonts w:ascii="Times New Roman" w:eastAsia="Calibri" w:hAnsi="Times New Roman"/>
          <w:bCs/>
          <w:sz w:val="28"/>
          <w:szCs w:val="28"/>
        </w:rPr>
        <w:t> </w:t>
      </w:r>
      <w:r w:rsidR="0096354D" w:rsidRPr="003928BC">
        <w:rPr>
          <w:rFonts w:ascii="Times New Roman" w:eastAsia="Calibri" w:hAnsi="Times New Roman"/>
          <w:bCs/>
          <w:sz w:val="28"/>
          <w:szCs w:val="28"/>
        </w:rPr>
        <w:t>%</w:t>
      </w:r>
      <w:r w:rsidR="009C7DD4" w:rsidRPr="003928BC">
        <w:rPr>
          <w:rFonts w:ascii="Times New Roman" w:eastAsia="Calibri" w:hAnsi="Times New Roman"/>
          <w:bCs/>
          <w:sz w:val="28"/>
          <w:szCs w:val="28"/>
        </w:rPr>
        <w:t>.</w:t>
      </w:r>
    </w:p>
    <w:p w:rsidR="009C7DD4" w:rsidRDefault="009C7DD4" w:rsidP="00241479">
      <w:pPr>
        <w:pStyle w:val="afff7"/>
        <w:suppressAutoHyphens w:val="0"/>
        <w:spacing w:after="0" w:line="24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  <w:r w:rsidRPr="003928BC">
        <w:rPr>
          <w:rFonts w:ascii="Times New Roman" w:eastAsia="Calibri" w:hAnsi="Times New Roman"/>
          <w:bCs/>
          <w:sz w:val="28"/>
          <w:szCs w:val="28"/>
        </w:rPr>
        <w:t>Максимальные продольные уклоны, предусмотренные схемой вертикальной планировки по уличной сети, составляют для магистралей городского значения регулируемого движения</w:t>
      </w:r>
      <w:r w:rsidR="005226B5">
        <w:rPr>
          <w:rFonts w:ascii="Times New Roman" w:eastAsia="Calibri" w:hAnsi="Times New Roman"/>
          <w:bCs/>
          <w:sz w:val="28"/>
          <w:szCs w:val="28"/>
        </w:rPr>
        <w:t xml:space="preserve"> </w:t>
      </w:r>
      <w:r w:rsidR="005226B5" w:rsidRPr="003928BC">
        <w:rPr>
          <w:rFonts w:ascii="Times New Roman" w:eastAsia="Calibri" w:hAnsi="Times New Roman"/>
          <w:bCs/>
          <w:sz w:val="28"/>
          <w:szCs w:val="28"/>
        </w:rPr>
        <w:t xml:space="preserve">– </w:t>
      </w:r>
      <w:r w:rsidRPr="003928BC">
        <w:rPr>
          <w:rFonts w:ascii="Times New Roman" w:eastAsia="Calibri" w:hAnsi="Times New Roman"/>
          <w:bCs/>
          <w:sz w:val="28"/>
          <w:szCs w:val="28"/>
        </w:rPr>
        <w:t>0,05</w:t>
      </w:r>
      <w:r w:rsidR="00D6520B">
        <w:rPr>
          <w:rFonts w:ascii="Times New Roman" w:eastAsia="Calibri" w:hAnsi="Times New Roman"/>
          <w:bCs/>
          <w:sz w:val="28"/>
          <w:szCs w:val="28"/>
        </w:rPr>
        <w:t> </w:t>
      </w:r>
      <w:r w:rsidR="00D6520B" w:rsidRPr="003928BC">
        <w:rPr>
          <w:rFonts w:ascii="Times New Roman" w:eastAsia="Calibri" w:hAnsi="Times New Roman"/>
          <w:bCs/>
          <w:sz w:val="28"/>
          <w:szCs w:val="28"/>
        </w:rPr>
        <w:t>%</w:t>
      </w:r>
      <w:r w:rsidRPr="003928BC">
        <w:rPr>
          <w:rFonts w:ascii="Times New Roman" w:eastAsia="Calibri" w:hAnsi="Times New Roman"/>
          <w:bCs/>
          <w:sz w:val="28"/>
          <w:szCs w:val="28"/>
        </w:rPr>
        <w:t xml:space="preserve">, для транспортно-пешеходных магистралей районного значения </w:t>
      </w:r>
      <w:r w:rsidR="005226B5" w:rsidRPr="003928BC">
        <w:rPr>
          <w:rFonts w:ascii="Times New Roman" w:eastAsia="Calibri" w:hAnsi="Times New Roman"/>
          <w:bCs/>
          <w:sz w:val="28"/>
          <w:szCs w:val="28"/>
        </w:rPr>
        <w:t xml:space="preserve">– </w:t>
      </w:r>
      <w:r w:rsidRPr="003928BC">
        <w:rPr>
          <w:rFonts w:ascii="Times New Roman" w:eastAsia="Calibri" w:hAnsi="Times New Roman"/>
          <w:bCs/>
          <w:sz w:val="28"/>
          <w:szCs w:val="28"/>
        </w:rPr>
        <w:t>0,06</w:t>
      </w:r>
      <w:r w:rsidR="00D6520B">
        <w:rPr>
          <w:rFonts w:ascii="Times New Roman" w:eastAsia="Calibri" w:hAnsi="Times New Roman"/>
          <w:bCs/>
          <w:sz w:val="28"/>
          <w:szCs w:val="28"/>
        </w:rPr>
        <w:t> </w:t>
      </w:r>
      <w:r w:rsidR="00D6520B" w:rsidRPr="003928BC">
        <w:rPr>
          <w:rFonts w:ascii="Times New Roman" w:eastAsia="Calibri" w:hAnsi="Times New Roman"/>
          <w:bCs/>
          <w:sz w:val="28"/>
          <w:szCs w:val="28"/>
        </w:rPr>
        <w:t>%</w:t>
      </w:r>
      <w:r w:rsidRPr="003928BC">
        <w:rPr>
          <w:rFonts w:ascii="Times New Roman" w:eastAsia="Calibri" w:hAnsi="Times New Roman"/>
          <w:bCs/>
          <w:sz w:val="28"/>
          <w:szCs w:val="28"/>
        </w:rPr>
        <w:t>, на проездах местного значения – до 0,08</w:t>
      </w:r>
      <w:r w:rsidR="00D6520B">
        <w:rPr>
          <w:rFonts w:ascii="Times New Roman" w:eastAsia="Calibri" w:hAnsi="Times New Roman"/>
          <w:bCs/>
          <w:sz w:val="28"/>
          <w:szCs w:val="28"/>
        </w:rPr>
        <w:t> </w:t>
      </w:r>
      <w:r w:rsidR="00D6520B" w:rsidRPr="003928BC">
        <w:rPr>
          <w:rFonts w:ascii="Times New Roman" w:eastAsia="Calibri" w:hAnsi="Times New Roman"/>
          <w:bCs/>
          <w:sz w:val="28"/>
          <w:szCs w:val="28"/>
        </w:rPr>
        <w:t>%</w:t>
      </w:r>
      <w:r w:rsidRPr="003928BC">
        <w:rPr>
          <w:rFonts w:ascii="Times New Roman" w:eastAsia="Calibri" w:hAnsi="Times New Roman"/>
          <w:bCs/>
          <w:sz w:val="28"/>
          <w:szCs w:val="28"/>
        </w:rPr>
        <w:t>, мин</w:t>
      </w:r>
      <w:r w:rsidRPr="003928BC">
        <w:rPr>
          <w:rFonts w:ascii="Times New Roman" w:eastAsia="Calibri" w:hAnsi="Times New Roman"/>
          <w:bCs/>
          <w:sz w:val="28"/>
          <w:szCs w:val="28"/>
        </w:rPr>
        <w:t>и</w:t>
      </w:r>
      <w:r w:rsidRPr="003928BC">
        <w:rPr>
          <w:rFonts w:ascii="Times New Roman" w:eastAsia="Calibri" w:hAnsi="Times New Roman"/>
          <w:bCs/>
          <w:sz w:val="28"/>
          <w:szCs w:val="28"/>
        </w:rPr>
        <w:t>мальные уклоны – 0,004</w:t>
      </w:r>
      <w:r w:rsidR="00D6520B">
        <w:rPr>
          <w:rFonts w:ascii="Times New Roman" w:eastAsia="Calibri" w:hAnsi="Times New Roman"/>
          <w:bCs/>
          <w:sz w:val="28"/>
          <w:szCs w:val="28"/>
        </w:rPr>
        <w:t> </w:t>
      </w:r>
      <w:r w:rsidR="00D6520B" w:rsidRPr="003928BC">
        <w:rPr>
          <w:rFonts w:ascii="Times New Roman" w:eastAsia="Calibri" w:hAnsi="Times New Roman"/>
          <w:bCs/>
          <w:sz w:val="28"/>
          <w:szCs w:val="28"/>
        </w:rPr>
        <w:t>%</w:t>
      </w:r>
      <w:r w:rsidRPr="003928BC">
        <w:rPr>
          <w:rFonts w:ascii="Times New Roman" w:eastAsia="Calibri" w:hAnsi="Times New Roman"/>
          <w:bCs/>
          <w:sz w:val="28"/>
          <w:szCs w:val="28"/>
        </w:rPr>
        <w:t>.</w:t>
      </w:r>
    </w:p>
    <w:p w:rsidR="005226B5" w:rsidRPr="005226B5" w:rsidRDefault="005226B5" w:rsidP="00241479">
      <w:pPr>
        <w:pStyle w:val="afff7"/>
        <w:suppressAutoHyphens w:val="0"/>
        <w:spacing w:after="0" w:line="240" w:lineRule="atLeast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9C7DD4" w:rsidRPr="003928BC" w:rsidRDefault="00373E12" w:rsidP="00241479">
      <w:pPr>
        <w:pStyle w:val="1"/>
        <w:keepNext w:val="0"/>
        <w:spacing w:before="0" w:after="0" w:line="240" w:lineRule="atLeast"/>
        <w:ind w:firstLine="0"/>
      </w:pPr>
      <w:bookmarkStart w:id="19" w:name="_Toc44073415"/>
      <w:bookmarkEnd w:id="18"/>
      <w:r>
        <w:t>4.</w:t>
      </w:r>
      <w:r w:rsidR="009C7DD4" w:rsidRPr="003928BC">
        <w:t>2.</w:t>
      </w:r>
      <w:bookmarkEnd w:id="19"/>
      <w:r w:rsidR="0057004A">
        <w:t> </w:t>
      </w:r>
      <w:r w:rsidR="009C7DD4" w:rsidRPr="003928BC">
        <w:t>Водостоки</w:t>
      </w:r>
    </w:p>
    <w:p w:rsidR="009C7DD4" w:rsidRPr="003928BC" w:rsidRDefault="009C7DD4" w:rsidP="00241479">
      <w:pPr>
        <w:spacing w:line="240" w:lineRule="atLeast"/>
      </w:pPr>
    </w:p>
    <w:p w:rsidR="009C7DD4" w:rsidRPr="003928BC" w:rsidRDefault="009C7DD4" w:rsidP="00241479">
      <w:pPr>
        <w:pStyle w:val="S9"/>
        <w:spacing w:line="240" w:lineRule="atLeast"/>
        <w:rPr>
          <w:rFonts w:eastAsia="Calibri"/>
          <w:lang w:eastAsia="en-US"/>
        </w:rPr>
      </w:pPr>
      <w:r w:rsidRPr="003928BC">
        <w:rPr>
          <w:rFonts w:eastAsia="Calibri"/>
          <w:lang w:eastAsia="en-US"/>
        </w:rPr>
        <w:t>Проектом планировки намечена схема водосточной сети и очистки повер</w:t>
      </w:r>
      <w:r w:rsidRPr="003928BC">
        <w:rPr>
          <w:rFonts w:eastAsia="Calibri"/>
          <w:lang w:eastAsia="en-US"/>
        </w:rPr>
        <w:t>х</w:t>
      </w:r>
      <w:r w:rsidRPr="003928BC">
        <w:rPr>
          <w:rFonts w:eastAsia="Calibri"/>
          <w:lang w:eastAsia="en-US"/>
        </w:rPr>
        <w:t>ностного стока планируемой территории. Организация поверхностного водоотв</w:t>
      </w:r>
      <w:r w:rsidRPr="003928BC">
        <w:rPr>
          <w:rFonts w:eastAsia="Calibri"/>
          <w:lang w:eastAsia="en-US"/>
        </w:rPr>
        <w:t>о</w:t>
      </w:r>
      <w:r w:rsidRPr="003928BC">
        <w:rPr>
          <w:rFonts w:eastAsia="Calibri"/>
          <w:lang w:eastAsia="en-US"/>
        </w:rPr>
        <w:t xml:space="preserve">да принята при помощи развитой ливневой сети. </w:t>
      </w:r>
    </w:p>
    <w:p w:rsidR="009C7DD4" w:rsidRPr="003928BC" w:rsidRDefault="009C7DD4" w:rsidP="00241479">
      <w:pPr>
        <w:pStyle w:val="S9"/>
        <w:spacing w:line="240" w:lineRule="atLeast"/>
      </w:pPr>
      <w:r w:rsidRPr="003928BC">
        <w:t>Отвод поверхностного стока с планируемой территории намечается осущ</w:t>
      </w:r>
      <w:r w:rsidRPr="003928BC">
        <w:t>е</w:t>
      </w:r>
      <w:r w:rsidRPr="003928BC">
        <w:t>ствить с помощью закрытой проектируемой сети дождевой канализации.</w:t>
      </w:r>
    </w:p>
    <w:p w:rsidR="009C7DD4" w:rsidRPr="003928BC" w:rsidRDefault="009C7DD4" w:rsidP="00241479">
      <w:pPr>
        <w:pStyle w:val="S9"/>
        <w:spacing w:line="240" w:lineRule="atLeast"/>
      </w:pPr>
      <w:r w:rsidRPr="003928BC">
        <w:t>Развитие закрытой сети дождевой канализации предусматривается прое</w:t>
      </w:r>
      <w:r w:rsidRPr="003928BC">
        <w:t>к</w:t>
      </w:r>
      <w:r w:rsidRPr="003928BC">
        <w:t>том в основном по улицам и проездам, в соответствии с отметками вертикальной планировки.</w:t>
      </w:r>
    </w:p>
    <w:p w:rsidR="009C7DD4" w:rsidRPr="003928BC" w:rsidRDefault="009C7DD4" w:rsidP="00241479">
      <w:pPr>
        <w:pStyle w:val="S9"/>
        <w:spacing w:line="240" w:lineRule="atLeast"/>
      </w:pPr>
      <w:r w:rsidRPr="003928BC">
        <w:t xml:space="preserve">Отвод поверхностного стока намечается самотеком. </w:t>
      </w:r>
    </w:p>
    <w:p w:rsidR="009C7DD4" w:rsidRPr="003928BC" w:rsidRDefault="009C7DD4" w:rsidP="00241479">
      <w:pPr>
        <w:pStyle w:val="S9"/>
        <w:spacing w:line="240" w:lineRule="atLeast"/>
      </w:pPr>
      <w:r w:rsidRPr="003928BC">
        <w:t>Водоприемником очищенного стока будет служить река 2-я Ельцовка.</w:t>
      </w:r>
    </w:p>
    <w:p w:rsidR="009C7DD4" w:rsidRPr="003928BC" w:rsidRDefault="009C7DD4" w:rsidP="00241479">
      <w:pPr>
        <w:pStyle w:val="S9"/>
        <w:spacing w:line="240" w:lineRule="atLeast"/>
      </w:pPr>
      <w:r w:rsidRPr="003928BC">
        <w:t>Для обеспечения водоотвода поверхностного стока от вновь размещаемых жилых объектов, объектов культурно-бытового и коммунального назначен</w:t>
      </w:r>
      <w:r w:rsidR="007F3A0B" w:rsidRPr="003928BC">
        <w:t xml:space="preserve">ия, а также гаражных комплексов, </w:t>
      </w:r>
      <w:r w:rsidRPr="003928BC">
        <w:t>может быть обеспечен путем прокладки сети дожд</w:t>
      </w:r>
      <w:r w:rsidRPr="003928BC">
        <w:t>е</w:t>
      </w:r>
      <w:r w:rsidR="00AD52AA" w:rsidRPr="003928BC">
        <w:t xml:space="preserve">вой канализации Д </w:t>
      </w:r>
      <w:r w:rsidRPr="003928BC">
        <w:t>500</w:t>
      </w:r>
      <w:r w:rsidR="00E21EF7">
        <w:t xml:space="preserve"> </w:t>
      </w:r>
      <w:r w:rsidR="00AD52AA" w:rsidRPr="003928BC">
        <w:t>–</w:t>
      </w:r>
      <w:r w:rsidR="00E21EF7">
        <w:t xml:space="preserve"> </w:t>
      </w:r>
      <w:smartTag w:uri="urn:schemas-microsoft-com:office:smarttags" w:element="metricconverter">
        <w:smartTagPr>
          <w:attr w:name="ProductID" w:val="1100 мм"/>
        </w:smartTagPr>
        <w:r w:rsidRPr="003928BC">
          <w:t>1100 мм</w:t>
        </w:r>
      </w:smartTag>
      <w:r w:rsidRPr="003928BC">
        <w:t>.</w:t>
      </w:r>
    </w:p>
    <w:p w:rsidR="009C7DD4" w:rsidRPr="003928BC" w:rsidRDefault="009C7DD4" w:rsidP="00241479">
      <w:pPr>
        <w:pStyle w:val="S9"/>
        <w:spacing w:line="240" w:lineRule="atLeast"/>
      </w:pPr>
      <w:r w:rsidRPr="003928BC">
        <w:t>Поверхностный сток является серьезным источником загрязнения приемн</w:t>
      </w:r>
      <w:r w:rsidRPr="003928BC">
        <w:t>и</w:t>
      </w:r>
      <w:r w:rsidRPr="003928BC">
        <w:t xml:space="preserve">ков стока (рек). В </w:t>
      </w:r>
      <w:proofErr w:type="gramStart"/>
      <w:r w:rsidRPr="003928BC">
        <w:t>целях</w:t>
      </w:r>
      <w:proofErr w:type="gramEnd"/>
      <w:r w:rsidRPr="003928BC">
        <w:t xml:space="preserve"> защиты водоприемников поверхностного стока от загря</w:t>
      </w:r>
      <w:r w:rsidRPr="003928BC">
        <w:t>з</w:t>
      </w:r>
      <w:r w:rsidRPr="003928BC">
        <w:t xml:space="preserve">нения на </w:t>
      </w:r>
      <w:proofErr w:type="spellStart"/>
      <w:r w:rsidRPr="003928BC">
        <w:t>водовыпуске</w:t>
      </w:r>
      <w:proofErr w:type="spellEnd"/>
      <w:r w:rsidRPr="003928BC">
        <w:t xml:space="preserve"> из закрытой системы дождевой канализации предусматр</w:t>
      </w:r>
      <w:r w:rsidRPr="003928BC">
        <w:t>и</w:t>
      </w:r>
      <w:r w:rsidRPr="003928BC">
        <w:t>вается устройство очистных сооружений поверхностного стока.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Очистка поверхностного стока производится на очистных сооружениях з</w:t>
      </w:r>
      <w:r w:rsidRPr="003928BC">
        <w:rPr>
          <w:szCs w:val="28"/>
        </w:rPr>
        <w:t>а</w:t>
      </w:r>
      <w:r w:rsidRPr="003928BC">
        <w:rPr>
          <w:szCs w:val="28"/>
        </w:rPr>
        <w:t>крытого типа, устраиваемых на устьевых участках коллекторов ливневой канал</w:t>
      </w:r>
      <w:r w:rsidRPr="003928BC">
        <w:rPr>
          <w:szCs w:val="28"/>
        </w:rPr>
        <w:t>и</w:t>
      </w:r>
      <w:r w:rsidRPr="003928BC">
        <w:rPr>
          <w:szCs w:val="28"/>
        </w:rPr>
        <w:t xml:space="preserve">зации. </w:t>
      </w:r>
    </w:p>
    <w:p w:rsidR="009C7DD4" w:rsidRPr="003928BC" w:rsidRDefault="009C7DD4" w:rsidP="00241479">
      <w:pPr>
        <w:pStyle w:val="S9"/>
        <w:spacing w:line="240" w:lineRule="atLeast"/>
        <w:rPr>
          <w:rFonts w:eastAsia="Calibri"/>
          <w:lang w:eastAsia="en-US"/>
        </w:rPr>
      </w:pPr>
      <w:r w:rsidRPr="003928BC">
        <w:rPr>
          <w:rFonts w:eastAsia="Calibri"/>
          <w:lang w:eastAsia="en-US"/>
        </w:rPr>
        <w:t>Трассировка проектиру</w:t>
      </w:r>
      <w:r w:rsidR="00373E12">
        <w:rPr>
          <w:rFonts w:eastAsia="Calibri"/>
          <w:lang w:eastAsia="en-US"/>
        </w:rPr>
        <w:t>емых коллекторов выполнена с уче</w:t>
      </w:r>
      <w:r w:rsidRPr="003928BC">
        <w:rPr>
          <w:rFonts w:eastAsia="Calibri"/>
          <w:lang w:eastAsia="en-US"/>
        </w:rPr>
        <w:t>том проектиру</w:t>
      </w:r>
      <w:r w:rsidRPr="003928BC">
        <w:rPr>
          <w:rFonts w:eastAsia="Calibri"/>
          <w:lang w:eastAsia="en-US"/>
        </w:rPr>
        <w:t>е</w:t>
      </w:r>
      <w:r w:rsidRPr="003928BC">
        <w:rPr>
          <w:rFonts w:eastAsia="Calibri"/>
          <w:lang w:eastAsia="en-US"/>
        </w:rPr>
        <w:t>мой и перспективной застройки, степени загруженности подземными коммуник</w:t>
      </w:r>
      <w:r w:rsidRPr="003928BC">
        <w:rPr>
          <w:rFonts w:eastAsia="Calibri"/>
          <w:lang w:eastAsia="en-US"/>
        </w:rPr>
        <w:t>а</w:t>
      </w:r>
      <w:r w:rsidRPr="003928BC">
        <w:rPr>
          <w:rFonts w:eastAsia="Calibri"/>
          <w:lang w:eastAsia="en-US"/>
        </w:rPr>
        <w:t>циями. Запроектированная система водостоков проложена по проектируемым м</w:t>
      </w:r>
      <w:r w:rsidRPr="003928BC">
        <w:rPr>
          <w:rFonts w:eastAsia="Calibri"/>
          <w:lang w:eastAsia="en-US"/>
        </w:rPr>
        <w:t>а</w:t>
      </w:r>
      <w:r w:rsidRPr="003928BC">
        <w:rPr>
          <w:rFonts w:eastAsia="Calibri"/>
          <w:lang w:eastAsia="en-US"/>
        </w:rPr>
        <w:t>гистральным улицам в направлении максимальных уклонов рельефа. Система ливневой канализации включает в себя самотечные проектные и существующие трубопроводы закрытой ливневой сети. Водостоки предусмотрены из железоб</w:t>
      </w:r>
      <w:r w:rsidRPr="003928BC">
        <w:rPr>
          <w:rFonts w:eastAsia="Calibri"/>
          <w:lang w:eastAsia="en-US"/>
        </w:rPr>
        <w:t>е</w:t>
      </w:r>
      <w:r w:rsidRPr="003928BC">
        <w:rPr>
          <w:rFonts w:eastAsia="Calibri"/>
          <w:lang w:eastAsia="en-US"/>
        </w:rPr>
        <w:t xml:space="preserve">тонных труб. </w:t>
      </w:r>
    </w:p>
    <w:p w:rsidR="009C7DD4" w:rsidRPr="003928BC" w:rsidRDefault="009C7DD4" w:rsidP="00241479">
      <w:pPr>
        <w:spacing w:line="240" w:lineRule="atLeast"/>
        <w:rPr>
          <w:szCs w:val="28"/>
        </w:rPr>
      </w:pPr>
      <w:r w:rsidRPr="003928BC">
        <w:rPr>
          <w:szCs w:val="28"/>
        </w:rPr>
        <w:t>Вертикальная планировка территории и строительство ливневой сети, включающей очистку сточных вод, обеспечат организованный отвод поверхнос</w:t>
      </w:r>
      <w:r w:rsidRPr="003928BC">
        <w:rPr>
          <w:szCs w:val="28"/>
        </w:rPr>
        <w:t>т</w:t>
      </w:r>
      <w:r w:rsidRPr="003928BC">
        <w:rPr>
          <w:szCs w:val="28"/>
        </w:rPr>
        <w:t>ных вод и исключат загрязнение водоемов.</w:t>
      </w:r>
    </w:p>
    <w:p w:rsidR="009C7DD4" w:rsidRPr="003928BC" w:rsidRDefault="009C7DD4" w:rsidP="00241479">
      <w:pPr>
        <w:pStyle w:val="S9"/>
        <w:spacing w:line="240" w:lineRule="atLeast"/>
        <w:rPr>
          <w:rFonts w:eastAsia="Calibri"/>
          <w:lang w:eastAsia="en-US"/>
        </w:rPr>
      </w:pPr>
    </w:p>
    <w:p w:rsidR="00E21EF7" w:rsidRDefault="00E21EF7" w:rsidP="00FC672B">
      <w:pPr>
        <w:pStyle w:val="1"/>
        <w:keepNext w:val="0"/>
        <w:spacing w:before="0" w:after="0"/>
        <w:ind w:left="851" w:right="1133" w:firstLine="0"/>
      </w:pPr>
      <w:bookmarkStart w:id="20" w:name="_Toc536782877"/>
    </w:p>
    <w:p w:rsidR="008B5688" w:rsidRPr="008B5688" w:rsidRDefault="008B5688" w:rsidP="008B5688"/>
    <w:p w:rsidR="008B5688" w:rsidRDefault="009C7DD4" w:rsidP="008B5688">
      <w:pPr>
        <w:pStyle w:val="1"/>
        <w:keepNext w:val="0"/>
        <w:tabs>
          <w:tab w:val="left" w:pos="9921"/>
        </w:tabs>
        <w:spacing w:before="0" w:after="0"/>
        <w:ind w:right="-2" w:firstLine="0"/>
      </w:pPr>
      <w:r w:rsidRPr="003928BC">
        <w:lastRenderedPageBreak/>
        <w:t xml:space="preserve">5. Основные технико-экономические показатели </w:t>
      </w:r>
      <w:r w:rsidR="008B5688" w:rsidRPr="003928BC">
        <w:t xml:space="preserve">развития </w:t>
      </w:r>
    </w:p>
    <w:p w:rsidR="009C7DD4" w:rsidRPr="003928BC" w:rsidRDefault="008B5688" w:rsidP="008B5688">
      <w:pPr>
        <w:pStyle w:val="1"/>
        <w:keepNext w:val="0"/>
        <w:tabs>
          <w:tab w:val="left" w:pos="9921"/>
        </w:tabs>
        <w:spacing w:before="0" w:after="0"/>
        <w:ind w:right="-2" w:firstLine="0"/>
      </w:pPr>
      <w:r w:rsidRPr="003928BC">
        <w:t xml:space="preserve">планируемой территории </w:t>
      </w:r>
      <w:bookmarkEnd w:id="20"/>
    </w:p>
    <w:p w:rsidR="009C7DD4" w:rsidRPr="003928BC" w:rsidRDefault="009C7DD4" w:rsidP="00FC672B">
      <w:pPr>
        <w:jc w:val="right"/>
        <w:rPr>
          <w:sz w:val="27"/>
          <w:szCs w:val="27"/>
        </w:rPr>
      </w:pPr>
    </w:p>
    <w:p w:rsidR="0098007A" w:rsidRPr="003928BC" w:rsidRDefault="009C7DD4" w:rsidP="00FC672B">
      <w:pPr>
        <w:spacing w:line="240" w:lineRule="atLeast"/>
        <w:rPr>
          <w:szCs w:val="28"/>
        </w:rPr>
      </w:pPr>
      <w:r w:rsidRPr="003928BC">
        <w:rPr>
          <w:szCs w:val="28"/>
        </w:rPr>
        <w:t>Основные технико-экономические показатели развития планируемой терр</w:t>
      </w:r>
      <w:r w:rsidRPr="003928BC">
        <w:rPr>
          <w:szCs w:val="28"/>
        </w:rPr>
        <w:t>и</w:t>
      </w:r>
      <w:r w:rsidR="00AD52AA" w:rsidRPr="003928BC">
        <w:rPr>
          <w:szCs w:val="28"/>
        </w:rPr>
        <w:t>тории представлены в таблице</w:t>
      </w:r>
      <w:r w:rsidRPr="003928BC">
        <w:rPr>
          <w:szCs w:val="28"/>
        </w:rPr>
        <w:t>.</w:t>
      </w:r>
    </w:p>
    <w:p w:rsidR="009C7DD4" w:rsidRPr="003928BC" w:rsidRDefault="009C7DD4" w:rsidP="00FC672B">
      <w:pPr>
        <w:spacing w:line="240" w:lineRule="atLeast"/>
        <w:jc w:val="right"/>
        <w:rPr>
          <w:szCs w:val="28"/>
        </w:rPr>
      </w:pPr>
      <w:r w:rsidRPr="003928BC">
        <w:rPr>
          <w:szCs w:val="28"/>
        </w:rPr>
        <w:t>Таблица</w:t>
      </w:r>
    </w:p>
    <w:p w:rsidR="00AD52AA" w:rsidRPr="003928BC" w:rsidRDefault="00AD52AA" w:rsidP="00FC672B">
      <w:pPr>
        <w:spacing w:line="240" w:lineRule="atLeast"/>
        <w:jc w:val="right"/>
        <w:rPr>
          <w:szCs w:val="28"/>
        </w:rPr>
      </w:pPr>
    </w:p>
    <w:p w:rsidR="009C7DD4" w:rsidRPr="003928BC" w:rsidRDefault="009C7DD4" w:rsidP="00FC672B">
      <w:pPr>
        <w:shd w:val="clear" w:color="auto" w:fill="FFFFFF"/>
        <w:tabs>
          <w:tab w:val="left" w:pos="8566"/>
        </w:tabs>
        <w:ind w:firstLine="0"/>
        <w:jc w:val="center"/>
        <w:rPr>
          <w:szCs w:val="28"/>
        </w:rPr>
      </w:pPr>
      <w:r w:rsidRPr="003928BC">
        <w:rPr>
          <w:szCs w:val="28"/>
        </w:rPr>
        <w:t xml:space="preserve">Основные технико-экономические показатели развития </w:t>
      </w:r>
      <w:proofErr w:type="gramStart"/>
      <w:r w:rsidRPr="003928BC">
        <w:rPr>
          <w:szCs w:val="28"/>
        </w:rPr>
        <w:t>планируемой</w:t>
      </w:r>
      <w:proofErr w:type="gramEnd"/>
      <w:r w:rsidRPr="003928BC">
        <w:rPr>
          <w:szCs w:val="28"/>
        </w:rPr>
        <w:t xml:space="preserve"> </w:t>
      </w:r>
    </w:p>
    <w:p w:rsidR="009C7DD4" w:rsidRPr="003928BC" w:rsidRDefault="009C7DD4" w:rsidP="00FC672B">
      <w:pPr>
        <w:shd w:val="clear" w:color="auto" w:fill="FFFFFF"/>
        <w:tabs>
          <w:tab w:val="left" w:pos="8566"/>
        </w:tabs>
        <w:ind w:firstLine="0"/>
        <w:jc w:val="center"/>
        <w:rPr>
          <w:szCs w:val="28"/>
        </w:rPr>
      </w:pPr>
      <w:r w:rsidRPr="003928BC">
        <w:rPr>
          <w:szCs w:val="28"/>
        </w:rPr>
        <w:t>территории</w:t>
      </w:r>
    </w:p>
    <w:p w:rsidR="009C7DD4" w:rsidRPr="003928BC" w:rsidRDefault="009C7DD4" w:rsidP="00FC672B">
      <w:pPr>
        <w:tabs>
          <w:tab w:val="left" w:pos="697"/>
          <w:tab w:val="left" w:pos="5012"/>
          <w:tab w:val="left" w:pos="8472"/>
        </w:tabs>
        <w:ind w:firstLine="0"/>
        <w:rPr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55"/>
        <w:gridCol w:w="4866"/>
        <w:gridCol w:w="1533"/>
        <w:gridCol w:w="1483"/>
        <w:gridCol w:w="1200"/>
      </w:tblGrid>
      <w:tr w:rsidR="00D42C49" w:rsidRPr="003928BC" w:rsidTr="00704BE3">
        <w:tc>
          <w:tcPr>
            <w:tcW w:w="521" w:type="pct"/>
          </w:tcPr>
          <w:p w:rsidR="00D42C49" w:rsidRPr="003928BC" w:rsidRDefault="00D42C49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D42C49" w:rsidRPr="003928BC" w:rsidRDefault="00D42C49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00" w:type="pct"/>
          </w:tcPr>
          <w:p w:rsidR="008B5688" w:rsidRDefault="00D42C49" w:rsidP="008B5688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показателей </w:t>
            </w:r>
          </w:p>
          <w:p w:rsidR="008B5688" w:rsidRDefault="00D42C49" w:rsidP="008B5688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использования</w:t>
            </w:r>
            <w:r w:rsidR="008B56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планируемой</w:t>
            </w:r>
            <w:proofErr w:type="gramEnd"/>
            <w:r w:rsidRPr="003928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2C49" w:rsidRPr="003928BC" w:rsidRDefault="00D42C49" w:rsidP="008B5688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</w:p>
        </w:tc>
        <w:tc>
          <w:tcPr>
            <w:tcW w:w="756" w:type="pct"/>
          </w:tcPr>
          <w:p w:rsidR="00D42C49" w:rsidRPr="003928BC" w:rsidRDefault="00D42C49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731" w:type="pct"/>
          </w:tcPr>
          <w:p w:rsidR="00D42C49" w:rsidRPr="003928BC" w:rsidRDefault="00D42C49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Состояние на 2021 год</w:t>
            </w:r>
          </w:p>
        </w:tc>
        <w:tc>
          <w:tcPr>
            <w:tcW w:w="592" w:type="pct"/>
          </w:tcPr>
          <w:p w:rsidR="00D42C49" w:rsidRPr="003928BC" w:rsidRDefault="00D42C49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Итого до 2030</w:t>
            </w:r>
          </w:p>
          <w:p w:rsidR="00D42C49" w:rsidRPr="003928BC" w:rsidRDefault="00D42C49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704BE3" w:rsidRPr="003928BC" w:rsidRDefault="00704BE3" w:rsidP="00FC672B">
      <w:pPr>
        <w:rPr>
          <w:sz w:val="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56"/>
        <w:gridCol w:w="4866"/>
        <w:gridCol w:w="1533"/>
        <w:gridCol w:w="1482"/>
        <w:gridCol w:w="1200"/>
      </w:tblGrid>
      <w:tr w:rsidR="00D42C49" w:rsidRPr="003928BC" w:rsidTr="00704BE3">
        <w:trPr>
          <w:cantSplit/>
          <w:tblHeader/>
        </w:trPr>
        <w:tc>
          <w:tcPr>
            <w:tcW w:w="521" w:type="pct"/>
          </w:tcPr>
          <w:p w:rsidR="00D42C49" w:rsidRPr="003928BC" w:rsidRDefault="00D42C49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0" w:type="pct"/>
          </w:tcPr>
          <w:p w:rsidR="00D42C49" w:rsidRPr="003928BC" w:rsidRDefault="00D42C49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6" w:type="pct"/>
          </w:tcPr>
          <w:p w:rsidR="00D42C49" w:rsidRPr="003928BC" w:rsidRDefault="00D42C49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1" w:type="pct"/>
          </w:tcPr>
          <w:p w:rsidR="00D42C49" w:rsidRPr="003928BC" w:rsidRDefault="00D42C49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2" w:type="pct"/>
          </w:tcPr>
          <w:p w:rsidR="00D42C49" w:rsidRPr="003928BC" w:rsidRDefault="00D42C49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548B6" w:rsidRPr="003928BC" w:rsidTr="00915A30">
        <w:trPr>
          <w:cantSplit/>
        </w:trPr>
        <w:tc>
          <w:tcPr>
            <w:tcW w:w="5000" w:type="pct"/>
            <w:gridSpan w:val="5"/>
          </w:tcPr>
          <w:p w:rsidR="00D548B6" w:rsidRPr="003928BC" w:rsidRDefault="00FC5EB4" w:rsidP="008B5688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B568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D548B6" w:rsidRPr="003928BC">
              <w:rPr>
                <w:rFonts w:ascii="Times New Roman" w:hAnsi="Times New Roman" w:cs="Times New Roman"/>
                <w:sz w:val="28"/>
                <w:szCs w:val="28"/>
              </w:rPr>
              <w:t>ерритория</w:t>
            </w:r>
          </w:p>
        </w:tc>
      </w:tr>
      <w:tr w:rsidR="00D548B6" w:rsidRPr="003928BC" w:rsidTr="00704BE3">
        <w:trPr>
          <w:cantSplit/>
        </w:trPr>
        <w:tc>
          <w:tcPr>
            <w:tcW w:w="521" w:type="pct"/>
          </w:tcPr>
          <w:p w:rsidR="00D548B6" w:rsidRPr="003928BC" w:rsidRDefault="00D548B6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400" w:type="pct"/>
          </w:tcPr>
          <w:p w:rsidR="00D548B6" w:rsidRPr="003928BC" w:rsidRDefault="00D548B6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Площадь планируемой территории, в том числе:</w:t>
            </w:r>
          </w:p>
        </w:tc>
        <w:tc>
          <w:tcPr>
            <w:tcW w:w="756" w:type="pct"/>
          </w:tcPr>
          <w:p w:rsidR="00D548B6" w:rsidRPr="003928BC" w:rsidRDefault="00D548B6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31" w:type="pct"/>
          </w:tcPr>
          <w:p w:rsidR="00D548B6" w:rsidRPr="003928BC" w:rsidRDefault="00D548B6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109,3</w:t>
            </w:r>
          </w:p>
        </w:tc>
        <w:tc>
          <w:tcPr>
            <w:tcW w:w="592" w:type="pct"/>
          </w:tcPr>
          <w:p w:rsidR="00D548B6" w:rsidRPr="003928BC" w:rsidRDefault="00D548B6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109,3</w:t>
            </w:r>
          </w:p>
        </w:tc>
      </w:tr>
      <w:tr w:rsidR="00D548B6" w:rsidRPr="003928BC" w:rsidTr="00704BE3">
        <w:trPr>
          <w:cantSplit/>
        </w:trPr>
        <w:tc>
          <w:tcPr>
            <w:tcW w:w="521" w:type="pct"/>
          </w:tcPr>
          <w:p w:rsidR="00D548B6" w:rsidRPr="003928BC" w:rsidRDefault="00D548B6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2400" w:type="pct"/>
          </w:tcPr>
          <w:p w:rsidR="00D548B6" w:rsidRPr="003928BC" w:rsidRDefault="00D548B6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756" w:type="pct"/>
          </w:tcPr>
          <w:p w:rsidR="00D548B6" w:rsidRPr="003928BC" w:rsidRDefault="00D548B6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31" w:type="pct"/>
          </w:tcPr>
          <w:p w:rsidR="00D548B6" w:rsidRPr="003928BC" w:rsidRDefault="00E41E6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17,6</w:t>
            </w:r>
          </w:p>
        </w:tc>
        <w:tc>
          <w:tcPr>
            <w:tcW w:w="592" w:type="pct"/>
          </w:tcPr>
          <w:p w:rsidR="00D548B6" w:rsidRPr="003928BC" w:rsidRDefault="00BB091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12,63</w:t>
            </w:r>
          </w:p>
        </w:tc>
      </w:tr>
      <w:tr w:rsidR="00E20A45" w:rsidRPr="003928BC" w:rsidTr="00704BE3">
        <w:trPr>
          <w:cantSplit/>
        </w:trPr>
        <w:tc>
          <w:tcPr>
            <w:tcW w:w="521" w:type="pct"/>
          </w:tcPr>
          <w:p w:rsidR="00E20A45" w:rsidRPr="003928BC" w:rsidRDefault="00E20A45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1.1.1.1</w:t>
            </w:r>
          </w:p>
        </w:tc>
        <w:tc>
          <w:tcPr>
            <w:tcW w:w="2400" w:type="pct"/>
          </w:tcPr>
          <w:p w:rsidR="00E20A45" w:rsidRPr="003928BC" w:rsidRDefault="00E20A45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индивидуальной жилой застро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  <w:tc>
          <w:tcPr>
            <w:tcW w:w="756" w:type="pct"/>
          </w:tcPr>
          <w:p w:rsidR="00E20A45" w:rsidRPr="003928BC" w:rsidRDefault="00E20A45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731" w:type="pct"/>
          </w:tcPr>
          <w:p w:rsidR="00E20A45" w:rsidRPr="003928BC" w:rsidRDefault="00E20A45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592" w:type="pct"/>
          </w:tcPr>
          <w:p w:rsidR="00E20A45" w:rsidRPr="003928BC" w:rsidRDefault="00E20A45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softHyphen/>
            </w:r>
          </w:p>
        </w:tc>
      </w:tr>
      <w:tr w:rsidR="00E20A45" w:rsidRPr="003928BC" w:rsidTr="00704BE3">
        <w:trPr>
          <w:cantSplit/>
        </w:trPr>
        <w:tc>
          <w:tcPr>
            <w:tcW w:w="521" w:type="pct"/>
          </w:tcPr>
          <w:p w:rsidR="00E20A45" w:rsidRPr="003928BC" w:rsidRDefault="00E20A45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1.1.1.2</w:t>
            </w:r>
          </w:p>
        </w:tc>
        <w:tc>
          <w:tcPr>
            <w:tcW w:w="2400" w:type="pct"/>
          </w:tcPr>
          <w:p w:rsidR="00E20A45" w:rsidRPr="003928BC" w:rsidRDefault="00E20A45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застройки многоэтажными ж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 xml:space="preserve">лыми домами (9 </w:t>
            </w:r>
            <w:r w:rsidR="0096354D" w:rsidRPr="003928B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 xml:space="preserve"> 13 этажей)</w:t>
            </w:r>
          </w:p>
        </w:tc>
        <w:tc>
          <w:tcPr>
            <w:tcW w:w="756" w:type="pct"/>
          </w:tcPr>
          <w:p w:rsidR="00E20A45" w:rsidRPr="003928BC" w:rsidRDefault="00E20A45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E20A45" w:rsidRPr="003928BC" w:rsidRDefault="00E20A45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592" w:type="pct"/>
          </w:tcPr>
          <w:p w:rsidR="00E20A45" w:rsidRPr="003928BC" w:rsidRDefault="00BB091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12,63</w:t>
            </w:r>
          </w:p>
        </w:tc>
      </w:tr>
      <w:tr w:rsidR="00E20A45" w:rsidRPr="003928BC" w:rsidTr="00704BE3">
        <w:trPr>
          <w:cantSplit/>
        </w:trPr>
        <w:tc>
          <w:tcPr>
            <w:tcW w:w="521" w:type="pct"/>
          </w:tcPr>
          <w:p w:rsidR="00E20A45" w:rsidRPr="003928BC" w:rsidRDefault="00E20A45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2400" w:type="pct"/>
          </w:tcPr>
          <w:p w:rsidR="00E20A45" w:rsidRPr="003928BC" w:rsidRDefault="00E20A45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Общественно-деловые зоны, в том числе:</w:t>
            </w:r>
          </w:p>
        </w:tc>
        <w:tc>
          <w:tcPr>
            <w:tcW w:w="756" w:type="pct"/>
          </w:tcPr>
          <w:p w:rsidR="00E20A45" w:rsidRPr="003928BC" w:rsidRDefault="00E20A45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E20A45" w:rsidRPr="003928BC" w:rsidRDefault="00E20A45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1,32</w:t>
            </w:r>
          </w:p>
        </w:tc>
        <w:tc>
          <w:tcPr>
            <w:tcW w:w="592" w:type="pct"/>
          </w:tcPr>
          <w:p w:rsidR="00E20A45" w:rsidRPr="003928BC" w:rsidRDefault="00BB091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34,69</w:t>
            </w:r>
          </w:p>
        </w:tc>
      </w:tr>
      <w:tr w:rsidR="00E20A45" w:rsidRPr="003928BC" w:rsidTr="00704BE3">
        <w:trPr>
          <w:cantSplit/>
        </w:trPr>
        <w:tc>
          <w:tcPr>
            <w:tcW w:w="521" w:type="pct"/>
          </w:tcPr>
          <w:p w:rsidR="00E20A45" w:rsidRPr="003928BC" w:rsidRDefault="00E20A45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1.1.2.1</w:t>
            </w:r>
          </w:p>
        </w:tc>
        <w:tc>
          <w:tcPr>
            <w:tcW w:w="2400" w:type="pct"/>
          </w:tcPr>
          <w:p w:rsidR="00E20A45" w:rsidRPr="003928BC" w:rsidRDefault="00E20A45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756" w:type="pct"/>
          </w:tcPr>
          <w:p w:rsidR="00E20A45" w:rsidRPr="003928BC" w:rsidRDefault="00E20A45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E20A45" w:rsidRPr="003928BC" w:rsidRDefault="00E41E6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0,89</w:t>
            </w:r>
          </w:p>
        </w:tc>
        <w:tc>
          <w:tcPr>
            <w:tcW w:w="592" w:type="pct"/>
          </w:tcPr>
          <w:p w:rsidR="00E20A45" w:rsidRPr="003928BC" w:rsidRDefault="00BB091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16,13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8B568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1.1.2.2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объектов делового, обществе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ного и коммерческого назначения, в том числе многоквартирных жилых домов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1,32</w:t>
            </w:r>
          </w:p>
        </w:tc>
        <w:tc>
          <w:tcPr>
            <w:tcW w:w="592" w:type="pct"/>
          </w:tcPr>
          <w:p w:rsidR="005A6C53" w:rsidRPr="003928BC" w:rsidRDefault="00BB091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13,31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1.1.2.3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объектов дошкольного, начал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ного общего, основного общего и среднего общего образования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5A6C53" w:rsidRPr="003928BC" w:rsidRDefault="00BB091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4,33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1.1.2.4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объектов среднего професси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нального и высшего профессионал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ного образования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  <w:r w:rsidR="00BB0918" w:rsidRPr="003928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2" w:type="pct"/>
          </w:tcPr>
          <w:p w:rsidR="005A6C53" w:rsidRPr="003928BC" w:rsidRDefault="00BB091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0,76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1.1.2.5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объектов здравоохранения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 w:rsidR="00BB0918" w:rsidRPr="003928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2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 w:rsidR="00BB0918" w:rsidRPr="003928B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8B568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1.1.2.6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малоэта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ной общественной застройки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592" w:type="pct"/>
          </w:tcPr>
          <w:p w:rsidR="005A6C53" w:rsidRPr="003928BC" w:rsidRDefault="002D21AD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1A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8B568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Территории рекреационного назнач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ния, в том числе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30,54</w:t>
            </w:r>
          </w:p>
        </w:tc>
        <w:tc>
          <w:tcPr>
            <w:tcW w:w="592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  <w:r w:rsidR="00BB0918" w:rsidRPr="003928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1.1.3.1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Парки, скверы, бульвары, иные озел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ненные территории общего пользов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27,84</w:t>
            </w:r>
          </w:p>
        </w:tc>
        <w:tc>
          <w:tcPr>
            <w:tcW w:w="592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5,37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1.1.3.2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Озелененные территории ограниче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ного пользования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  <w:r w:rsidR="00BB0918" w:rsidRPr="003928B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1.1.3.3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Природная зона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592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2,23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Производственные зоны, в том числе: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18,59</w:t>
            </w:r>
          </w:p>
        </w:tc>
        <w:tc>
          <w:tcPr>
            <w:tcW w:w="592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14,09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1.1.4.1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коммунальных и складских об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ектов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5,0</w:t>
            </w:r>
          </w:p>
        </w:tc>
        <w:tc>
          <w:tcPr>
            <w:tcW w:w="592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1.1.4.2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производственных объектов с различными нормативами воздейс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вия на окружающую среду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13,32</w:t>
            </w:r>
          </w:p>
        </w:tc>
        <w:tc>
          <w:tcPr>
            <w:tcW w:w="592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10,8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объектов инженерной инфр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структуры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</w:tc>
        <w:tc>
          <w:tcPr>
            <w:tcW w:w="592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1,94</w:t>
            </w:r>
          </w:p>
        </w:tc>
      </w:tr>
      <w:tr w:rsidR="00BB0918" w:rsidRPr="003928BC" w:rsidTr="00704BE3">
        <w:trPr>
          <w:cantSplit/>
        </w:trPr>
        <w:tc>
          <w:tcPr>
            <w:tcW w:w="521" w:type="pct"/>
          </w:tcPr>
          <w:p w:rsidR="00BB0918" w:rsidRPr="003928BC" w:rsidRDefault="00BB091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r w:rsidR="008B5688">
              <w:rPr>
                <w:rFonts w:ascii="Times New Roman" w:hAnsi="Times New Roman" w:cs="Times New Roman"/>
                <w:sz w:val="28"/>
                <w:szCs w:val="28"/>
              </w:rPr>
              <w:t>.6</w:t>
            </w:r>
          </w:p>
        </w:tc>
        <w:tc>
          <w:tcPr>
            <w:tcW w:w="2400" w:type="pct"/>
          </w:tcPr>
          <w:p w:rsidR="00BB0918" w:rsidRPr="003928BC" w:rsidRDefault="00BB0918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стоянок для легковых автомоб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лей</w:t>
            </w:r>
          </w:p>
        </w:tc>
        <w:tc>
          <w:tcPr>
            <w:tcW w:w="756" w:type="pct"/>
          </w:tcPr>
          <w:p w:rsidR="00BB0918" w:rsidRPr="003928BC" w:rsidRDefault="00BB0918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BB0918" w:rsidRPr="003928BC" w:rsidRDefault="00BB091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0,27</w:t>
            </w:r>
          </w:p>
        </w:tc>
        <w:tc>
          <w:tcPr>
            <w:tcW w:w="592" w:type="pct"/>
          </w:tcPr>
          <w:p w:rsidR="00BB0918" w:rsidRPr="003928BC" w:rsidRDefault="00BB091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2,92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8B568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сооружений и коммуникаций а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томобильного, речного, воздушного транспорта, метрополитена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592" w:type="pct"/>
          </w:tcPr>
          <w:p w:rsidR="005A6C53" w:rsidRPr="003928BC" w:rsidRDefault="002D21AD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21A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8B568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1.1.8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улично-дорожной сети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25,79</w:t>
            </w:r>
          </w:p>
        </w:tc>
        <w:tc>
          <w:tcPr>
            <w:tcW w:w="592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20,0</w:t>
            </w:r>
            <w:r w:rsidR="00BB0918" w:rsidRPr="003928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A6C53" w:rsidRPr="003928BC" w:rsidTr="00704BE3">
        <w:trPr>
          <w:cantSplit/>
        </w:trPr>
        <w:tc>
          <w:tcPr>
            <w:tcW w:w="521" w:type="pct"/>
          </w:tcPr>
          <w:p w:rsidR="005A6C53" w:rsidRPr="003928BC" w:rsidRDefault="008B5688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1.1.9</w:t>
            </w:r>
          </w:p>
        </w:tc>
        <w:tc>
          <w:tcPr>
            <w:tcW w:w="2400" w:type="pct"/>
          </w:tcPr>
          <w:p w:rsidR="005A6C53" w:rsidRPr="003928BC" w:rsidRDefault="005A6C53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Зона перспективной улично-дорожной сети</w:t>
            </w:r>
          </w:p>
        </w:tc>
        <w:tc>
          <w:tcPr>
            <w:tcW w:w="756" w:type="pct"/>
          </w:tcPr>
          <w:p w:rsidR="005A6C53" w:rsidRPr="003928BC" w:rsidRDefault="005A6C53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га</w:t>
            </w:r>
          </w:p>
        </w:tc>
        <w:tc>
          <w:tcPr>
            <w:tcW w:w="731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5A6C53" w:rsidRPr="003928BC" w:rsidRDefault="005A6C53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16,55</w:t>
            </w:r>
          </w:p>
        </w:tc>
      </w:tr>
      <w:tr w:rsidR="00D27C42" w:rsidRPr="003928BC" w:rsidTr="00D27C42">
        <w:trPr>
          <w:cantSplit/>
        </w:trPr>
        <w:tc>
          <w:tcPr>
            <w:tcW w:w="5000" w:type="pct"/>
            <w:gridSpan w:val="5"/>
          </w:tcPr>
          <w:p w:rsidR="00D27C42" w:rsidRPr="003928BC" w:rsidRDefault="00D27C42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C5EB4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756" w:type="pct"/>
          </w:tcPr>
          <w:p w:rsidR="00FC5EB4" w:rsidRDefault="00731DAA" w:rsidP="00FC5EB4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 xml:space="preserve">тыс. </w:t>
            </w:r>
          </w:p>
          <w:p w:rsidR="00731DAA" w:rsidRPr="003928BC" w:rsidRDefault="00731DAA" w:rsidP="00FC5EB4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чел</w:t>
            </w:r>
            <w:r w:rsidR="00FC5EB4">
              <w:rPr>
                <w:szCs w:val="28"/>
              </w:rPr>
              <w:t>овек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3,11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12,72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Средняя жилищная обеспеченность</w:t>
            </w:r>
          </w:p>
        </w:tc>
        <w:tc>
          <w:tcPr>
            <w:tcW w:w="756" w:type="pct"/>
          </w:tcPr>
          <w:p w:rsidR="00FC5EB4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кв. м/</w:t>
            </w:r>
          </w:p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человека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22,1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29,1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Общая площадь жилищного фонда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тыс. кв. 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69,3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369,6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Существующий сохраняемый жили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ный фонд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тыс. кв. 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48,6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Убыль жилищного фонда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тыс. кв. 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20,7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Новое жилищное строительство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тыс. кв. 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321,2</w:t>
            </w:r>
          </w:p>
        </w:tc>
      </w:tr>
      <w:tr w:rsidR="00D27C42" w:rsidRPr="003928BC" w:rsidTr="00D27C42">
        <w:trPr>
          <w:cantSplit/>
        </w:trPr>
        <w:tc>
          <w:tcPr>
            <w:tcW w:w="5000" w:type="pct"/>
            <w:gridSpan w:val="5"/>
          </w:tcPr>
          <w:p w:rsidR="00D27C42" w:rsidRPr="003928BC" w:rsidRDefault="00D27C42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C5EB4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Транспортная инфраструктура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Протяженность улично-дорожной с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ти, в том числе: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км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4,0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9,9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3.1.1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общегородск</w:t>
            </w: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го значения непрерывного движения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км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2,8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3.1.2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общегородск</w:t>
            </w: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го значения регулируемого движения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км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2,3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3.1.3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Магистральные улицы районного зн</w:t>
            </w: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чения транспортно-пешеходные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км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2,5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3.1.4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Улицы местного значения в жилой з</w:t>
            </w: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стройке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км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1,7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3.1.5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Проезды основные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км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0,6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3.1.6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Протяженность магистральной ули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но-дорожной сети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км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7,6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proofErr w:type="gramStart"/>
            <w:r w:rsidRPr="003928BC">
              <w:rPr>
                <w:szCs w:val="28"/>
              </w:rPr>
              <w:t>км</w:t>
            </w:r>
            <w:proofErr w:type="gramEnd"/>
            <w:r w:rsidRPr="003928BC">
              <w:rPr>
                <w:szCs w:val="28"/>
              </w:rPr>
              <w:t>/ кв. км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9,08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Плотность магистральной улично-дорожной сети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proofErr w:type="gramStart"/>
            <w:r w:rsidRPr="003928BC">
              <w:rPr>
                <w:szCs w:val="28"/>
              </w:rPr>
              <w:t>км</w:t>
            </w:r>
            <w:proofErr w:type="gramEnd"/>
            <w:r w:rsidRPr="003928BC">
              <w:rPr>
                <w:szCs w:val="28"/>
              </w:rPr>
              <w:t>/ кв. км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3.4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Протяженность линий наземного о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щественного пассажирского тран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порта, в том числе: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км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3.4.1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Автобуса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км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D27C42" w:rsidRPr="003928BC" w:rsidTr="00D27C42">
        <w:trPr>
          <w:cantSplit/>
        </w:trPr>
        <w:tc>
          <w:tcPr>
            <w:tcW w:w="5000" w:type="pct"/>
            <w:gridSpan w:val="5"/>
          </w:tcPr>
          <w:p w:rsidR="00D27C42" w:rsidRPr="003928BC" w:rsidRDefault="00D27C42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C5EB4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Планируемые объекты социальной инфраструктуры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Дошкольные образовательные орг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низации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мест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485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организации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мест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Спортивные залы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кв. м пл</w:t>
            </w:r>
            <w:r w:rsidRPr="003928BC">
              <w:rPr>
                <w:szCs w:val="28"/>
              </w:rPr>
              <w:t>о</w:t>
            </w:r>
            <w:r w:rsidRPr="003928BC">
              <w:rPr>
                <w:szCs w:val="28"/>
              </w:rPr>
              <w:t>щади пола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4320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4450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Плавательные бассейны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зеркала</w:t>
            </w:r>
          </w:p>
          <w:p w:rsidR="00731DAA" w:rsidRPr="003928BC" w:rsidRDefault="00731DAA" w:rsidP="00FC672B">
            <w:pPr>
              <w:ind w:firstLine="0"/>
              <w:jc w:val="center"/>
              <w:rPr>
                <w:szCs w:val="28"/>
              </w:rPr>
            </w:pPr>
            <w:r w:rsidRPr="003928BC">
              <w:rPr>
                <w:szCs w:val="28"/>
              </w:rPr>
              <w:t>воды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731DAA" w:rsidRPr="003928BC" w:rsidTr="00704BE3">
        <w:trPr>
          <w:cantSplit/>
        </w:trPr>
        <w:tc>
          <w:tcPr>
            <w:tcW w:w="52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2400" w:type="pct"/>
          </w:tcPr>
          <w:p w:rsidR="00731DAA" w:rsidRPr="003928BC" w:rsidRDefault="00731DAA" w:rsidP="00FC672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Помещения для физкультурно-оздоровительных занятий</w:t>
            </w:r>
          </w:p>
        </w:tc>
        <w:tc>
          <w:tcPr>
            <w:tcW w:w="756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кв. м пл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щади пола</w:t>
            </w:r>
          </w:p>
        </w:tc>
        <w:tc>
          <w:tcPr>
            <w:tcW w:w="731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287</w:t>
            </w:r>
          </w:p>
        </w:tc>
        <w:tc>
          <w:tcPr>
            <w:tcW w:w="592" w:type="pct"/>
          </w:tcPr>
          <w:p w:rsidR="00731DAA" w:rsidRPr="003928BC" w:rsidRDefault="00731DAA" w:rsidP="00FC672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28BC">
              <w:rPr>
                <w:rFonts w:ascii="Times New Roman" w:hAnsi="Times New Roman" w:cs="Times New Roman"/>
                <w:sz w:val="28"/>
                <w:szCs w:val="28"/>
              </w:rPr>
              <w:t>4450</w:t>
            </w:r>
          </w:p>
        </w:tc>
      </w:tr>
    </w:tbl>
    <w:p w:rsidR="00D42C49" w:rsidRPr="003928BC" w:rsidRDefault="00D42C49" w:rsidP="00FC672B">
      <w:pPr>
        <w:tabs>
          <w:tab w:val="left" w:pos="697"/>
          <w:tab w:val="left" w:pos="5012"/>
          <w:tab w:val="left" w:pos="8472"/>
        </w:tabs>
        <w:ind w:firstLine="0"/>
        <w:rPr>
          <w:szCs w:val="28"/>
        </w:rPr>
      </w:pPr>
    </w:p>
    <w:p w:rsidR="007F4C08" w:rsidRPr="003928BC" w:rsidRDefault="007F4C08" w:rsidP="00FC672B"/>
    <w:p w:rsidR="007F4C08" w:rsidRPr="003928BC" w:rsidRDefault="007F4C08" w:rsidP="00FC672B">
      <w:pPr>
        <w:pStyle w:val="afb"/>
        <w:tabs>
          <w:tab w:val="left" w:pos="0"/>
          <w:tab w:val="left" w:pos="1701"/>
        </w:tabs>
        <w:ind w:left="924" w:firstLine="0"/>
        <w:jc w:val="center"/>
        <w:rPr>
          <w:szCs w:val="28"/>
        </w:rPr>
      </w:pPr>
      <w:r w:rsidRPr="003928BC">
        <w:rPr>
          <w:szCs w:val="28"/>
        </w:rPr>
        <w:t>____________</w:t>
      </w:r>
    </w:p>
    <w:p w:rsidR="007F4C08" w:rsidRPr="003928BC" w:rsidRDefault="007F4C08" w:rsidP="00FC672B">
      <w:pPr>
        <w:pStyle w:val="afb"/>
        <w:tabs>
          <w:tab w:val="left" w:pos="0"/>
          <w:tab w:val="left" w:pos="1701"/>
        </w:tabs>
        <w:ind w:left="924" w:firstLine="0"/>
        <w:jc w:val="center"/>
        <w:rPr>
          <w:szCs w:val="28"/>
        </w:rPr>
      </w:pPr>
    </w:p>
    <w:p w:rsidR="007F4C08" w:rsidRPr="003928BC" w:rsidRDefault="007F4C08" w:rsidP="00FC672B">
      <w:pPr>
        <w:ind w:firstLine="0"/>
        <w:jc w:val="left"/>
        <w:rPr>
          <w:szCs w:val="28"/>
        </w:rPr>
      </w:pPr>
    </w:p>
    <w:p w:rsidR="00E60F32" w:rsidRPr="003928BC" w:rsidRDefault="00E60F32" w:rsidP="00FC672B">
      <w:pPr>
        <w:ind w:firstLine="0"/>
        <w:rPr>
          <w:szCs w:val="28"/>
          <w:highlight w:val="yellow"/>
        </w:rPr>
      </w:pPr>
    </w:p>
    <w:p w:rsidR="00E60F32" w:rsidRPr="003928BC" w:rsidRDefault="00E60F32" w:rsidP="00E60F32">
      <w:pPr>
        <w:spacing w:after="200" w:line="276" w:lineRule="auto"/>
        <w:ind w:firstLine="0"/>
        <w:jc w:val="left"/>
        <w:rPr>
          <w:szCs w:val="28"/>
          <w:highlight w:val="yellow"/>
        </w:rPr>
        <w:sectPr w:rsidR="00E60F32" w:rsidRPr="003928BC" w:rsidSect="007E05A7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8A2615" w:rsidRPr="003928BC" w:rsidRDefault="008A2615" w:rsidP="008A261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left="6521" w:firstLine="0"/>
        <w:rPr>
          <w:sz w:val="24"/>
          <w:szCs w:val="24"/>
        </w:rPr>
      </w:pPr>
      <w:r w:rsidRPr="003928BC">
        <w:rPr>
          <w:sz w:val="24"/>
          <w:szCs w:val="24"/>
        </w:rPr>
        <w:lastRenderedPageBreak/>
        <w:t xml:space="preserve">Приложение 3 </w:t>
      </w:r>
    </w:p>
    <w:p w:rsidR="008A2615" w:rsidRPr="003928BC" w:rsidRDefault="008A2615" w:rsidP="008A2615">
      <w:pPr>
        <w:ind w:left="6521" w:firstLine="0"/>
        <w:rPr>
          <w:sz w:val="24"/>
          <w:szCs w:val="24"/>
        </w:rPr>
      </w:pPr>
      <w:r w:rsidRPr="003928BC">
        <w:rPr>
          <w:sz w:val="24"/>
        </w:rPr>
        <w:t xml:space="preserve">к проекту планировки </w:t>
      </w:r>
      <w:r w:rsidRPr="003928BC">
        <w:rPr>
          <w:sz w:val="24"/>
          <w:szCs w:val="28"/>
        </w:rPr>
        <w:t>террит</w:t>
      </w:r>
      <w:r w:rsidRPr="003928BC">
        <w:rPr>
          <w:sz w:val="24"/>
          <w:szCs w:val="28"/>
        </w:rPr>
        <w:t>о</w:t>
      </w:r>
      <w:r w:rsidRPr="003928BC">
        <w:rPr>
          <w:sz w:val="24"/>
          <w:szCs w:val="28"/>
        </w:rPr>
        <w:t xml:space="preserve">рии, </w:t>
      </w:r>
      <w:r w:rsidRPr="003928BC">
        <w:rPr>
          <w:sz w:val="24"/>
        </w:rPr>
        <w:t xml:space="preserve">ограниченной </w:t>
      </w:r>
      <w:r w:rsidRPr="003928BC">
        <w:rPr>
          <w:sz w:val="24"/>
          <w:szCs w:val="24"/>
        </w:rPr>
        <w:t>планируемой магистральной улицей общег</w:t>
      </w:r>
      <w:r w:rsidRPr="003928BC">
        <w:rPr>
          <w:sz w:val="24"/>
          <w:szCs w:val="24"/>
        </w:rPr>
        <w:t>о</w:t>
      </w:r>
      <w:r w:rsidRPr="003928BC">
        <w:rPr>
          <w:sz w:val="24"/>
          <w:szCs w:val="24"/>
        </w:rPr>
        <w:t>родского значения непрерывн</w:t>
      </w:r>
      <w:r w:rsidRPr="003928BC">
        <w:rPr>
          <w:sz w:val="24"/>
          <w:szCs w:val="24"/>
        </w:rPr>
        <w:t>о</w:t>
      </w:r>
      <w:r w:rsidRPr="003928BC">
        <w:rPr>
          <w:sz w:val="24"/>
          <w:szCs w:val="24"/>
        </w:rPr>
        <w:t>го движения, рекой 2-я Ельцо</w:t>
      </w:r>
      <w:r w:rsidRPr="003928BC">
        <w:rPr>
          <w:sz w:val="24"/>
          <w:szCs w:val="24"/>
        </w:rPr>
        <w:t>в</w:t>
      </w:r>
      <w:r w:rsidRPr="003928BC">
        <w:rPr>
          <w:sz w:val="24"/>
          <w:szCs w:val="24"/>
        </w:rPr>
        <w:t>ка, планируемой магистральной улицей общегородского знач</w:t>
      </w:r>
      <w:r w:rsidRPr="003928BC">
        <w:rPr>
          <w:sz w:val="24"/>
          <w:szCs w:val="24"/>
        </w:rPr>
        <w:t>е</w:t>
      </w:r>
      <w:r w:rsidRPr="003928BC">
        <w:rPr>
          <w:sz w:val="24"/>
          <w:szCs w:val="24"/>
        </w:rPr>
        <w:t xml:space="preserve">ния регулируемого движения, в </w:t>
      </w:r>
      <w:proofErr w:type="spellStart"/>
      <w:r w:rsidRPr="003928BC">
        <w:rPr>
          <w:sz w:val="24"/>
          <w:szCs w:val="24"/>
        </w:rPr>
        <w:t>Заельцовском</w:t>
      </w:r>
      <w:proofErr w:type="spellEnd"/>
      <w:r w:rsidRPr="003928BC">
        <w:rPr>
          <w:sz w:val="24"/>
          <w:szCs w:val="24"/>
        </w:rPr>
        <w:t xml:space="preserve"> и Калининском районах</w:t>
      </w:r>
    </w:p>
    <w:p w:rsidR="008A2615" w:rsidRPr="003928BC" w:rsidRDefault="008A2615" w:rsidP="008A2615">
      <w:pPr>
        <w:ind w:left="6521" w:firstLine="0"/>
        <w:rPr>
          <w:sz w:val="24"/>
          <w:szCs w:val="24"/>
        </w:rPr>
      </w:pPr>
    </w:p>
    <w:p w:rsidR="008A2615" w:rsidRPr="003928BC" w:rsidRDefault="008A2615" w:rsidP="008A2615">
      <w:pPr>
        <w:tabs>
          <w:tab w:val="left" w:pos="5387"/>
        </w:tabs>
        <w:spacing w:line="240" w:lineRule="atLeast"/>
        <w:ind w:left="6379" w:firstLine="0"/>
        <w:rPr>
          <w:sz w:val="27"/>
          <w:szCs w:val="27"/>
        </w:rPr>
      </w:pPr>
    </w:p>
    <w:p w:rsidR="00C36047" w:rsidRPr="003928BC" w:rsidRDefault="00C36047" w:rsidP="00F62E5B">
      <w:pPr>
        <w:ind w:firstLine="0"/>
        <w:jc w:val="center"/>
        <w:rPr>
          <w:b/>
          <w:sz w:val="27"/>
          <w:szCs w:val="27"/>
        </w:rPr>
      </w:pPr>
      <w:r w:rsidRPr="003928BC">
        <w:rPr>
          <w:b/>
          <w:sz w:val="27"/>
          <w:szCs w:val="27"/>
        </w:rPr>
        <w:t>ПОЛОЖЕНИЯ</w:t>
      </w:r>
    </w:p>
    <w:p w:rsidR="00C36047" w:rsidRPr="003928BC" w:rsidRDefault="00C36047" w:rsidP="00FC0931">
      <w:pPr>
        <w:suppressAutoHyphens/>
        <w:spacing w:line="240" w:lineRule="atLeast"/>
        <w:ind w:right="-2"/>
        <w:jc w:val="center"/>
        <w:rPr>
          <w:sz w:val="27"/>
          <w:szCs w:val="27"/>
        </w:rPr>
      </w:pPr>
      <w:r w:rsidRPr="003928BC">
        <w:rPr>
          <w:b/>
          <w:bCs/>
          <w:sz w:val="27"/>
          <w:szCs w:val="27"/>
        </w:rPr>
        <w:t>об очередности планируемого развития территории</w:t>
      </w:r>
    </w:p>
    <w:p w:rsidR="00C36047" w:rsidRPr="003928BC" w:rsidRDefault="00C36047" w:rsidP="00FC0931">
      <w:pPr>
        <w:pStyle w:val="S2"/>
        <w:spacing w:line="240" w:lineRule="atLeast"/>
        <w:ind w:right="-2"/>
        <w:jc w:val="center"/>
        <w:rPr>
          <w:b/>
          <w:sz w:val="27"/>
          <w:szCs w:val="27"/>
        </w:rPr>
      </w:pPr>
    </w:p>
    <w:p w:rsidR="00846FF6" w:rsidRPr="007D4C44" w:rsidRDefault="00C36047" w:rsidP="00FC0931">
      <w:pPr>
        <w:pStyle w:val="S2"/>
        <w:spacing w:line="240" w:lineRule="atLeast"/>
        <w:ind w:right="-2"/>
        <w:rPr>
          <w:szCs w:val="28"/>
        </w:rPr>
      </w:pPr>
      <w:r w:rsidRPr="007D4C44">
        <w:rPr>
          <w:szCs w:val="28"/>
        </w:rPr>
        <w:t>Первая очередь строительства, реконструкции необходимых для функци</w:t>
      </w:r>
      <w:r w:rsidRPr="007D4C44">
        <w:rPr>
          <w:szCs w:val="28"/>
        </w:rPr>
        <w:t>о</w:t>
      </w:r>
      <w:r w:rsidRPr="007D4C44">
        <w:rPr>
          <w:szCs w:val="28"/>
        </w:rPr>
        <w:t>нирования объектов и обеспечения жизнедеятельности граждан объектов комм</w:t>
      </w:r>
      <w:r w:rsidRPr="007D4C44">
        <w:rPr>
          <w:szCs w:val="28"/>
        </w:rPr>
        <w:t>у</w:t>
      </w:r>
      <w:r w:rsidRPr="007D4C44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7D4C44">
        <w:rPr>
          <w:szCs w:val="28"/>
        </w:rPr>
        <w:t>о</w:t>
      </w:r>
      <w:r w:rsidRPr="007D4C44">
        <w:rPr>
          <w:szCs w:val="28"/>
        </w:rPr>
        <w:t>граммы комплексного развития транспортной инфраструктуры, программы ко</w:t>
      </w:r>
      <w:r w:rsidRPr="007D4C44">
        <w:rPr>
          <w:szCs w:val="28"/>
        </w:rPr>
        <w:t>м</w:t>
      </w:r>
      <w:r w:rsidRPr="007D4C44">
        <w:rPr>
          <w:szCs w:val="28"/>
        </w:rPr>
        <w:t>плексного развития социальной инфраструктуры до 202</w:t>
      </w:r>
      <w:r w:rsidR="00FC7E3C">
        <w:rPr>
          <w:szCs w:val="28"/>
        </w:rPr>
        <w:t>5</w:t>
      </w:r>
      <w:r w:rsidRPr="007D4C44">
        <w:rPr>
          <w:szCs w:val="28"/>
        </w:rPr>
        <w:t xml:space="preserve"> года включает</w:t>
      </w:r>
      <w:r w:rsidR="00846FF6" w:rsidRPr="007D4C44">
        <w:rPr>
          <w:szCs w:val="28"/>
        </w:rPr>
        <w:t>:</w:t>
      </w:r>
    </w:p>
    <w:p w:rsidR="00846FF6" w:rsidRPr="007D4C44" w:rsidRDefault="00C36047" w:rsidP="00FC0931">
      <w:pPr>
        <w:pStyle w:val="S2"/>
        <w:spacing w:line="240" w:lineRule="atLeast"/>
        <w:ind w:right="-2"/>
        <w:rPr>
          <w:szCs w:val="28"/>
        </w:rPr>
      </w:pPr>
      <w:r w:rsidRPr="007D4C44">
        <w:rPr>
          <w:szCs w:val="28"/>
        </w:rPr>
        <w:t>объект</w:t>
      </w:r>
      <w:r w:rsidR="00846FF6" w:rsidRPr="007D4C44">
        <w:rPr>
          <w:szCs w:val="28"/>
        </w:rPr>
        <w:t>ы</w:t>
      </w:r>
      <w:r w:rsidRPr="007D4C44">
        <w:rPr>
          <w:szCs w:val="28"/>
        </w:rPr>
        <w:t xml:space="preserve"> капитального строительства</w:t>
      </w:r>
      <w:r w:rsidR="00846FF6" w:rsidRPr="007D4C44">
        <w:rPr>
          <w:szCs w:val="28"/>
        </w:rPr>
        <w:t>:</w:t>
      </w:r>
    </w:p>
    <w:p w:rsidR="00C36047" w:rsidRPr="007D4C44" w:rsidRDefault="00C36047" w:rsidP="00FC0931">
      <w:pPr>
        <w:pStyle w:val="S2"/>
        <w:spacing w:line="240" w:lineRule="atLeast"/>
        <w:ind w:right="-2"/>
        <w:rPr>
          <w:szCs w:val="28"/>
        </w:rPr>
      </w:pPr>
      <w:r w:rsidRPr="007D4C44">
        <w:rPr>
          <w:szCs w:val="28"/>
        </w:rPr>
        <w:t xml:space="preserve">строительство общеобразовательной школы </w:t>
      </w:r>
      <w:r w:rsidRPr="007D4C44">
        <w:rPr>
          <w:snapToGrid w:val="0"/>
          <w:szCs w:val="28"/>
        </w:rPr>
        <w:t>по</w:t>
      </w:r>
      <w:r w:rsidR="00846FF6" w:rsidRPr="007D4C44">
        <w:rPr>
          <w:snapToGrid w:val="0"/>
          <w:szCs w:val="28"/>
        </w:rPr>
        <w:t xml:space="preserve"> </w:t>
      </w:r>
      <w:r w:rsidRPr="007D4C44">
        <w:rPr>
          <w:snapToGrid w:val="0"/>
          <w:szCs w:val="28"/>
        </w:rPr>
        <w:t>ул.</w:t>
      </w:r>
      <w:r w:rsidR="00846FF6" w:rsidRPr="007D4C44">
        <w:rPr>
          <w:snapToGrid w:val="0"/>
          <w:szCs w:val="28"/>
        </w:rPr>
        <w:t xml:space="preserve"> </w:t>
      </w:r>
      <w:r w:rsidRPr="007D4C44">
        <w:rPr>
          <w:snapToGrid w:val="0"/>
          <w:szCs w:val="28"/>
        </w:rPr>
        <w:t xml:space="preserve">Лебедевского в </w:t>
      </w:r>
      <w:proofErr w:type="spellStart"/>
      <w:r w:rsidRPr="007D4C44">
        <w:rPr>
          <w:snapToGrid w:val="0"/>
          <w:szCs w:val="28"/>
        </w:rPr>
        <w:t>Заел</w:t>
      </w:r>
      <w:r w:rsidRPr="007D4C44">
        <w:rPr>
          <w:snapToGrid w:val="0"/>
          <w:szCs w:val="28"/>
        </w:rPr>
        <w:t>ь</w:t>
      </w:r>
      <w:r w:rsidRPr="007D4C44">
        <w:rPr>
          <w:snapToGrid w:val="0"/>
          <w:szCs w:val="28"/>
        </w:rPr>
        <w:t>цовском</w:t>
      </w:r>
      <w:proofErr w:type="spellEnd"/>
      <w:r w:rsidRPr="007D4C44">
        <w:rPr>
          <w:snapToGrid w:val="0"/>
          <w:szCs w:val="28"/>
        </w:rPr>
        <w:t xml:space="preserve"> районе на 750 мест </w:t>
      </w:r>
      <w:r w:rsidR="00867993">
        <w:rPr>
          <w:snapToGrid w:val="0"/>
          <w:szCs w:val="28"/>
        </w:rPr>
        <w:t xml:space="preserve">- </w:t>
      </w:r>
      <w:r w:rsidRPr="007D4C44">
        <w:rPr>
          <w:szCs w:val="28"/>
        </w:rPr>
        <w:t xml:space="preserve">в </w:t>
      </w:r>
      <w:r w:rsidRPr="007D4C44">
        <w:rPr>
          <w:snapToGrid w:val="0"/>
          <w:szCs w:val="28"/>
        </w:rPr>
        <w:t>квартале</w:t>
      </w:r>
      <w:r w:rsidRPr="007D4C44">
        <w:rPr>
          <w:szCs w:val="28"/>
        </w:rPr>
        <w:t xml:space="preserve"> 102.01.01.03 в соответствии с Програ</w:t>
      </w:r>
      <w:r w:rsidRPr="007D4C44">
        <w:rPr>
          <w:szCs w:val="28"/>
        </w:rPr>
        <w:t>м</w:t>
      </w:r>
      <w:r w:rsidRPr="007D4C44">
        <w:rPr>
          <w:szCs w:val="28"/>
        </w:rPr>
        <w:t>мой комплексного развития социальной инфраструктуры города Новосибирска на 2017 – 2030 годы, утвержденной решением Совета депутатов города Новосиби</w:t>
      </w:r>
      <w:r w:rsidRPr="007D4C44">
        <w:rPr>
          <w:szCs w:val="28"/>
        </w:rPr>
        <w:t>р</w:t>
      </w:r>
      <w:r w:rsidRPr="007D4C44">
        <w:rPr>
          <w:szCs w:val="28"/>
        </w:rPr>
        <w:t xml:space="preserve">ска от 21.12.2016 </w:t>
      </w:r>
      <w:r w:rsidR="002D21AD" w:rsidRPr="007D4C44">
        <w:rPr>
          <w:szCs w:val="28"/>
        </w:rPr>
        <w:t>№ 329 (далее – ПКРСИ), в 2023 году</w:t>
      </w:r>
      <w:r w:rsidR="004A1469" w:rsidRPr="007D4C44">
        <w:rPr>
          <w:szCs w:val="28"/>
        </w:rPr>
        <w:t xml:space="preserve"> (1 этап строительства о</w:t>
      </w:r>
      <w:r w:rsidR="004A1469" w:rsidRPr="007D4C44">
        <w:rPr>
          <w:szCs w:val="28"/>
        </w:rPr>
        <w:t>б</w:t>
      </w:r>
      <w:r w:rsidR="004A1469" w:rsidRPr="007D4C44">
        <w:rPr>
          <w:szCs w:val="28"/>
        </w:rPr>
        <w:t>щеобразовательной школы)</w:t>
      </w:r>
      <w:r w:rsidR="002D21AD" w:rsidRPr="007D4C44">
        <w:rPr>
          <w:szCs w:val="28"/>
        </w:rPr>
        <w:t>.</w:t>
      </w:r>
    </w:p>
    <w:p w:rsidR="00846FF6" w:rsidRPr="007D4C44" w:rsidRDefault="00C36047" w:rsidP="00FC0931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7D4C44">
        <w:rPr>
          <w:szCs w:val="28"/>
        </w:rPr>
        <w:t>Вторая очередь строительства, реконструкции необходимых для функци</w:t>
      </w:r>
      <w:r w:rsidRPr="007D4C44">
        <w:rPr>
          <w:szCs w:val="28"/>
        </w:rPr>
        <w:t>о</w:t>
      </w:r>
      <w:r w:rsidRPr="007D4C44">
        <w:rPr>
          <w:szCs w:val="28"/>
        </w:rPr>
        <w:t>нирования объектов и обеспечения жизнедеятельности граждан объектов комм</w:t>
      </w:r>
      <w:r w:rsidRPr="007D4C44">
        <w:rPr>
          <w:szCs w:val="28"/>
        </w:rPr>
        <w:t>у</w:t>
      </w:r>
      <w:r w:rsidRPr="007D4C44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7D4C44">
        <w:rPr>
          <w:szCs w:val="28"/>
        </w:rPr>
        <w:t>о</w:t>
      </w:r>
      <w:r w:rsidRPr="007D4C44">
        <w:rPr>
          <w:szCs w:val="28"/>
        </w:rPr>
        <w:t>граммы комплексного развития транспортной инфраструктуры, программы ко</w:t>
      </w:r>
      <w:r w:rsidRPr="007D4C44">
        <w:rPr>
          <w:szCs w:val="28"/>
        </w:rPr>
        <w:t>м</w:t>
      </w:r>
      <w:r w:rsidRPr="007D4C44">
        <w:rPr>
          <w:szCs w:val="28"/>
        </w:rPr>
        <w:t xml:space="preserve">плексного развития социальной инфраструктуры </w:t>
      </w:r>
      <w:r w:rsidRPr="007D4C44">
        <w:rPr>
          <w:szCs w:val="28"/>
          <w:shd w:val="clear" w:color="auto" w:fill="FFFFFF"/>
        </w:rPr>
        <w:t>до 2030 года</w:t>
      </w:r>
      <w:r w:rsidR="0033210A" w:rsidRPr="007D4C44">
        <w:rPr>
          <w:szCs w:val="28"/>
          <w:shd w:val="clear" w:color="auto" w:fill="FFFFFF"/>
        </w:rPr>
        <w:t>,</w:t>
      </w:r>
      <w:r w:rsidRPr="007D4C44">
        <w:rPr>
          <w:szCs w:val="28"/>
          <w:shd w:val="clear" w:color="auto" w:fill="FFFFFF"/>
        </w:rPr>
        <w:t xml:space="preserve"> включает</w:t>
      </w:r>
      <w:r w:rsidR="00846FF6" w:rsidRPr="007D4C44">
        <w:rPr>
          <w:szCs w:val="28"/>
          <w:shd w:val="clear" w:color="auto" w:fill="FFFFFF"/>
        </w:rPr>
        <w:t>:</w:t>
      </w:r>
    </w:p>
    <w:p w:rsidR="00C36047" w:rsidRPr="007D4C44" w:rsidRDefault="00C36047" w:rsidP="00FC0931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7D4C44">
        <w:rPr>
          <w:szCs w:val="28"/>
          <w:shd w:val="clear" w:color="auto" w:fill="FFFFFF"/>
        </w:rPr>
        <w:t>объекты капитального строительства:</w:t>
      </w:r>
    </w:p>
    <w:p w:rsidR="00C36047" w:rsidRPr="007D4C44" w:rsidRDefault="00C36047" w:rsidP="00FC0931">
      <w:pPr>
        <w:rPr>
          <w:snapToGrid w:val="0"/>
          <w:szCs w:val="28"/>
        </w:rPr>
      </w:pPr>
      <w:r w:rsidRPr="007D4C44">
        <w:rPr>
          <w:snapToGrid w:val="0"/>
          <w:szCs w:val="28"/>
        </w:rPr>
        <w:t>строительство дошкольной образовательной организации (по ул. Литейн</w:t>
      </w:r>
      <w:r w:rsidR="00867993">
        <w:rPr>
          <w:snapToGrid w:val="0"/>
          <w:szCs w:val="28"/>
        </w:rPr>
        <w:t>ой</w:t>
      </w:r>
      <w:r w:rsidRPr="007D4C44">
        <w:rPr>
          <w:snapToGrid w:val="0"/>
          <w:szCs w:val="28"/>
        </w:rPr>
        <w:t xml:space="preserve"> в </w:t>
      </w:r>
      <w:proofErr w:type="spellStart"/>
      <w:r w:rsidRPr="007D4C44">
        <w:rPr>
          <w:snapToGrid w:val="0"/>
          <w:szCs w:val="28"/>
        </w:rPr>
        <w:t>Заельцовском</w:t>
      </w:r>
      <w:proofErr w:type="spellEnd"/>
      <w:r w:rsidRPr="007D4C44">
        <w:rPr>
          <w:snapToGrid w:val="0"/>
          <w:szCs w:val="28"/>
        </w:rPr>
        <w:t xml:space="preserve"> районе) на 220 мест </w:t>
      </w:r>
      <w:r w:rsidR="00867993">
        <w:rPr>
          <w:snapToGrid w:val="0"/>
          <w:szCs w:val="28"/>
        </w:rPr>
        <w:t xml:space="preserve">- </w:t>
      </w:r>
      <w:r w:rsidRPr="007D4C44">
        <w:rPr>
          <w:snapToGrid w:val="0"/>
          <w:szCs w:val="28"/>
        </w:rPr>
        <w:t xml:space="preserve">в квартале 102.01.01.04. </w:t>
      </w:r>
      <w:r w:rsidRPr="007D4C44">
        <w:rPr>
          <w:szCs w:val="28"/>
        </w:rPr>
        <w:t xml:space="preserve">В </w:t>
      </w:r>
      <w:proofErr w:type="gramStart"/>
      <w:r w:rsidRPr="007D4C44">
        <w:rPr>
          <w:szCs w:val="28"/>
        </w:rPr>
        <w:t>соответствии</w:t>
      </w:r>
      <w:proofErr w:type="gramEnd"/>
      <w:r w:rsidRPr="007D4C44">
        <w:rPr>
          <w:szCs w:val="28"/>
        </w:rPr>
        <w:t xml:space="preserve"> с</w:t>
      </w:r>
      <w:r w:rsidRPr="007D4C44">
        <w:rPr>
          <w:snapToGrid w:val="0"/>
          <w:szCs w:val="28"/>
        </w:rPr>
        <w:t xml:space="preserve"> ПКРСИ предусмотрено 240 мест в 2030 году, но в связи с отсутствием типовой дошкольной образовательной организации (детского сада) на такую проектную мощность рекомендуется строительство на 220 мест;</w:t>
      </w:r>
    </w:p>
    <w:p w:rsidR="00C36047" w:rsidRPr="007D4C44" w:rsidRDefault="00C36047" w:rsidP="00FC0931">
      <w:pPr>
        <w:rPr>
          <w:snapToGrid w:val="0"/>
          <w:szCs w:val="28"/>
        </w:rPr>
      </w:pPr>
      <w:r w:rsidRPr="007D4C44">
        <w:rPr>
          <w:snapToGrid w:val="0"/>
          <w:szCs w:val="28"/>
        </w:rPr>
        <w:t xml:space="preserve">строительство футбольного стадиона по ул. Георгия </w:t>
      </w:r>
      <w:proofErr w:type="spellStart"/>
      <w:r w:rsidRPr="007D4C44">
        <w:rPr>
          <w:snapToGrid w:val="0"/>
          <w:szCs w:val="28"/>
        </w:rPr>
        <w:t>Колонды</w:t>
      </w:r>
      <w:proofErr w:type="spellEnd"/>
      <w:r w:rsidRPr="007D4C44">
        <w:rPr>
          <w:snapToGrid w:val="0"/>
          <w:szCs w:val="28"/>
        </w:rPr>
        <w:t xml:space="preserve"> </w:t>
      </w:r>
      <w:r w:rsidR="00867993">
        <w:rPr>
          <w:snapToGrid w:val="0"/>
          <w:szCs w:val="28"/>
        </w:rPr>
        <w:t xml:space="preserve">- </w:t>
      </w:r>
      <w:r w:rsidRPr="007D4C44">
        <w:rPr>
          <w:snapToGrid w:val="0"/>
          <w:szCs w:val="28"/>
        </w:rPr>
        <w:t xml:space="preserve">в квартале 102.01.01.01 </w:t>
      </w:r>
      <w:r w:rsidR="00661560" w:rsidRPr="007D4C44">
        <w:rPr>
          <w:snapToGrid w:val="0"/>
          <w:szCs w:val="28"/>
        </w:rPr>
        <w:t xml:space="preserve">в соответствии с ПКРСИ </w:t>
      </w:r>
      <w:r w:rsidRPr="007D4C44">
        <w:rPr>
          <w:snapToGrid w:val="0"/>
          <w:szCs w:val="28"/>
        </w:rPr>
        <w:t>в 2030 году</w:t>
      </w:r>
      <w:r w:rsidR="00E21EF7">
        <w:rPr>
          <w:snapToGrid w:val="0"/>
          <w:szCs w:val="28"/>
        </w:rPr>
        <w:t>;</w:t>
      </w:r>
    </w:p>
    <w:p w:rsidR="00C36047" w:rsidRPr="007D4C44" w:rsidRDefault="00C36047" w:rsidP="00FC0931">
      <w:pPr>
        <w:rPr>
          <w:snapToGrid w:val="0"/>
          <w:szCs w:val="28"/>
        </w:rPr>
      </w:pPr>
      <w:r w:rsidRPr="007D4C44">
        <w:rPr>
          <w:snapToGrid w:val="0"/>
          <w:szCs w:val="28"/>
        </w:rPr>
        <w:t xml:space="preserve">строительство объекта спортивного назначения </w:t>
      </w:r>
      <w:r w:rsidR="00867993">
        <w:rPr>
          <w:snapToGrid w:val="0"/>
          <w:szCs w:val="28"/>
        </w:rPr>
        <w:t xml:space="preserve">- </w:t>
      </w:r>
      <w:r w:rsidRPr="007D4C44">
        <w:rPr>
          <w:snapToGrid w:val="0"/>
          <w:szCs w:val="28"/>
        </w:rPr>
        <w:t>в квартале 102.01.01.02;</w:t>
      </w:r>
    </w:p>
    <w:p w:rsidR="00C36047" w:rsidRPr="007D4C44" w:rsidRDefault="00C36047" w:rsidP="00FC0931">
      <w:pPr>
        <w:rPr>
          <w:snapToGrid w:val="0"/>
          <w:szCs w:val="28"/>
        </w:rPr>
      </w:pPr>
      <w:r w:rsidRPr="007D4C44">
        <w:rPr>
          <w:snapToGrid w:val="0"/>
          <w:szCs w:val="28"/>
        </w:rPr>
        <w:t xml:space="preserve">строительство дошкольной образовательной организации (детского сада) на 265 мест </w:t>
      </w:r>
      <w:r w:rsidR="00867993">
        <w:rPr>
          <w:snapToGrid w:val="0"/>
          <w:szCs w:val="28"/>
        </w:rPr>
        <w:t xml:space="preserve">- </w:t>
      </w:r>
      <w:r w:rsidRPr="007D4C44">
        <w:rPr>
          <w:snapToGrid w:val="0"/>
          <w:szCs w:val="28"/>
        </w:rPr>
        <w:t>в квартале</w:t>
      </w:r>
      <w:r w:rsidR="0033210A" w:rsidRPr="007D4C44">
        <w:rPr>
          <w:snapToGrid w:val="0"/>
          <w:szCs w:val="28"/>
        </w:rPr>
        <w:t xml:space="preserve"> 102.01.01.04 на расчетный срок</w:t>
      </w:r>
      <w:r w:rsidR="008E6BFF" w:rsidRPr="007D4C44">
        <w:rPr>
          <w:snapToGrid w:val="0"/>
          <w:szCs w:val="28"/>
        </w:rPr>
        <w:t>;</w:t>
      </w:r>
    </w:p>
    <w:p w:rsidR="008E6BFF" w:rsidRPr="007D4C44" w:rsidRDefault="008E6BFF" w:rsidP="00FC0931">
      <w:pPr>
        <w:rPr>
          <w:snapToGrid w:val="0"/>
          <w:szCs w:val="28"/>
        </w:rPr>
      </w:pPr>
      <w:r w:rsidRPr="007D4C44">
        <w:rPr>
          <w:snapToGrid w:val="0"/>
          <w:szCs w:val="28"/>
        </w:rPr>
        <w:t xml:space="preserve">строительство пожарного депо </w:t>
      </w:r>
      <w:r w:rsidR="00867993">
        <w:rPr>
          <w:snapToGrid w:val="0"/>
          <w:szCs w:val="28"/>
        </w:rPr>
        <w:t xml:space="preserve">- </w:t>
      </w:r>
      <w:r w:rsidRPr="007D4C44">
        <w:rPr>
          <w:snapToGrid w:val="0"/>
          <w:szCs w:val="28"/>
        </w:rPr>
        <w:t>в квартале 102</w:t>
      </w:r>
      <w:r w:rsidR="0056169B" w:rsidRPr="007D4C44">
        <w:rPr>
          <w:snapToGrid w:val="0"/>
          <w:szCs w:val="28"/>
        </w:rPr>
        <w:t>.01.01.04.</w:t>
      </w:r>
    </w:p>
    <w:p w:rsidR="00C36047" w:rsidRPr="007D4C44" w:rsidRDefault="00C36047" w:rsidP="00FC0931">
      <w:pPr>
        <w:pStyle w:val="S2"/>
        <w:spacing w:line="240" w:lineRule="atLeast"/>
        <w:ind w:right="-2"/>
        <w:rPr>
          <w:szCs w:val="28"/>
        </w:rPr>
      </w:pPr>
      <w:r w:rsidRPr="007D4C44">
        <w:rPr>
          <w:szCs w:val="28"/>
        </w:rPr>
        <w:lastRenderedPageBreak/>
        <w:t>Объекты транспортной инфраструктуры:</w:t>
      </w:r>
    </w:p>
    <w:p w:rsidR="00C36047" w:rsidRPr="007D4C44" w:rsidRDefault="00C36047" w:rsidP="00FC0931">
      <w:pPr>
        <w:pStyle w:val="S2"/>
        <w:spacing w:line="240" w:lineRule="atLeast"/>
        <w:ind w:right="-2"/>
        <w:rPr>
          <w:szCs w:val="28"/>
        </w:rPr>
      </w:pPr>
      <w:r w:rsidRPr="007D4C44">
        <w:rPr>
          <w:szCs w:val="28"/>
        </w:rPr>
        <w:t>строительство магистральной улицы общегородского значения непрерывн</w:t>
      </w:r>
      <w:r w:rsidRPr="007D4C44">
        <w:rPr>
          <w:szCs w:val="28"/>
        </w:rPr>
        <w:t>о</w:t>
      </w:r>
      <w:r w:rsidR="00867993">
        <w:rPr>
          <w:szCs w:val="28"/>
        </w:rPr>
        <w:t xml:space="preserve">го </w:t>
      </w:r>
      <w:r w:rsidRPr="007D4C44">
        <w:rPr>
          <w:szCs w:val="28"/>
        </w:rPr>
        <w:t>движения в пойме реки 2-я Ельцовка;</w:t>
      </w:r>
    </w:p>
    <w:p w:rsidR="00C36047" w:rsidRPr="007D4C44" w:rsidRDefault="00C36047" w:rsidP="00FC0931">
      <w:pPr>
        <w:pStyle w:val="S2"/>
        <w:spacing w:line="240" w:lineRule="atLeast"/>
        <w:ind w:right="-2"/>
        <w:rPr>
          <w:szCs w:val="28"/>
        </w:rPr>
      </w:pPr>
      <w:r w:rsidRPr="007D4C44">
        <w:rPr>
          <w:szCs w:val="28"/>
        </w:rPr>
        <w:t>строительство магистральных улиц районного значения;</w:t>
      </w:r>
    </w:p>
    <w:p w:rsidR="00C36047" w:rsidRPr="007D4C44" w:rsidRDefault="00C36047" w:rsidP="00FC0931">
      <w:pPr>
        <w:pStyle w:val="S2"/>
        <w:spacing w:line="240" w:lineRule="atLeast"/>
        <w:ind w:right="-2"/>
        <w:rPr>
          <w:szCs w:val="28"/>
        </w:rPr>
      </w:pPr>
      <w:r w:rsidRPr="007D4C44">
        <w:rPr>
          <w:szCs w:val="28"/>
        </w:rPr>
        <w:t>строительство улиц местного значения.</w:t>
      </w:r>
    </w:p>
    <w:p w:rsidR="00661560" w:rsidRPr="007D4C44" w:rsidRDefault="00661560" w:rsidP="00661560">
      <w:pPr>
        <w:widowControl w:val="0"/>
        <w:autoSpaceDE w:val="0"/>
        <w:autoSpaceDN w:val="0"/>
        <w:adjustRightInd w:val="0"/>
        <w:rPr>
          <w:szCs w:val="28"/>
        </w:rPr>
      </w:pPr>
      <w:r w:rsidRPr="007D4C44">
        <w:rPr>
          <w:szCs w:val="28"/>
        </w:rPr>
        <w:t xml:space="preserve">Объекты инженерной инфраструктуры: </w:t>
      </w:r>
    </w:p>
    <w:p w:rsidR="00661560" w:rsidRPr="007D4C44" w:rsidRDefault="00661560" w:rsidP="00661560">
      <w:pPr>
        <w:widowControl w:val="0"/>
        <w:autoSpaceDE w:val="0"/>
        <w:autoSpaceDN w:val="0"/>
        <w:adjustRightInd w:val="0"/>
        <w:rPr>
          <w:szCs w:val="28"/>
        </w:rPr>
      </w:pPr>
      <w:r w:rsidRPr="007D4C44">
        <w:rPr>
          <w:szCs w:val="28"/>
        </w:rPr>
        <w:t>строительство сетей водоснабжения, строительство сетей водоотведения, строительство сетей теплоснабжения, строительство сетей электроснабжения, строительство сетей ливневой канализации реализуются в течени</w:t>
      </w:r>
      <w:r w:rsidR="00867993">
        <w:rPr>
          <w:szCs w:val="28"/>
        </w:rPr>
        <w:t>е</w:t>
      </w:r>
      <w:r w:rsidRPr="007D4C44">
        <w:rPr>
          <w:szCs w:val="28"/>
        </w:rPr>
        <w:t xml:space="preserve"> всего расче</w:t>
      </w:r>
      <w:r w:rsidRPr="007D4C44">
        <w:rPr>
          <w:szCs w:val="28"/>
        </w:rPr>
        <w:t>т</w:t>
      </w:r>
      <w:r w:rsidRPr="007D4C44">
        <w:rPr>
          <w:szCs w:val="28"/>
        </w:rPr>
        <w:t>ного срока.</w:t>
      </w:r>
    </w:p>
    <w:p w:rsidR="00661560" w:rsidRPr="007D4C44" w:rsidRDefault="00661560" w:rsidP="00661560">
      <w:pPr>
        <w:widowControl w:val="0"/>
        <w:autoSpaceDE w:val="0"/>
        <w:autoSpaceDN w:val="0"/>
        <w:adjustRightInd w:val="0"/>
        <w:rPr>
          <w:szCs w:val="28"/>
        </w:rPr>
      </w:pPr>
      <w:r w:rsidRPr="007D4C44">
        <w:rPr>
          <w:szCs w:val="28"/>
        </w:rPr>
        <w:t>Жилищное строительство:</w:t>
      </w:r>
    </w:p>
    <w:p w:rsidR="00661560" w:rsidRPr="007D4C44" w:rsidRDefault="00661560" w:rsidP="00661560">
      <w:pPr>
        <w:rPr>
          <w:szCs w:val="28"/>
        </w:rPr>
      </w:pPr>
      <w:r w:rsidRPr="007D4C44">
        <w:rPr>
          <w:szCs w:val="28"/>
        </w:rPr>
        <w:t>Планируемый объем нового жилищного строительства рассчитан с учетом существующей и планируемой мощности существующих и планируемых объе</w:t>
      </w:r>
      <w:r w:rsidRPr="007D4C44">
        <w:rPr>
          <w:szCs w:val="28"/>
        </w:rPr>
        <w:t>к</w:t>
      </w:r>
      <w:r w:rsidRPr="007D4C44">
        <w:rPr>
          <w:szCs w:val="28"/>
        </w:rPr>
        <w:t>тов социальной инфраструктуры и предусмотрен к реализации в течени</w:t>
      </w:r>
      <w:r w:rsidR="00867993">
        <w:rPr>
          <w:szCs w:val="28"/>
        </w:rPr>
        <w:t>е</w:t>
      </w:r>
      <w:r w:rsidRPr="007D4C44">
        <w:rPr>
          <w:szCs w:val="28"/>
        </w:rPr>
        <w:t xml:space="preserve"> всего расчетного срока.</w:t>
      </w:r>
    </w:p>
    <w:p w:rsidR="00661560" w:rsidRPr="007D4C44" w:rsidRDefault="00661560" w:rsidP="00661560">
      <w:pPr>
        <w:rPr>
          <w:szCs w:val="28"/>
        </w:rPr>
      </w:pPr>
      <w:r w:rsidRPr="007D4C44">
        <w:rPr>
          <w:szCs w:val="28"/>
        </w:rPr>
        <w:t xml:space="preserve">На период после 2030 года </w:t>
      </w:r>
      <w:proofErr w:type="gramStart"/>
      <w:r w:rsidRPr="007D4C44">
        <w:rPr>
          <w:szCs w:val="28"/>
        </w:rPr>
        <w:t>предусмотрены</w:t>
      </w:r>
      <w:proofErr w:type="gramEnd"/>
      <w:r w:rsidRPr="007D4C44">
        <w:rPr>
          <w:szCs w:val="28"/>
        </w:rPr>
        <w:t>:</w:t>
      </w:r>
    </w:p>
    <w:p w:rsidR="00661560" w:rsidRPr="007D4C44" w:rsidRDefault="00661560" w:rsidP="00661560">
      <w:pPr>
        <w:rPr>
          <w:szCs w:val="28"/>
        </w:rPr>
      </w:pPr>
      <w:r w:rsidRPr="007D4C44">
        <w:rPr>
          <w:szCs w:val="28"/>
        </w:rPr>
        <w:t>объекты капитального строительства:</w:t>
      </w:r>
    </w:p>
    <w:p w:rsidR="00C36047" w:rsidRPr="007D4C44" w:rsidRDefault="00B603D0" w:rsidP="00FC0931">
      <w:pPr>
        <w:pStyle w:val="S2"/>
        <w:spacing w:line="240" w:lineRule="atLeast"/>
        <w:ind w:right="-2"/>
        <w:rPr>
          <w:szCs w:val="28"/>
        </w:rPr>
      </w:pPr>
      <w:r w:rsidRPr="007D4C44">
        <w:rPr>
          <w:szCs w:val="28"/>
        </w:rPr>
        <w:t>с</w:t>
      </w:r>
      <w:r w:rsidR="00C36047" w:rsidRPr="007D4C44">
        <w:rPr>
          <w:szCs w:val="28"/>
        </w:rPr>
        <w:t>троительство дополнительного корпуса начальных классов общеобразов</w:t>
      </w:r>
      <w:r w:rsidR="00C36047" w:rsidRPr="007D4C44">
        <w:rPr>
          <w:szCs w:val="28"/>
        </w:rPr>
        <w:t>а</w:t>
      </w:r>
      <w:r w:rsidR="00C36047" w:rsidRPr="007D4C44">
        <w:rPr>
          <w:szCs w:val="28"/>
        </w:rPr>
        <w:t xml:space="preserve">тельной школы </w:t>
      </w:r>
      <w:r w:rsidR="00C36047" w:rsidRPr="007D4C44">
        <w:rPr>
          <w:snapToGrid w:val="0"/>
          <w:szCs w:val="28"/>
        </w:rPr>
        <w:t>по ул. Лебедевского</w:t>
      </w:r>
      <w:r w:rsidR="00E22407" w:rsidRPr="007D4C44">
        <w:rPr>
          <w:snapToGrid w:val="0"/>
          <w:szCs w:val="28"/>
        </w:rPr>
        <w:t xml:space="preserve"> </w:t>
      </w:r>
      <w:r w:rsidR="00C36047" w:rsidRPr="007D4C44">
        <w:rPr>
          <w:snapToGrid w:val="0"/>
          <w:szCs w:val="28"/>
        </w:rPr>
        <w:t xml:space="preserve">в </w:t>
      </w:r>
      <w:proofErr w:type="spellStart"/>
      <w:r w:rsidR="00C36047" w:rsidRPr="007D4C44">
        <w:rPr>
          <w:snapToGrid w:val="0"/>
          <w:szCs w:val="28"/>
        </w:rPr>
        <w:t>Заельцовском</w:t>
      </w:r>
      <w:proofErr w:type="spellEnd"/>
      <w:r w:rsidR="00C36047" w:rsidRPr="007D4C44">
        <w:rPr>
          <w:snapToGrid w:val="0"/>
          <w:szCs w:val="28"/>
        </w:rPr>
        <w:t xml:space="preserve"> районе </w:t>
      </w:r>
      <w:r w:rsidR="00C36047" w:rsidRPr="007D4C44">
        <w:rPr>
          <w:szCs w:val="28"/>
        </w:rPr>
        <w:t>на 500 ме</w:t>
      </w:r>
      <w:proofErr w:type="gramStart"/>
      <w:r w:rsidR="00C36047" w:rsidRPr="007D4C44">
        <w:rPr>
          <w:szCs w:val="28"/>
        </w:rPr>
        <w:t xml:space="preserve">ст </w:t>
      </w:r>
      <w:r w:rsidR="00C36047" w:rsidRPr="007D4C44">
        <w:rPr>
          <w:snapToGrid w:val="0"/>
          <w:szCs w:val="28"/>
        </w:rPr>
        <w:t>в кв</w:t>
      </w:r>
      <w:proofErr w:type="gramEnd"/>
      <w:r w:rsidR="00C36047" w:rsidRPr="007D4C44">
        <w:rPr>
          <w:snapToGrid w:val="0"/>
          <w:szCs w:val="28"/>
        </w:rPr>
        <w:t>артале 102.01.01.03</w:t>
      </w:r>
      <w:r w:rsidR="00384B33" w:rsidRPr="007D4C44">
        <w:rPr>
          <w:snapToGrid w:val="0"/>
          <w:szCs w:val="28"/>
        </w:rPr>
        <w:t xml:space="preserve"> (2 этап строительства общеобразовательной школы)</w:t>
      </w:r>
      <w:r w:rsidR="00C36047" w:rsidRPr="007D4C44">
        <w:rPr>
          <w:snapToGrid w:val="0"/>
          <w:szCs w:val="28"/>
        </w:rPr>
        <w:t>.</w:t>
      </w:r>
    </w:p>
    <w:p w:rsidR="00C36047" w:rsidRPr="007D4C44" w:rsidRDefault="00C36047" w:rsidP="00FC0931">
      <w:pPr>
        <w:pStyle w:val="S2"/>
        <w:spacing w:line="240" w:lineRule="atLeast"/>
        <w:ind w:right="-2"/>
        <w:rPr>
          <w:szCs w:val="28"/>
        </w:rPr>
      </w:pPr>
      <w:r w:rsidRPr="007D4C44">
        <w:rPr>
          <w:szCs w:val="28"/>
        </w:rPr>
        <w:t>Объекты транспортной инфраструктуры:</w:t>
      </w:r>
    </w:p>
    <w:p w:rsidR="00C36047" w:rsidRPr="007D4C44" w:rsidRDefault="00C36047" w:rsidP="00FC0931">
      <w:pPr>
        <w:pStyle w:val="S2"/>
        <w:spacing w:line="240" w:lineRule="atLeast"/>
        <w:ind w:right="-2"/>
        <w:rPr>
          <w:szCs w:val="28"/>
        </w:rPr>
      </w:pPr>
      <w:r w:rsidRPr="007D4C44">
        <w:rPr>
          <w:szCs w:val="28"/>
        </w:rPr>
        <w:t>строительство магистральной улицы общегородского значения непрерывн</w:t>
      </w:r>
      <w:r w:rsidRPr="007D4C44">
        <w:rPr>
          <w:szCs w:val="28"/>
        </w:rPr>
        <w:t>о</w:t>
      </w:r>
      <w:r w:rsidRPr="007D4C44">
        <w:rPr>
          <w:szCs w:val="28"/>
        </w:rPr>
        <w:t>го движения</w:t>
      </w:r>
      <w:r w:rsidR="0033210A" w:rsidRPr="007D4C44">
        <w:rPr>
          <w:szCs w:val="28"/>
        </w:rPr>
        <w:t xml:space="preserve"> </w:t>
      </w:r>
      <w:r w:rsidRPr="007D4C44">
        <w:rPr>
          <w:szCs w:val="28"/>
        </w:rPr>
        <w:t>– магистраль, которая сое</w:t>
      </w:r>
      <w:r w:rsidR="00FC7E3C">
        <w:rPr>
          <w:szCs w:val="28"/>
        </w:rPr>
        <w:t xml:space="preserve">динит ул. Богдана Хмельницкого </w:t>
      </w:r>
      <w:r w:rsidRPr="007D4C44">
        <w:rPr>
          <w:szCs w:val="28"/>
        </w:rPr>
        <w:t>с Кра</w:t>
      </w:r>
      <w:r w:rsidRPr="007D4C44">
        <w:rPr>
          <w:szCs w:val="28"/>
        </w:rPr>
        <w:t>с</w:t>
      </w:r>
      <w:r w:rsidRPr="007D4C44">
        <w:rPr>
          <w:szCs w:val="28"/>
        </w:rPr>
        <w:t xml:space="preserve">ным проспектом и </w:t>
      </w:r>
      <w:proofErr w:type="spellStart"/>
      <w:r w:rsidRPr="007D4C44">
        <w:rPr>
          <w:szCs w:val="28"/>
        </w:rPr>
        <w:t>Мочищенским</w:t>
      </w:r>
      <w:proofErr w:type="spellEnd"/>
      <w:r w:rsidRPr="007D4C44">
        <w:rPr>
          <w:szCs w:val="28"/>
        </w:rPr>
        <w:t xml:space="preserve"> шоссе;</w:t>
      </w:r>
    </w:p>
    <w:p w:rsidR="008A2615" w:rsidRPr="007D4C44" w:rsidRDefault="00C36047" w:rsidP="0033210A">
      <w:pPr>
        <w:pStyle w:val="S2"/>
        <w:spacing w:line="240" w:lineRule="atLeast"/>
        <w:ind w:right="-2"/>
        <w:rPr>
          <w:szCs w:val="28"/>
        </w:rPr>
      </w:pPr>
      <w:r w:rsidRPr="007D4C44">
        <w:rPr>
          <w:szCs w:val="28"/>
        </w:rPr>
        <w:t>строительство магистральной улицы общегородского значения регулиру</w:t>
      </w:r>
      <w:r w:rsidRPr="007D4C44">
        <w:rPr>
          <w:szCs w:val="28"/>
        </w:rPr>
        <w:t>е</w:t>
      </w:r>
      <w:r w:rsidRPr="007D4C44">
        <w:rPr>
          <w:szCs w:val="28"/>
        </w:rPr>
        <w:t>мого движения.</w:t>
      </w:r>
      <w:r w:rsidR="00FC0931" w:rsidRPr="007D4C44">
        <w:rPr>
          <w:szCs w:val="28"/>
        </w:rPr>
        <w:t xml:space="preserve"> </w:t>
      </w:r>
    </w:p>
    <w:p w:rsidR="008A2615" w:rsidRPr="007D4C44" w:rsidRDefault="008A2615" w:rsidP="00FC0931">
      <w:pPr>
        <w:rPr>
          <w:szCs w:val="28"/>
        </w:rPr>
      </w:pPr>
    </w:p>
    <w:p w:rsidR="003570D3" w:rsidRPr="007D4C44" w:rsidRDefault="008A2615" w:rsidP="004B6278">
      <w:pPr>
        <w:ind w:firstLine="0"/>
        <w:jc w:val="center"/>
        <w:rPr>
          <w:sz w:val="20"/>
        </w:rPr>
      </w:pPr>
      <w:r w:rsidRPr="007D4C44">
        <w:rPr>
          <w:szCs w:val="28"/>
        </w:rPr>
        <w:t>____</w:t>
      </w:r>
      <w:r w:rsidR="00A06972" w:rsidRPr="007D4C44">
        <w:rPr>
          <w:szCs w:val="28"/>
        </w:rPr>
        <w:t>__________</w:t>
      </w:r>
    </w:p>
    <w:sectPr w:rsidR="003570D3" w:rsidRPr="007D4C44" w:rsidSect="00A06972">
      <w:headerReference w:type="even" r:id="rId18"/>
      <w:headerReference w:type="default" r:id="rId19"/>
      <w:pgSz w:w="11906" w:h="16838" w:code="9"/>
      <w:pgMar w:top="1135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6C8" w:rsidRDefault="00B216C8" w:rsidP="007B56B1">
      <w:r>
        <w:separator/>
      </w:r>
    </w:p>
    <w:p w:rsidR="00B216C8" w:rsidRDefault="00B216C8"/>
  </w:endnote>
  <w:endnote w:type="continuationSeparator" w:id="0">
    <w:p w:rsidR="00B216C8" w:rsidRDefault="00B216C8" w:rsidP="007B56B1">
      <w:r>
        <w:continuationSeparator/>
      </w:r>
    </w:p>
    <w:p w:rsidR="00B216C8" w:rsidRDefault="00B216C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6C8" w:rsidRPr="00EE1676" w:rsidRDefault="00B216C8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6C8" w:rsidRDefault="00B216C8" w:rsidP="007B56B1">
      <w:r>
        <w:separator/>
      </w:r>
    </w:p>
    <w:p w:rsidR="00B216C8" w:rsidRDefault="00B216C8"/>
  </w:footnote>
  <w:footnote w:type="continuationSeparator" w:id="0">
    <w:p w:rsidR="00B216C8" w:rsidRDefault="00B216C8" w:rsidP="007B56B1">
      <w:r>
        <w:continuationSeparator/>
      </w:r>
    </w:p>
    <w:p w:rsidR="00B216C8" w:rsidRDefault="00B216C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765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216C8" w:rsidRPr="00846246" w:rsidRDefault="00256B03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B216C8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B216C8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B216C8" w:rsidRDefault="00B216C8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6C8" w:rsidRPr="00846246" w:rsidRDefault="00256B03" w:rsidP="00B216C8">
    <w:pPr>
      <w:pStyle w:val="a3"/>
      <w:tabs>
        <w:tab w:val="center" w:pos="4960"/>
        <w:tab w:val="left" w:pos="5415"/>
      </w:tabs>
      <w:ind w:firstLine="0"/>
      <w:jc w:val="center"/>
      <w:rPr>
        <w:sz w:val="24"/>
        <w:szCs w:val="24"/>
      </w:rPr>
    </w:pPr>
    <w:sdt>
      <w:sdtPr>
        <w:id w:val="646765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846246">
          <w:rPr>
            <w:sz w:val="24"/>
            <w:szCs w:val="24"/>
          </w:rPr>
          <w:fldChar w:fldCharType="begin"/>
        </w:r>
        <w:r w:rsidR="00B216C8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585D7D">
          <w:rPr>
            <w:noProof/>
            <w:sz w:val="24"/>
            <w:szCs w:val="24"/>
          </w:rPr>
          <w:t>3</w:t>
        </w:r>
        <w:r w:rsidRPr="00846246">
          <w:rPr>
            <w:sz w:val="24"/>
            <w:szCs w:val="24"/>
          </w:rPr>
          <w:fldChar w:fldCharType="end"/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B216C8" w:rsidRPr="003F7CFD" w:rsidRDefault="00256B03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B216C8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585D7D">
          <w:rPr>
            <w:noProof/>
            <w:sz w:val="24"/>
            <w:szCs w:val="24"/>
          </w:rPr>
          <w:t>17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6C8" w:rsidRPr="00E904A1" w:rsidRDefault="00B216C8" w:rsidP="00E904A1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6C8" w:rsidRDefault="00B216C8" w:rsidP="00912AD6">
    <w:pPr>
      <w:pStyle w:val="a3"/>
      <w:ind w:firstLine="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76961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7004A" w:rsidRPr="0057004A" w:rsidRDefault="00256B03">
        <w:pPr>
          <w:pStyle w:val="a3"/>
          <w:jc w:val="center"/>
          <w:rPr>
            <w:sz w:val="24"/>
            <w:szCs w:val="24"/>
          </w:rPr>
        </w:pPr>
        <w:r w:rsidRPr="0057004A">
          <w:rPr>
            <w:sz w:val="24"/>
            <w:szCs w:val="24"/>
          </w:rPr>
          <w:fldChar w:fldCharType="begin"/>
        </w:r>
        <w:r w:rsidR="0057004A" w:rsidRPr="0057004A">
          <w:rPr>
            <w:sz w:val="24"/>
            <w:szCs w:val="24"/>
          </w:rPr>
          <w:instrText>PAGE   \* MERGEFORMAT</w:instrText>
        </w:r>
        <w:r w:rsidRPr="0057004A">
          <w:rPr>
            <w:sz w:val="24"/>
            <w:szCs w:val="24"/>
          </w:rPr>
          <w:fldChar w:fldCharType="separate"/>
        </w:r>
        <w:r w:rsidR="00585D7D">
          <w:rPr>
            <w:noProof/>
            <w:sz w:val="24"/>
            <w:szCs w:val="24"/>
          </w:rPr>
          <w:t>2</w:t>
        </w:r>
        <w:r w:rsidRPr="0057004A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801498"/>
    <w:multiLevelType w:val="hybridMultilevel"/>
    <w:tmpl w:val="9746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8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0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2">
    <w:nsid w:val="4D086576"/>
    <w:multiLevelType w:val="hybridMultilevel"/>
    <w:tmpl w:val="66008214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4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6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9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4"/>
  </w:num>
  <w:num w:numId="2">
    <w:abstractNumId w:val="11"/>
  </w:num>
  <w:num w:numId="3">
    <w:abstractNumId w:val="15"/>
  </w:num>
  <w:num w:numId="4">
    <w:abstractNumId w:val="17"/>
  </w:num>
  <w:num w:numId="5">
    <w:abstractNumId w:val="24"/>
  </w:num>
  <w:num w:numId="6">
    <w:abstractNumId w:val="28"/>
  </w:num>
  <w:num w:numId="7">
    <w:abstractNumId w:val="0"/>
  </w:num>
  <w:num w:numId="8">
    <w:abstractNumId w:val="7"/>
  </w:num>
  <w:num w:numId="9">
    <w:abstractNumId w:val="29"/>
  </w:num>
  <w:num w:numId="10">
    <w:abstractNumId w:val="16"/>
  </w:num>
  <w:num w:numId="11">
    <w:abstractNumId w:val="10"/>
  </w:num>
  <w:num w:numId="12">
    <w:abstractNumId w:val="23"/>
  </w:num>
  <w:num w:numId="13">
    <w:abstractNumId w:val="9"/>
  </w:num>
  <w:num w:numId="14">
    <w:abstractNumId w:val="8"/>
  </w:num>
  <w:num w:numId="15">
    <w:abstractNumId w:val="27"/>
  </w:num>
  <w:num w:numId="16">
    <w:abstractNumId w:val="13"/>
  </w:num>
  <w:num w:numId="17">
    <w:abstractNumId w:val="4"/>
  </w:num>
  <w:num w:numId="18">
    <w:abstractNumId w:val="6"/>
  </w:num>
  <w:num w:numId="19">
    <w:abstractNumId w:val="1"/>
  </w:num>
  <w:num w:numId="20">
    <w:abstractNumId w:val="2"/>
  </w:num>
  <w:num w:numId="21">
    <w:abstractNumId w:val="25"/>
  </w:num>
  <w:num w:numId="22">
    <w:abstractNumId w:val="18"/>
  </w:num>
  <w:num w:numId="23">
    <w:abstractNumId w:val="20"/>
  </w:num>
  <w:num w:numId="24">
    <w:abstractNumId w:val="12"/>
  </w:num>
  <w:num w:numId="25">
    <w:abstractNumId w:val="19"/>
  </w:num>
  <w:num w:numId="26">
    <w:abstractNumId w:val="26"/>
  </w:num>
  <w:num w:numId="27">
    <w:abstractNumId w:val="2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"/>
  </w:num>
  <w:num w:numId="31">
    <w:abstractNumId w:val="22"/>
  </w:num>
  <w:num w:numId="32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hideSpellingErrors/>
  <w:hideGrammaticalErrors/>
  <w:proofState w:spelling="clean" w:grammar="clean"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0D08"/>
    <w:rsid w:val="000010E6"/>
    <w:rsid w:val="0000159B"/>
    <w:rsid w:val="00001B3B"/>
    <w:rsid w:val="00001BC1"/>
    <w:rsid w:val="00001F3E"/>
    <w:rsid w:val="0000258E"/>
    <w:rsid w:val="00002CAA"/>
    <w:rsid w:val="00003AA4"/>
    <w:rsid w:val="00003B70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931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78C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11"/>
    <w:rsid w:val="000372F4"/>
    <w:rsid w:val="000401D7"/>
    <w:rsid w:val="00041400"/>
    <w:rsid w:val="000416F1"/>
    <w:rsid w:val="00041B57"/>
    <w:rsid w:val="00042ADF"/>
    <w:rsid w:val="00042F32"/>
    <w:rsid w:val="00042F68"/>
    <w:rsid w:val="000448FC"/>
    <w:rsid w:val="000456B7"/>
    <w:rsid w:val="00046182"/>
    <w:rsid w:val="00046ED5"/>
    <w:rsid w:val="0004704B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C45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9DE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76D7C"/>
    <w:rsid w:val="00080109"/>
    <w:rsid w:val="000804BB"/>
    <w:rsid w:val="00080840"/>
    <w:rsid w:val="00081A8A"/>
    <w:rsid w:val="000826E0"/>
    <w:rsid w:val="000826F9"/>
    <w:rsid w:val="000829E1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40BF"/>
    <w:rsid w:val="00094BF4"/>
    <w:rsid w:val="00095932"/>
    <w:rsid w:val="00095C66"/>
    <w:rsid w:val="00096BA6"/>
    <w:rsid w:val="00097390"/>
    <w:rsid w:val="000A032B"/>
    <w:rsid w:val="000A0AE8"/>
    <w:rsid w:val="000A108F"/>
    <w:rsid w:val="000A1A78"/>
    <w:rsid w:val="000A1EEC"/>
    <w:rsid w:val="000A4147"/>
    <w:rsid w:val="000A44FA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4C29"/>
    <w:rsid w:val="000C5245"/>
    <w:rsid w:val="000C5391"/>
    <w:rsid w:val="000C6195"/>
    <w:rsid w:val="000C6BA0"/>
    <w:rsid w:val="000C6E96"/>
    <w:rsid w:val="000C77A3"/>
    <w:rsid w:val="000C7F6D"/>
    <w:rsid w:val="000D050E"/>
    <w:rsid w:val="000D0B79"/>
    <w:rsid w:val="000D0CDC"/>
    <w:rsid w:val="000D13A8"/>
    <w:rsid w:val="000D1BA7"/>
    <w:rsid w:val="000D1C70"/>
    <w:rsid w:val="000D2B1A"/>
    <w:rsid w:val="000D2FB5"/>
    <w:rsid w:val="000D3124"/>
    <w:rsid w:val="000D330C"/>
    <w:rsid w:val="000D3742"/>
    <w:rsid w:val="000D4486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59A0"/>
    <w:rsid w:val="000E5C86"/>
    <w:rsid w:val="000E6CED"/>
    <w:rsid w:val="000E7E95"/>
    <w:rsid w:val="000F0D6F"/>
    <w:rsid w:val="000F0FC8"/>
    <w:rsid w:val="000F1A33"/>
    <w:rsid w:val="000F2602"/>
    <w:rsid w:val="000F2673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F73"/>
    <w:rsid w:val="00100F16"/>
    <w:rsid w:val="0010122D"/>
    <w:rsid w:val="0010138F"/>
    <w:rsid w:val="00101631"/>
    <w:rsid w:val="00102251"/>
    <w:rsid w:val="001023A8"/>
    <w:rsid w:val="001026EA"/>
    <w:rsid w:val="00102762"/>
    <w:rsid w:val="00105380"/>
    <w:rsid w:val="001059A2"/>
    <w:rsid w:val="00106445"/>
    <w:rsid w:val="00106496"/>
    <w:rsid w:val="00106C54"/>
    <w:rsid w:val="00107607"/>
    <w:rsid w:val="0011073D"/>
    <w:rsid w:val="001121CF"/>
    <w:rsid w:val="0011321F"/>
    <w:rsid w:val="001133FD"/>
    <w:rsid w:val="001141D2"/>
    <w:rsid w:val="0011478D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DDA"/>
    <w:rsid w:val="00133DC1"/>
    <w:rsid w:val="00133E90"/>
    <w:rsid w:val="001343A7"/>
    <w:rsid w:val="001349DA"/>
    <w:rsid w:val="00136BAC"/>
    <w:rsid w:val="00137009"/>
    <w:rsid w:val="00137395"/>
    <w:rsid w:val="00137A09"/>
    <w:rsid w:val="00141731"/>
    <w:rsid w:val="00142032"/>
    <w:rsid w:val="001420D3"/>
    <w:rsid w:val="00142A48"/>
    <w:rsid w:val="00143506"/>
    <w:rsid w:val="00144120"/>
    <w:rsid w:val="00144805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5662"/>
    <w:rsid w:val="00156969"/>
    <w:rsid w:val="00156A6B"/>
    <w:rsid w:val="00156DE0"/>
    <w:rsid w:val="00157528"/>
    <w:rsid w:val="00157ED5"/>
    <w:rsid w:val="0016022C"/>
    <w:rsid w:val="0016045F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4429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4C1"/>
    <w:rsid w:val="001A1D7F"/>
    <w:rsid w:val="001A21D5"/>
    <w:rsid w:val="001A29E7"/>
    <w:rsid w:val="001A2B6C"/>
    <w:rsid w:val="001A34DE"/>
    <w:rsid w:val="001A3551"/>
    <w:rsid w:val="001A42AA"/>
    <w:rsid w:val="001A4D18"/>
    <w:rsid w:val="001A4D9B"/>
    <w:rsid w:val="001A535B"/>
    <w:rsid w:val="001A5FE7"/>
    <w:rsid w:val="001A62EC"/>
    <w:rsid w:val="001A757E"/>
    <w:rsid w:val="001A7683"/>
    <w:rsid w:val="001A77DB"/>
    <w:rsid w:val="001A79D3"/>
    <w:rsid w:val="001A7BC2"/>
    <w:rsid w:val="001A7DBD"/>
    <w:rsid w:val="001A7E89"/>
    <w:rsid w:val="001B0656"/>
    <w:rsid w:val="001B11E9"/>
    <w:rsid w:val="001B14FF"/>
    <w:rsid w:val="001B151C"/>
    <w:rsid w:val="001B166C"/>
    <w:rsid w:val="001B205F"/>
    <w:rsid w:val="001B23C7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6B7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074"/>
    <w:rsid w:val="001D1C97"/>
    <w:rsid w:val="001D1DC3"/>
    <w:rsid w:val="001D2627"/>
    <w:rsid w:val="001D3C3F"/>
    <w:rsid w:val="001D40BA"/>
    <w:rsid w:val="001D459C"/>
    <w:rsid w:val="001D47F7"/>
    <w:rsid w:val="001D553A"/>
    <w:rsid w:val="001D5AEA"/>
    <w:rsid w:val="001D60BD"/>
    <w:rsid w:val="001D65B4"/>
    <w:rsid w:val="001D6BF4"/>
    <w:rsid w:val="001D78C5"/>
    <w:rsid w:val="001D7B31"/>
    <w:rsid w:val="001D7C75"/>
    <w:rsid w:val="001E0245"/>
    <w:rsid w:val="001E02BE"/>
    <w:rsid w:val="001E08D1"/>
    <w:rsid w:val="001E1590"/>
    <w:rsid w:val="001E1672"/>
    <w:rsid w:val="001E17D6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7D8"/>
    <w:rsid w:val="001F2A12"/>
    <w:rsid w:val="001F3427"/>
    <w:rsid w:val="001F414C"/>
    <w:rsid w:val="001F4F94"/>
    <w:rsid w:val="001F50C2"/>
    <w:rsid w:val="001F5661"/>
    <w:rsid w:val="001F59DE"/>
    <w:rsid w:val="001F6479"/>
    <w:rsid w:val="001F7454"/>
    <w:rsid w:val="001F7CC5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251"/>
    <w:rsid w:val="00216519"/>
    <w:rsid w:val="0021662F"/>
    <w:rsid w:val="00216FE5"/>
    <w:rsid w:val="002171C5"/>
    <w:rsid w:val="002172DE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2CB6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739"/>
    <w:rsid w:val="00236900"/>
    <w:rsid w:val="00237218"/>
    <w:rsid w:val="0023737E"/>
    <w:rsid w:val="00237479"/>
    <w:rsid w:val="00237820"/>
    <w:rsid w:val="00237823"/>
    <w:rsid w:val="00237ABA"/>
    <w:rsid w:val="00241015"/>
    <w:rsid w:val="00241479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4B"/>
    <w:rsid w:val="00256420"/>
    <w:rsid w:val="00256B03"/>
    <w:rsid w:val="00257132"/>
    <w:rsid w:val="00257331"/>
    <w:rsid w:val="002578FA"/>
    <w:rsid w:val="0026036C"/>
    <w:rsid w:val="00261326"/>
    <w:rsid w:val="00261332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2DC"/>
    <w:rsid w:val="00271585"/>
    <w:rsid w:val="002715E9"/>
    <w:rsid w:val="0027169D"/>
    <w:rsid w:val="00271A1B"/>
    <w:rsid w:val="00271F8C"/>
    <w:rsid w:val="00272597"/>
    <w:rsid w:val="002730FA"/>
    <w:rsid w:val="0027375D"/>
    <w:rsid w:val="0027422B"/>
    <w:rsid w:val="00274B2B"/>
    <w:rsid w:val="002759E9"/>
    <w:rsid w:val="00276574"/>
    <w:rsid w:val="002766D0"/>
    <w:rsid w:val="0027728F"/>
    <w:rsid w:val="002773BF"/>
    <w:rsid w:val="002800C3"/>
    <w:rsid w:val="00281224"/>
    <w:rsid w:val="00281755"/>
    <w:rsid w:val="002818BA"/>
    <w:rsid w:val="00282807"/>
    <w:rsid w:val="0028333E"/>
    <w:rsid w:val="00283426"/>
    <w:rsid w:val="0028412E"/>
    <w:rsid w:val="00284AC7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79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41C0"/>
    <w:rsid w:val="002A56F8"/>
    <w:rsid w:val="002A5F17"/>
    <w:rsid w:val="002A6131"/>
    <w:rsid w:val="002A6D8F"/>
    <w:rsid w:val="002A6F08"/>
    <w:rsid w:val="002A73F8"/>
    <w:rsid w:val="002A75B1"/>
    <w:rsid w:val="002B01C1"/>
    <w:rsid w:val="002B0B55"/>
    <w:rsid w:val="002B1D3E"/>
    <w:rsid w:val="002B23AB"/>
    <w:rsid w:val="002B24FD"/>
    <w:rsid w:val="002B39AA"/>
    <w:rsid w:val="002B40A3"/>
    <w:rsid w:val="002B4175"/>
    <w:rsid w:val="002B4742"/>
    <w:rsid w:val="002B5C90"/>
    <w:rsid w:val="002B5D0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573"/>
    <w:rsid w:val="002C58AD"/>
    <w:rsid w:val="002C69B1"/>
    <w:rsid w:val="002C6ACA"/>
    <w:rsid w:val="002D0B9A"/>
    <w:rsid w:val="002D18EF"/>
    <w:rsid w:val="002D1D93"/>
    <w:rsid w:val="002D21AD"/>
    <w:rsid w:val="002D263A"/>
    <w:rsid w:val="002D314F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67D"/>
    <w:rsid w:val="002E4E9D"/>
    <w:rsid w:val="002E4F19"/>
    <w:rsid w:val="002E55DB"/>
    <w:rsid w:val="002E59BF"/>
    <w:rsid w:val="002E75FF"/>
    <w:rsid w:val="002E78BD"/>
    <w:rsid w:val="002E7E9F"/>
    <w:rsid w:val="002F0266"/>
    <w:rsid w:val="002F02E9"/>
    <w:rsid w:val="002F0659"/>
    <w:rsid w:val="002F0B62"/>
    <w:rsid w:val="002F1D74"/>
    <w:rsid w:val="002F1D8A"/>
    <w:rsid w:val="002F22C5"/>
    <w:rsid w:val="002F29D5"/>
    <w:rsid w:val="002F3168"/>
    <w:rsid w:val="002F3F2C"/>
    <w:rsid w:val="002F575E"/>
    <w:rsid w:val="002F5BC6"/>
    <w:rsid w:val="002F5BE4"/>
    <w:rsid w:val="002F5CAF"/>
    <w:rsid w:val="002F5FBC"/>
    <w:rsid w:val="002F6139"/>
    <w:rsid w:val="002F6390"/>
    <w:rsid w:val="002F69F5"/>
    <w:rsid w:val="002F719C"/>
    <w:rsid w:val="002F7467"/>
    <w:rsid w:val="0030051D"/>
    <w:rsid w:val="00300959"/>
    <w:rsid w:val="00300CD0"/>
    <w:rsid w:val="00301013"/>
    <w:rsid w:val="0030110C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226"/>
    <w:rsid w:val="0031468D"/>
    <w:rsid w:val="00315093"/>
    <w:rsid w:val="003158D6"/>
    <w:rsid w:val="00315CA5"/>
    <w:rsid w:val="00315D31"/>
    <w:rsid w:val="00315D45"/>
    <w:rsid w:val="003166BF"/>
    <w:rsid w:val="00317533"/>
    <w:rsid w:val="003178D5"/>
    <w:rsid w:val="00321229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210A"/>
    <w:rsid w:val="00332AD4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C9B"/>
    <w:rsid w:val="00340DB6"/>
    <w:rsid w:val="00341048"/>
    <w:rsid w:val="003410E5"/>
    <w:rsid w:val="00341A90"/>
    <w:rsid w:val="00342032"/>
    <w:rsid w:val="003445C2"/>
    <w:rsid w:val="00345039"/>
    <w:rsid w:val="0034555F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0D3"/>
    <w:rsid w:val="00357192"/>
    <w:rsid w:val="00357391"/>
    <w:rsid w:val="00357E42"/>
    <w:rsid w:val="00360C75"/>
    <w:rsid w:val="00360F57"/>
    <w:rsid w:val="00361256"/>
    <w:rsid w:val="0036216E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3E12"/>
    <w:rsid w:val="00374C34"/>
    <w:rsid w:val="00374D88"/>
    <w:rsid w:val="00375479"/>
    <w:rsid w:val="003758B7"/>
    <w:rsid w:val="00376269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4B33"/>
    <w:rsid w:val="00385906"/>
    <w:rsid w:val="00385D2B"/>
    <w:rsid w:val="003864CD"/>
    <w:rsid w:val="003864E7"/>
    <w:rsid w:val="00386B7F"/>
    <w:rsid w:val="00386CF7"/>
    <w:rsid w:val="0038729A"/>
    <w:rsid w:val="00387454"/>
    <w:rsid w:val="00387962"/>
    <w:rsid w:val="003903F2"/>
    <w:rsid w:val="003905B5"/>
    <w:rsid w:val="003909ED"/>
    <w:rsid w:val="00391103"/>
    <w:rsid w:val="0039166D"/>
    <w:rsid w:val="003918E4"/>
    <w:rsid w:val="00392236"/>
    <w:rsid w:val="003928BC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1E76"/>
    <w:rsid w:val="003A3B39"/>
    <w:rsid w:val="003A3D8E"/>
    <w:rsid w:val="003A3F7F"/>
    <w:rsid w:val="003A3FBC"/>
    <w:rsid w:val="003A4B7F"/>
    <w:rsid w:val="003A5694"/>
    <w:rsid w:val="003A5BF8"/>
    <w:rsid w:val="003A692B"/>
    <w:rsid w:val="003A6F83"/>
    <w:rsid w:val="003A6FBE"/>
    <w:rsid w:val="003A78B1"/>
    <w:rsid w:val="003B0422"/>
    <w:rsid w:val="003B16AA"/>
    <w:rsid w:val="003B176E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59A6"/>
    <w:rsid w:val="003C73F6"/>
    <w:rsid w:val="003C772D"/>
    <w:rsid w:val="003C77DF"/>
    <w:rsid w:val="003D197E"/>
    <w:rsid w:val="003D2AC1"/>
    <w:rsid w:val="003D2E8C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267"/>
    <w:rsid w:val="003E5AFA"/>
    <w:rsid w:val="003E5F3C"/>
    <w:rsid w:val="003E6818"/>
    <w:rsid w:val="003E6A1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41"/>
    <w:rsid w:val="003F7CFD"/>
    <w:rsid w:val="0040003F"/>
    <w:rsid w:val="00400ADB"/>
    <w:rsid w:val="00401380"/>
    <w:rsid w:val="00401D68"/>
    <w:rsid w:val="00401EA9"/>
    <w:rsid w:val="00402A08"/>
    <w:rsid w:val="00402ED3"/>
    <w:rsid w:val="00403179"/>
    <w:rsid w:val="00403F8B"/>
    <w:rsid w:val="00404156"/>
    <w:rsid w:val="004050A4"/>
    <w:rsid w:val="00405DFC"/>
    <w:rsid w:val="00406EA3"/>
    <w:rsid w:val="0040717F"/>
    <w:rsid w:val="004074CC"/>
    <w:rsid w:val="00407DC8"/>
    <w:rsid w:val="00407E52"/>
    <w:rsid w:val="0041018A"/>
    <w:rsid w:val="004104D6"/>
    <w:rsid w:val="004114DE"/>
    <w:rsid w:val="00411FF2"/>
    <w:rsid w:val="00412CBF"/>
    <w:rsid w:val="00414592"/>
    <w:rsid w:val="004146BB"/>
    <w:rsid w:val="00415053"/>
    <w:rsid w:val="004158F9"/>
    <w:rsid w:val="00415F51"/>
    <w:rsid w:val="0041634F"/>
    <w:rsid w:val="00416350"/>
    <w:rsid w:val="0041687C"/>
    <w:rsid w:val="00416BC2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3FEE"/>
    <w:rsid w:val="004246FE"/>
    <w:rsid w:val="0042473E"/>
    <w:rsid w:val="00424CD5"/>
    <w:rsid w:val="004262E6"/>
    <w:rsid w:val="004264C6"/>
    <w:rsid w:val="0042724C"/>
    <w:rsid w:val="00431B61"/>
    <w:rsid w:val="004324ED"/>
    <w:rsid w:val="00432874"/>
    <w:rsid w:val="0043288F"/>
    <w:rsid w:val="00433326"/>
    <w:rsid w:val="00433678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298B"/>
    <w:rsid w:val="00442E63"/>
    <w:rsid w:val="004432E8"/>
    <w:rsid w:val="0044368B"/>
    <w:rsid w:val="00443BED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1B"/>
    <w:rsid w:val="00455EBB"/>
    <w:rsid w:val="0045654D"/>
    <w:rsid w:val="004577DB"/>
    <w:rsid w:val="00457928"/>
    <w:rsid w:val="00457B81"/>
    <w:rsid w:val="00457DD1"/>
    <w:rsid w:val="00457DF4"/>
    <w:rsid w:val="00460111"/>
    <w:rsid w:val="00460F38"/>
    <w:rsid w:val="00461A47"/>
    <w:rsid w:val="00462787"/>
    <w:rsid w:val="004636CD"/>
    <w:rsid w:val="00464926"/>
    <w:rsid w:val="0046506D"/>
    <w:rsid w:val="00465EC2"/>
    <w:rsid w:val="004665F8"/>
    <w:rsid w:val="0046703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3F8A"/>
    <w:rsid w:val="0047465B"/>
    <w:rsid w:val="00474762"/>
    <w:rsid w:val="004747C8"/>
    <w:rsid w:val="004747FB"/>
    <w:rsid w:val="004750A4"/>
    <w:rsid w:val="0047593E"/>
    <w:rsid w:val="00476E47"/>
    <w:rsid w:val="004775CF"/>
    <w:rsid w:val="00477F25"/>
    <w:rsid w:val="0048135E"/>
    <w:rsid w:val="00481FB4"/>
    <w:rsid w:val="004828A2"/>
    <w:rsid w:val="00482C68"/>
    <w:rsid w:val="00482E58"/>
    <w:rsid w:val="00483BAA"/>
    <w:rsid w:val="00483C6C"/>
    <w:rsid w:val="004847DC"/>
    <w:rsid w:val="0048498E"/>
    <w:rsid w:val="00485002"/>
    <w:rsid w:val="0048603B"/>
    <w:rsid w:val="004866A6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469"/>
    <w:rsid w:val="004A16FD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314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278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744C"/>
    <w:rsid w:val="004D287D"/>
    <w:rsid w:val="004D2A30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4C0"/>
    <w:rsid w:val="004E3830"/>
    <w:rsid w:val="004E3DDE"/>
    <w:rsid w:val="004E58B4"/>
    <w:rsid w:val="004E6A5B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7202"/>
    <w:rsid w:val="00507855"/>
    <w:rsid w:val="00507BD9"/>
    <w:rsid w:val="0051058B"/>
    <w:rsid w:val="00510B17"/>
    <w:rsid w:val="00511E77"/>
    <w:rsid w:val="00513287"/>
    <w:rsid w:val="0051339E"/>
    <w:rsid w:val="005139EB"/>
    <w:rsid w:val="005139F9"/>
    <w:rsid w:val="00513EF2"/>
    <w:rsid w:val="0051589B"/>
    <w:rsid w:val="00515F6A"/>
    <w:rsid w:val="005165D2"/>
    <w:rsid w:val="00516DBE"/>
    <w:rsid w:val="005171AC"/>
    <w:rsid w:val="005171CC"/>
    <w:rsid w:val="00517A6E"/>
    <w:rsid w:val="00517B42"/>
    <w:rsid w:val="0052181E"/>
    <w:rsid w:val="00522690"/>
    <w:rsid w:val="005226B5"/>
    <w:rsid w:val="005227A0"/>
    <w:rsid w:val="005230D5"/>
    <w:rsid w:val="0052322A"/>
    <w:rsid w:val="0052389B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5D3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169B"/>
    <w:rsid w:val="00561E13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7004A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D7D"/>
    <w:rsid w:val="00585E4F"/>
    <w:rsid w:val="00585F05"/>
    <w:rsid w:val="00585FEB"/>
    <w:rsid w:val="00586AC9"/>
    <w:rsid w:val="00586EEE"/>
    <w:rsid w:val="00586F7C"/>
    <w:rsid w:val="005872E4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C53"/>
    <w:rsid w:val="005A6D7C"/>
    <w:rsid w:val="005A73E8"/>
    <w:rsid w:val="005A751C"/>
    <w:rsid w:val="005B15D0"/>
    <w:rsid w:val="005B196D"/>
    <w:rsid w:val="005B2BC5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0D3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073B2"/>
    <w:rsid w:val="006107CF"/>
    <w:rsid w:val="0061126C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09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3027"/>
    <w:rsid w:val="00643BA8"/>
    <w:rsid w:val="006450B2"/>
    <w:rsid w:val="0064601B"/>
    <w:rsid w:val="00646126"/>
    <w:rsid w:val="00646814"/>
    <w:rsid w:val="00646F22"/>
    <w:rsid w:val="00647096"/>
    <w:rsid w:val="0064784D"/>
    <w:rsid w:val="00647BBF"/>
    <w:rsid w:val="0065163B"/>
    <w:rsid w:val="00652726"/>
    <w:rsid w:val="00655038"/>
    <w:rsid w:val="00655A3B"/>
    <w:rsid w:val="00655C3E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560"/>
    <w:rsid w:val="00661E71"/>
    <w:rsid w:val="006623A2"/>
    <w:rsid w:val="00663021"/>
    <w:rsid w:val="00663721"/>
    <w:rsid w:val="006638C1"/>
    <w:rsid w:val="00663B41"/>
    <w:rsid w:val="0066402C"/>
    <w:rsid w:val="0066437F"/>
    <w:rsid w:val="006651D1"/>
    <w:rsid w:val="00665759"/>
    <w:rsid w:val="00666081"/>
    <w:rsid w:val="0066625B"/>
    <w:rsid w:val="006668DA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088C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BBA"/>
    <w:rsid w:val="00686FF5"/>
    <w:rsid w:val="006910D2"/>
    <w:rsid w:val="0069126F"/>
    <w:rsid w:val="0069264A"/>
    <w:rsid w:val="00692E81"/>
    <w:rsid w:val="00693D59"/>
    <w:rsid w:val="00693F3B"/>
    <w:rsid w:val="0069414F"/>
    <w:rsid w:val="006956F9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B62D4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992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656"/>
    <w:rsid w:val="006D588C"/>
    <w:rsid w:val="006D611C"/>
    <w:rsid w:val="006D61A7"/>
    <w:rsid w:val="006D7DFA"/>
    <w:rsid w:val="006E060A"/>
    <w:rsid w:val="006E08D0"/>
    <w:rsid w:val="006E0B5D"/>
    <w:rsid w:val="006E2383"/>
    <w:rsid w:val="006E2C91"/>
    <w:rsid w:val="006E324A"/>
    <w:rsid w:val="006E3E1A"/>
    <w:rsid w:val="006E55DE"/>
    <w:rsid w:val="006E62B5"/>
    <w:rsid w:val="006E62F9"/>
    <w:rsid w:val="006E6378"/>
    <w:rsid w:val="006E66ED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2F7E"/>
    <w:rsid w:val="006F3888"/>
    <w:rsid w:val="006F3A26"/>
    <w:rsid w:val="006F406D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4BE3"/>
    <w:rsid w:val="00705073"/>
    <w:rsid w:val="007051A2"/>
    <w:rsid w:val="0070643D"/>
    <w:rsid w:val="00706B88"/>
    <w:rsid w:val="00706DEE"/>
    <w:rsid w:val="007079FB"/>
    <w:rsid w:val="00707EEA"/>
    <w:rsid w:val="00707FC3"/>
    <w:rsid w:val="0071093A"/>
    <w:rsid w:val="00711EE4"/>
    <w:rsid w:val="00712067"/>
    <w:rsid w:val="007126EA"/>
    <w:rsid w:val="007130C5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3A10"/>
    <w:rsid w:val="007244C9"/>
    <w:rsid w:val="007251C7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1B7A"/>
    <w:rsid w:val="00731DAA"/>
    <w:rsid w:val="00732488"/>
    <w:rsid w:val="007326CE"/>
    <w:rsid w:val="0073301B"/>
    <w:rsid w:val="00733043"/>
    <w:rsid w:val="00733B74"/>
    <w:rsid w:val="00733CF2"/>
    <w:rsid w:val="007344DC"/>
    <w:rsid w:val="00734768"/>
    <w:rsid w:val="0073485E"/>
    <w:rsid w:val="00735562"/>
    <w:rsid w:val="00735B99"/>
    <w:rsid w:val="00735D10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432"/>
    <w:rsid w:val="00742634"/>
    <w:rsid w:val="007427EC"/>
    <w:rsid w:val="00743212"/>
    <w:rsid w:val="00743529"/>
    <w:rsid w:val="00744186"/>
    <w:rsid w:val="00746309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6EBE"/>
    <w:rsid w:val="0075782E"/>
    <w:rsid w:val="00757DCE"/>
    <w:rsid w:val="00760971"/>
    <w:rsid w:val="007612BC"/>
    <w:rsid w:val="007614CD"/>
    <w:rsid w:val="007619CA"/>
    <w:rsid w:val="00761FD2"/>
    <w:rsid w:val="007628FB"/>
    <w:rsid w:val="007635DD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65D"/>
    <w:rsid w:val="00775A94"/>
    <w:rsid w:val="00776715"/>
    <w:rsid w:val="00776A20"/>
    <w:rsid w:val="00777A32"/>
    <w:rsid w:val="00777F65"/>
    <w:rsid w:val="00780EED"/>
    <w:rsid w:val="00781226"/>
    <w:rsid w:val="00781310"/>
    <w:rsid w:val="00781CC6"/>
    <w:rsid w:val="00782409"/>
    <w:rsid w:val="00782A70"/>
    <w:rsid w:val="00783024"/>
    <w:rsid w:val="007831F2"/>
    <w:rsid w:val="007844DC"/>
    <w:rsid w:val="0078566C"/>
    <w:rsid w:val="00785873"/>
    <w:rsid w:val="00785921"/>
    <w:rsid w:val="0078615D"/>
    <w:rsid w:val="00787B72"/>
    <w:rsid w:val="00787D04"/>
    <w:rsid w:val="0079022D"/>
    <w:rsid w:val="0079073E"/>
    <w:rsid w:val="00791504"/>
    <w:rsid w:val="007933FE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58D8"/>
    <w:rsid w:val="007A68D7"/>
    <w:rsid w:val="007A6B79"/>
    <w:rsid w:val="007A7718"/>
    <w:rsid w:val="007B077C"/>
    <w:rsid w:val="007B0A7A"/>
    <w:rsid w:val="007B1287"/>
    <w:rsid w:val="007B1FEA"/>
    <w:rsid w:val="007B2CA0"/>
    <w:rsid w:val="007B2CDD"/>
    <w:rsid w:val="007B2DFF"/>
    <w:rsid w:val="007B3157"/>
    <w:rsid w:val="007B4C12"/>
    <w:rsid w:val="007B4D15"/>
    <w:rsid w:val="007B56B1"/>
    <w:rsid w:val="007B60C1"/>
    <w:rsid w:val="007B6145"/>
    <w:rsid w:val="007B64FE"/>
    <w:rsid w:val="007B6B5C"/>
    <w:rsid w:val="007B6E9F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214"/>
    <w:rsid w:val="007C6FF5"/>
    <w:rsid w:val="007C7D6D"/>
    <w:rsid w:val="007D1E3C"/>
    <w:rsid w:val="007D239E"/>
    <w:rsid w:val="007D2A22"/>
    <w:rsid w:val="007D36E4"/>
    <w:rsid w:val="007D3A30"/>
    <w:rsid w:val="007D4130"/>
    <w:rsid w:val="007D418A"/>
    <w:rsid w:val="007D4C44"/>
    <w:rsid w:val="007D5EAE"/>
    <w:rsid w:val="007D628A"/>
    <w:rsid w:val="007D6756"/>
    <w:rsid w:val="007D7822"/>
    <w:rsid w:val="007D7AD4"/>
    <w:rsid w:val="007D7F0D"/>
    <w:rsid w:val="007E0565"/>
    <w:rsid w:val="007E05A7"/>
    <w:rsid w:val="007E089B"/>
    <w:rsid w:val="007E14ED"/>
    <w:rsid w:val="007E15A5"/>
    <w:rsid w:val="007E1EEC"/>
    <w:rsid w:val="007E280A"/>
    <w:rsid w:val="007E2B3C"/>
    <w:rsid w:val="007E402F"/>
    <w:rsid w:val="007E4246"/>
    <w:rsid w:val="007E4297"/>
    <w:rsid w:val="007E55AC"/>
    <w:rsid w:val="007E6008"/>
    <w:rsid w:val="007E6EF6"/>
    <w:rsid w:val="007E6F80"/>
    <w:rsid w:val="007E78B2"/>
    <w:rsid w:val="007E7AE5"/>
    <w:rsid w:val="007F2618"/>
    <w:rsid w:val="007F2673"/>
    <w:rsid w:val="007F3A0B"/>
    <w:rsid w:val="007F3C20"/>
    <w:rsid w:val="007F3E67"/>
    <w:rsid w:val="007F44CA"/>
    <w:rsid w:val="007F4C08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48A"/>
    <w:rsid w:val="00801521"/>
    <w:rsid w:val="00802431"/>
    <w:rsid w:val="00802A4F"/>
    <w:rsid w:val="00802D5A"/>
    <w:rsid w:val="008034B5"/>
    <w:rsid w:val="0080421E"/>
    <w:rsid w:val="008042DB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4E2A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4B40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98C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2AC9"/>
    <w:rsid w:val="008432AB"/>
    <w:rsid w:val="00843400"/>
    <w:rsid w:val="00845A91"/>
    <w:rsid w:val="00846246"/>
    <w:rsid w:val="0084653A"/>
    <w:rsid w:val="00846AED"/>
    <w:rsid w:val="00846FF6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32D"/>
    <w:rsid w:val="00857437"/>
    <w:rsid w:val="008601B0"/>
    <w:rsid w:val="00860FD0"/>
    <w:rsid w:val="00861058"/>
    <w:rsid w:val="00861524"/>
    <w:rsid w:val="008628B7"/>
    <w:rsid w:val="00862B19"/>
    <w:rsid w:val="00862C3C"/>
    <w:rsid w:val="00862D88"/>
    <w:rsid w:val="0086588A"/>
    <w:rsid w:val="00866FFD"/>
    <w:rsid w:val="008671F7"/>
    <w:rsid w:val="00867993"/>
    <w:rsid w:val="00867F5B"/>
    <w:rsid w:val="0087109C"/>
    <w:rsid w:val="0087132E"/>
    <w:rsid w:val="00871426"/>
    <w:rsid w:val="008717D3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80B"/>
    <w:rsid w:val="00885359"/>
    <w:rsid w:val="00885765"/>
    <w:rsid w:val="00885A45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2615"/>
    <w:rsid w:val="008A36FF"/>
    <w:rsid w:val="008A3978"/>
    <w:rsid w:val="008A49CA"/>
    <w:rsid w:val="008A4B5B"/>
    <w:rsid w:val="008A4EEC"/>
    <w:rsid w:val="008A54CE"/>
    <w:rsid w:val="008A6341"/>
    <w:rsid w:val="008A733B"/>
    <w:rsid w:val="008A7616"/>
    <w:rsid w:val="008B015D"/>
    <w:rsid w:val="008B0780"/>
    <w:rsid w:val="008B0D43"/>
    <w:rsid w:val="008B0EC1"/>
    <w:rsid w:val="008B1223"/>
    <w:rsid w:val="008B1A39"/>
    <w:rsid w:val="008B1EB9"/>
    <w:rsid w:val="008B203A"/>
    <w:rsid w:val="008B2C33"/>
    <w:rsid w:val="008B327E"/>
    <w:rsid w:val="008B3B2A"/>
    <w:rsid w:val="008B5215"/>
    <w:rsid w:val="008B55E2"/>
    <w:rsid w:val="008B5688"/>
    <w:rsid w:val="008B5789"/>
    <w:rsid w:val="008B614F"/>
    <w:rsid w:val="008B6680"/>
    <w:rsid w:val="008B76B4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0F2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BFF"/>
    <w:rsid w:val="008E6E4D"/>
    <w:rsid w:val="008E7228"/>
    <w:rsid w:val="008E74D2"/>
    <w:rsid w:val="008E7FFB"/>
    <w:rsid w:val="008F1009"/>
    <w:rsid w:val="008F11C6"/>
    <w:rsid w:val="008F1310"/>
    <w:rsid w:val="008F1EBE"/>
    <w:rsid w:val="008F4894"/>
    <w:rsid w:val="008F5CB3"/>
    <w:rsid w:val="008F5E91"/>
    <w:rsid w:val="008F6959"/>
    <w:rsid w:val="008F736F"/>
    <w:rsid w:val="008F7DAD"/>
    <w:rsid w:val="009004DE"/>
    <w:rsid w:val="00900AB7"/>
    <w:rsid w:val="0090181E"/>
    <w:rsid w:val="00901BB4"/>
    <w:rsid w:val="00901C17"/>
    <w:rsid w:val="00901FA4"/>
    <w:rsid w:val="009020FD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79"/>
    <w:rsid w:val="009138F5"/>
    <w:rsid w:val="00913D66"/>
    <w:rsid w:val="00914730"/>
    <w:rsid w:val="00914739"/>
    <w:rsid w:val="009147C7"/>
    <w:rsid w:val="009148E4"/>
    <w:rsid w:val="00915A30"/>
    <w:rsid w:val="0091645B"/>
    <w:rsid w:val="009174A1"/>
    <w:rsid w:val="00920860"/>
    <w:rsid w:val="00920D35"/>
    <w:rsid w:val="0092148F"/>
    <w:rsid w:val="00922FCD"/>
    <w:rsid w:val="00923964"/>
    <w:rsid w:val="00923AB5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22C9"/>
    <w:rsid w:val="00932D94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40FFE"/>
    <w:rsid w:val="0094122F"/>
    <w:rsid w:val="00941236"/>
    <w:rsid w:val="00941F82"/>
    <w:rsid w:val="009428EE"/>
    <w:rsid w:val="009430E4"/>
    <w:rsid w:val="0094357F"/>
    <w:rsid w:val="00943FBE"/>
    <w:rsid w:val="009449CA"/>
    <w:rsid w:val="00944E78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38E3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54D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07A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151"/>
    <w:rsid w:val="009B0442"/>
    <w:rsid w:val="009B0D7B"/>
    <w:rsid w:val="009B11E4"/>
    <w:rsid w:val="009B1EF1"/>
    <w:rsid w:val="009B22BB"/>
    <w:rsid w:val="009B298B"/>
    <w:rsid w:val="009B2E6B"/>
    <w:rsid w:val="009B2E77"/>
    <w:rsid w:val="009B4B2F"/>
    <w:rsid w:val="009B4B6C"/>
    <w:rsid w:val="009B606F"/>
    <w:rsid w:val="009B789A"/>
    <w:rsid w:val="009C0903"/>
    <w:rsid w:val="009C0C14"/>
    <w:rsid w:val="009C0F74"/>
    <w:rsid w:val="009C13D1"/>
    <w:rsid w:val="009C16EA"/>
    <w:rsid w:val="009C1F0E"/>
    <w:rsid w:val="009C1F51"/>
    <w:rsid w:val="009C22A2"/>
    <w:rsid w:val="009C295B"/>
    <w:rsid w:val="009C3B12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C7DD4"/>
    <w:rsid w:val="009D0F21"/>
    <w:rsid w:val="009D1C34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22F8"/>
    <w:rsid w:val="009E3831"/>
    <w:rsid w:val="009E402E"/>
    <w:rsid w:val="009E46E1"/>
    <w:rsid w:val="009E54CF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2675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5A6B"/>
    <w:rsid w:val="00A0663D"/>
    <w:rsid w:val="00A06761"/>
    <w:rsid w:val="00A06972"/>
    <w:rsid w:val="00A06BF8"/>
    <w:rsid w:val="00A07BFE"/>
    <w:rsid w:val="00A1018A"/>
    <w:rsid w:val="00A104BF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194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CF0"/>
    <w:rsid w:val="00A41D2B"/>
    <w:rsid w:val="00A42CB9"/>
    <w:rsid w:val="00A43AFC"/>
    <w:rsid w:val="00A458EE"/>
    <w:rsid w:val="00A4653C"/>
    <w:rsid w:val="00A4717F"/>
    <w:rsid w:val="00A47968"/>
    <w:rsid w:val="00A5081C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34"/>
    <w:rsid w:val="00A55E7F"/>
    <w:rsid w:val="00A57290"/>
    <w:rsid w:val="00A60EBD"/>
    <w:rsid w:val="00A614F3"/>
    <w:rsid w:val="00A623E2"/>
    <w:rsid w:val="00A625E0"/>
    <w:rsid w:val="00A63014"/>
    <w:rsid w:val="00A64C4D"/>
    <w:rsid w:val="00A65AED"/>
    <w:rsid w:val="00A65C16"/>
    <w:rsid w:val="00A6705D"/>
    <w:rsid w:val="00A67108"/>
    <w:rsid w:val="00A6723B"/>
    <w:rsid w:val="00A6794B"/>
    <w:rsid w:val="00A67C0B"/>
    <w:rsid w:val="00A67E53"/>
    <w:rsid w:val="00A7091E"/>
    <w:rsid w:val="00A712C1"/>
    <w:rsid w:val="00A71549"/>
    <w:rsid w:val="00A71A08"/>
    <w:rsid w:val="00A71BC8"/>
    <w:rsid w:val="00A726F2"/>
    <w:rsid w:val="00A739F5"/>
    <w:rsid w:val="00A73FC0"/>
    <w:rsid w:val="00A746C4"/>
    <w:rsid w:val="00A747A1"/>
    <w:rsid w:val="00A747EE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186"/>
    <w:rsid w:val="00A876CF"/>
    <w:rsid w:val="00A901F4"/>
    <w:rsid w:val="00A920E8"/>
    <w:rsid w:val="00A92CE1"/>
    <w:rsid w:val="00A93101"/>
    <w:rsid w:val="00A9344A"/>
    <w:rsid w:val="00A93B68"/>
    <w:rsid w:val="00A941DD"/>
    <w:rsid w:val="00A95EEC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628"/>
    <w:rsid w:val="00AA2A1E"/>
    <w:rsid w:val="00AA33C7"/>
    <w:rsid w:val="00AA38AB"/>
    <w:rsid w:val="00AA396E"/>
    <w:rsid w:val="00AA3AF7"/>
    <w:rsid w:val="00AA42BF"/>
    <w:rsid w:val="00AA43CE"/>
    <w:rsid w:val="00AA5A61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B70A1"/>
    <w:rsid w:val="00AC0392"/>
    <w:rsid w:val="00AC0B05"/>
    <w:rsid w:val="00AC0BEA"/>
    <w:rsid w:val="00AC1357"/>
    <w:rsid w:val="00AC149B"/>
    <w:rsid w:val="00AC3A1D"/>
    <w:rsid w:val="00AC4006"/>
    <w:rsid w:val="00AC4832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2AA"/>
    <w:rsid w:val="00AD559D"/>
    <w:rsid w:val="00AD5DD3"/>
    <w:rsid w:val="00AD68CF"/>
    <w:rsid w:val="00AD7FBA"/>
    <w:rsid w:val="00AE057A"/>
    <w:rsid w:val="00AE08D9"/>
    <w:rsid w:val="00AE121F"/>
    <w:rsid w:val="00AE13A4"/>
    <w:rsid w:val="00AE1E41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187"/>
    <w:rsid w:val="00AF0332"/>
    <w:rsid w:val="00AF0824"/>
    <w:rsid w:val="00AF0E22"/>
    <w:rsid w:val="00AF122E"/>
    <w:rsid w:val="00AF1ACE"/>
    <w:rsid w:val="00AF2618"/>
    <w:rsid w:val="00AF29C4"/>
    <w:rsid w:val="00AF2BD0"/>
    <w:rsid w:val="00AF4309"/>
    <w:rsid w:val="00AF4DB5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87E"/>
    <w:rsid w:val="00B10964"/>
    <w:rsid w:val="00B11CC3"/>
    <w:rsid w:val="00B11FED"/>
    <w:rsid w:val="00B122A8"/>
    <w:rsid w:val="00B135F1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16C8"/>
    <w:rsid w:val="00B22EE6"/>
    <w:rsid w:val="00B23791"/>
    <w:rsid w:val="00B23E82"/>
    <w:rsid w:val="00B254A0"/>
    <w:rsid w:val="00B25D67"/>
    <w:rsid w:val="00B2602C"/>
    <w:rsid w:val="00B267F2"/>
    <w:rsid w:val="00B2755D"/>
    <w:rsid w:val="00B27FF6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6A6"/>
    <w:rsid w:val="00B47954"/>
    <w:rsid w:val="00B4798C"/>
    <w:rsid w:val="00B47A85"/>
    <w:rsid w:val="00B47F87"/>
    <w:rsid w:val="00B50059"/>
    <w:rsid w:val="00B513FB"/>
    <w:rsid w:val="00B5160B"/>
    <w:rsid w:val="00B51B56"/>
    <w:rsid w:val="00B520A3"/>
    <w:rsid w:val="00B5261D"/>
    <w:rsid w:val="00B53065"/>
    <w:rsid w:val="00B5325E"/>
    <w:rsid w:val="00B53E02"/>
    <w:rsid w:val="00B54D69"/>
    <w:rsid w:val="00B55D1F"/>
    <w:rsid w:val="00B56D86"/>
    <w:rsid w:val="00B57276"/>
    <w:rsid w:val="00B57E87"/>
    <w:rsid w:val="00B603D0"/>
    <w:rsid w:val="00B6067F"/>
    <w:rsid w:val="00B6190D"/>
    <w:rsid w:val="00B62938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488"/>
    <w:rsid w:val="00B704B3"/>
    <w:rsid w:val="00B7086C"/>
    <w:rsid w:val="00B70CDB"/>
    <w:rsid w:val="00B71204"/>
    <w:rsid w:val="00B716A6"/>
    <w:rsid w:val="00B72744"/>
    <w:rsid w:val="00B728A7"/>
    <w:rsid w:val="00B72E28"/>
    <w:rsid w:val="00B73D8E"/>
    <w:rsid w:val="00B74BF3"/>
    <w:rsid w:val="00B751D6"/>
    <w:rsid w:val="00B75BCD"/>
    <w:rsid w:val="00B75F19"/>
    <w:rsid w:val="00B760EF"/>
    <w:rsid w:val="00B7693F"/>
    <w:rsid w:val="00B7773E"/>
    <w:rsid w:val="00B80125"/>
    <w:rsid w:val="00B80F71"/>
    <w:rsid w:val="00B814E8"/>
    <w:rsid w:val="00B81BD9"/>
    <w:rsid w:val="00B82BE0"/>
    <w:rsid w:val="00B82F1F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A03AF"/>
    <w:rsid w:val="00BA1549"/>
    <w:rsid w:val="00BA1DFF"/>
    <w:rsid w:val="00BA22D3"/>
    <w:rsid w:val="00BA28E8"/>
    <w:rsid w:val="00BA2DBF"/>
    <w:rsid w:val="00BA3A03"/>
    <w:rsid w:val="00BA3AA0"/>
    <w:rsid w:val="00BA3B5A"/>
    <w:rsid w:val="00BA4650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0918"/>
    <w:rsid w:val="00BB2105"/>
    <w:rsid w:val="00BB2176"/>
    <w:rsid w:val="00BB2ADD"/>
    <w:rsid w:val="00BB2C26"/>
    <w:rsid w:val="00BB3006"/>
    <w:rsid w:val="00BB3025"/>
    <w:rsid w:val="00BB3C2C"/>
    <w:rsid w:val="00BB3D7A"/>
    <w:rsid w:val="00BB4068"/>
    <w:rsid w:val="00BB5877"/>
    <w:rsid w:val="00BB58B7"/>
    <w:rsid w:val="00BB5F75"/>
    <w:rsid w:val="00BB62D4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C6C12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5F37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6B1"/>
    <w:rsid w:val="00BE1792"/>
    <w:rsid w:val="00BE1BFD"/>
    <w:rsid w:val="00BE2455"/>
    <w:rsid w:val="00BE5B55"/>
    <w:rsid w:val="00BE5CAB"/>
    <w:rsid w:val="00BE64C5"/>
    <w:rsid w:val="00BE6821"/>
    <w:rsid w:val="00BE6EE8"/>
    <w:rsid w:val="00BE7C56"/>
    <w:rsid w:val="00BF05E2"/>
    <w:rsid w:val="00BF0967"/>
    <w:rsid w:val="00BF0BBF"/>
    <w:rsid w:val="00BF17FF"/>
    <w:rsid w:val="00BF2292"/>
    <w:rsid w:val="00BF23CA"/>
    <w:rsid w:val="00BF24C9"/>
    <w:rsid w:val="00BF3C03"/>
    <w:rsid w:val="00BF3E4A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0F8A"/>
    <w:rsid w:val="00C02062"/>
    <w:rsid w:val="00C02397"/>
    <w:rsid w:val="00C02470"/>
    <w:rsid w:val="00C02535"/>
    <w:rsid w:val="00C0408E"/>
    <w:rsid w:val="00C042F1"/>
    <w:rsid w:val="00C04A67"/>
    <w:rsid w:val="00C04AAD"/>
    <w:rsid w:val="00C07CA9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5F3"/>
    <w:rsid w:val="00C35C4F"/>
    <w:rsid w:val="00C36047"/>
    <w:rsid w:val="00C3634F"/>
    <w:rsid w:val="00C371A3"/>
    <w:rsid w:val="00C37F15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308"/>
    <w:rsid w:val="00C51614"/>
    <w:rsid w:val="00C51BE2"/>
    <w:rsid w:val="00C51E61"/>
    <w:rsid w:val="00C52ABD"/>
    <w:rsid w:val="00C52CDA"/>
    <w:rsid w:val="00C53C84"/>
    <w:rsid w:val="00C53F29"/>
    <w:rsid w:val="00C55E37"/>
    <w:rsid w:val="00C56CF3"/>
    <w:rsid w:val="00C56FE2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7BFA"/>
    <w:rsid w:val="00C707AC"/>
    <w:rsid w:val="00C70D56"/>
    <w:rsid w:val="00C725F2"/>
    <w:rsid w:val="00C727D1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6AA"/>
    <w:rsid w:val="00CA09F4"/>
    <w:rsid w:val="00CA0E67"/>
    <w:rsid w:val="00CA11B8"/>
    <w:rsid w:val="00CA11D3"/>
    <w:rsid w:val="00CA1232"/>
    <w:rsid w:val="00CA2B95"/>
    <w:rsid w:val="00CA320A"/>
    <w:rsid w:val="00CA36BE"/>
    <w:rsid w:val="00CA3D57"/>
    <w:rsid w:val="00CA40D0"/>
    <w:rsid w:val="00CA4207"/>
    <w:rsid w:val="00CA4F46"/>
    <w:rsid w:val="00CA5557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521"/>
    <w:rsid w:val="00CB665A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3F50"/>
    <w:rsid w:val="00CC4C43"/>
    <w:rsid w:val="00CC4FD1"/>
    <w:rsid w:val="00CC5522"/>
    <w:rsid w:val="00CC6721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5A0"/>
    <w:rsid w:val="00CD677D"/>
    <w:rsid w:val="00CD67EC"/>
    <w:rsid w:val="00CD6C04"/>
    <w:rsid w:val="00CD6FC9"/>
    <w:rsid w:val="00CE0A25"/>
    <w:rsid w:val="00CE1712"/>
    <w:rsid w:val="00CE198B"/>
    <w:rsid w:val="00CE1A7E"/>
    <w:rsid w:val="00CE21F3"/>
    <w:rsid w:val="00CE24A6"/>
    <w:rsid w:val="00CE2C5C"/>
    <w:rsid w:val="00CE30DD"/>
    <w:rsid w:val="00CE39C7"/>
    <w:rsid w:val="00CE55B6"/>
    <w:rsid w:val="00CE5948"/>
    <w:rsid w:val="00CE64F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4B1A"/>
    <w:rsid w:val="00CF53D8"/>
    <w:rsid w:val="00CF5403"/>
    <w:rsid w:val="00CF5656"/>
    <w:rsid w:val="00CF5791"/>
    <w:rsid w:val="00CF5B56"/>
    <w:rsid w:val="00CF6284"/>
    <w:rsid w:val="00CF65F0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589E"/>
    <w:rsid w:val="00D06C13"/>
    <w:rsid w:val="00D07E7A"/>
    <w:rsid w:val="00D101BE"/>
    <w:rsid w:val="00D10AA2"/>
    <w:rsid w:val="00D11379"/>
    <w:rsid w:val="00D11567"/>
    <w:rsid w:val="00D1307D"/>
    <w:rsid w:val="00D15C5F"/>
    <w:rsid w:val="00D15F26"/>
    <w:rsid w:val="00D16542"/>
    <w:rsid w:val="00D166DE"/>
    <w:rsid w:val="00D179E0"/>
    <w:rsid w:val="00D2091E"/>
    <w:rsid w:val="00D20D13"/>
    <w:rsid w:val="00D2237F"/>
    <w:rsid w:val="00D23A82"/>
    <w:rsid w:val="00D24ED6"/>
    <w:rsid w:val="00D25F58"/>
    <w:rsid w:val="00D25FA3"/>
    <w:rsid w:val="00D26083"/>
    <w:rsid w:val="00D26FA8"/>
    <w:rsid w:val="00D275E6"/>
    <w:rsid w:val="00D27C42"/>
    <w:rsid w:val="00D315C7"/>
    <w:rsid w:val="00D31B1D"/>
    <w:rsid w:val="00D31D2E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2C49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48B6"/>
    <w:rsid w:val="00D55E2C"/>
    <w:rsid w:val="00D563E4"/>
    <w:rsid w:val="00D56BD9"/>
    <w:rsid w:val="00D5732F"/>
    <w:rsid w:val="00D57367"/>
    <w:rsid w:val="00D57487"/>
    <w:rsid w:val="00D5749C"/>
    <w:rsid w:val="00D605D8"/>
    <w:rsid w:val="00D6075A"/>
    <w:rsid w:val="00D60E53"/>
    <w:rsid w:val="00D61A10"/>
    <w:rsid w:val="00D62844"/>
    <w:rsid w:val="00D630E3"/>
    <w:rsid w:val="00D64010"/>
    <w:rsid w:val="00D643A4"/>
    <w:rsid w:val="00D64404"/>
    <w:rsid w:val="00D646E8"/>
    <w:rsid w:val="00D649A7"/>
    <w:rsid w:val="00D6520B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8A7"/>
    <w:rsid w:val="00D75A77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4A6"/>
    <w:rsid w:val="00D936C8"/>
    <w:rsid w:val="00D93EE3"/>
    <w:rsid w:val="00D9413D"/>
    <w:rsid w:val="00D944A3"/>
    <w:rsid w:val="00D94915"/>
    <w:rsid w:val="00D94970"/>
    <w:rsid w:val="00D95483"/>
    <w:rsid w:val="00D95678"/>
    <w:rsid w:val="00D95928"/>
    <w:rsid w:val="00D95AC9"/>
    <w:rsid w:val="00D96045"/>
    <w:rsid w:val="00D96084"/>
    <w:rsid w:val="00D97400"/>
    <w:rsid w:val="00D976BC"/>
    <w:rsid w:val="00D97FBE"/>
    <w:rsid w:val="00DA03B8"/>
    <w:rsid w:val="00DA1184"/>
    <w:rsid w:val="00DA1235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A62"/>
    <w:rsid w:val="00DB2FA8"/>
    <w:rsid w:val="00DB31CB"/>
    <w:rsid w:val="00DB35DA"/>
    <w:rsid w:val="00DB3A8F"/>
    <w:rsid w:val="00DB41DA"/>
    <w:rsid w:val="00DB4275"/>
    <w:rsid w:val="00DB561C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C7D0A"/>
    <w:rsid w:val="00DD02CB"/>
    <w:rsid w:val="00DD03B8"/>
    <w:rsid w:val="00DD0489"/>
    <w:rsid w:val="00DD0749"/>
    <w:rsid w:val="00DD1974"/>
    <w:rsid w:val="00DD3DA5"/>
    <w:rsid w:val="00DD4F14"/>
    <w:rsid w:val="00DD6224"/>
    <w:rsid w:val="00DD6816"/>
    <w:rsid w:val="00DD7134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138"/>
    <w:rsid w:val="00DF03A4"/>
    <w:rsid w:val="00DF0A69"/>
    <w:rsid w:val="00DF0E7F"/>
    <w:rsid w:val="00DF0EAA"/>
    <w:rsid w:val="00DF10F5"/>
    <w:rsid w:val="00DF1E3F"/>
    <w:rsid w:val="00DF1E58"/>
    <w:rsid w:val="00DF21EC"/>
    <w:rsid w:val="00DF2593"/>
    <w:rsid w:val="00DF29B9"/>
    <w:rsid w:val="00DF29F7"/>
    <w:rsid w:val="00DF2C3E"/>
    <w:rsid w:val="00DF2F1F"/>
    <w:rsid w:val="00DF359B"/>
    <w:rsid w:val="00DF397E"/>
    <w:rsid w:val="00DF48E0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2CF"/>
    <w:rsid w:val="00E115AB"/>
    <w:rsid w:val="00E1183D"/>
    <w:rsid w:val="00E11A59"/>
    <w:rsid w:val="00E11CC7"/>
    <w:rsid w:val="00E12B6F"/>
    <w:rsid w:val="00E1327A"/>
    <w:rsid w:val="00E13D62"/>
    <w:rsid w:val="00E14316"/>
    <w:rsid w:val="00E144E0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45"/>
    <w:rsid w:val="00E20A55"/>
    <w:rsid w:val="00E21CEF"/>
    <w:rsid w:val="00E21EF7"/>
    <w:rsid w:val="00E22407"/>
    <w:rsid w:val="00E226E9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0D58"/>
    <w:rsid w:val="00E4139A"/>
    <w:rsid w:val="00E41E6A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9BD"/>
    <w:rsid w:val="00E46A5F"/>
    <w:rsid w:val="00E46F12"/>
    <w:rsid w:val="00E46FFD"/>
    <w:rsid w:val="00E504E1"/>
    <w:rsid w:val="00E50AE6"/>
    <w:rsid w:val="00E51A9A"/>
    <w:rsid w:val="00E5279C"/>
    <w:rsid w:val="00E52F22"/>
    <w:rsid w:val="00E54334"/>
    <w:rsid w:val="00E543EE"/>
    <w:rsid w:val="00E54E64"/>
    <w:rsid w:val="00E551C9"/>
    <w:rsid w:val="00E555F5"/>
    <w:rsid w:val="00E55A7E"/>
    <w:rsid w:val="00E562B8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8B5"/>
    <w:rsid w:val="00E70B2D"/>
    <w:rsid w:val="00E70CB2"/>
    <w:rsid w:val="00E71948"/>
    <w:rsid w:val="00E7197E"/>
    <w:rsid w:val="00E73981"/>
    <w:rsid w:val="00E73E6B"/>
    <w:rsid w:val="00E7431E"/>
    <w:rsid w:val="00E74CD9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4A1"/>
    <w:rsid w:val="00E90713"/>
    <w:rsid w:val="00E90B7F"/>
    <w:rsid w:val="00E911A7"/>
    <w:rsid w:val="00E919FB"/>
    <w:rsid w:val="00E922F8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1B20"/>
    <w:rsid w:val="00EB4959"/>
    <w:rsid w:val="00EB4E77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6C4"/>
    <w:rsid w:val="00ED1BE4"/>
    <w:rsid w:val="00ED2688"/>
    <w:rsid w:val="00ED2BE5"/>
    <w:rsid w:val="00ED337F"/>
    <w:rsid w:val="00ED3583"/>
    <w:rsid w:val="00ED361F"/>
    <w:rsid w:val="00ED3703"/>
    <w:rsid w:val="00ED4CDC"/>
    <w:rsid w:val="00ED5EF6"/>
    <w:rsid w:val="00ED6348"/>
    <w:rsid w:val="00ED65C9"/>
    <w:rsid w:val="00ED68FF"/>
    <w:rsid w:val="00ED7894"/>
    <w:rsid w:val="00ED7902"/>
    <w:rsid w:val="00ED7D5F"/>
    <w:rsid w:val="00EE001D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91F"/>
    <w:rsid w:val="00EF3A82"/>
    <w:rsid w:val="00EF4198"/>
    <w:rsid w:val="00EF4AE7"/>
    <w:rsid w:val="00EF4CB1"/>
    <w:rsid w:val="00EF4F34"/>
    <w:rsid w:val="00EF5277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E76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1E64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955"/>
    <w:rsid w:val="00F16BFB"/>
    <w:rsid w:val="00F17B79"/>
    <w:rsid w:val="00F21289"/>
    <w:rsid w:val="00F21E35"/>
    <w:rsid w:val="00F21ED4"/>
    <w:rsid w:val="00F22115"/>
    <w:rsid w:val="00F229CE"/>
    <w:rsid w:val="00F22F64"/>
    <w:rsid w:val="00F23B8E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89A"/>
    <w:rsid w:val="00F33912"/>
    <w:rsid w:val="00F35075"/>
    <w:rsid w:val="00F35088"/>
    <w:rsid w:val="00F35985"/>
    <w:rsid w:val="00F36E81"/>
    <w:rsid w:val="00F37CB2"/>
    <w:rsid w:val="00F40EA8"/>
    <w:rsid w:val="00F40F25"/>
    <w:rsid w:val="00F4141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6BDB"/>
    <w:rsid w:val="00F4777D"/>
    <w:rsid w:val="00F51B2C"/>
    <w:rsid w:val="00F52A7A"/>
    <w:rsid w:val="00F52DA7"/>
    <w:rsid w:val="00F5335D"/>
    <w:rsid w:val="00F539F7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2E5B"/>
    <w:rsid w:val="00F632AA"/>
    <w:rsid w:val="00F63DA8"/>
    <w:rsid w:val="00F64AEA"/>
    <w:rsid w:val="00F653EE"/>
    <w:rsid w:val="00F656D6"/>
    <w:rsid w:val="00F6570A"/>
    <w:rsid w:val="00F66054"/>
    <w:rsid w:val="00F66CC7"/>
    <w:rsid w:val="00F70177"/>
    <w:rsid w:val="00F70904"/>
    <w:rsid w:val="00F70D37"/>
    <w:rsid w:val="00F70D4C"/>
    <w:rsid w:val="00F70DE9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ACE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6FBA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7A"/>
    <w:rsid w:val="00FB7BD6"/>
    <w:rsid w:val="00FB7E56"/>
    <w:rsid w:val="00FB7F32"/>
    <w:rsid w:val="00FC0854"/>
    <w:rsid w:val="00FC0931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5EB4"/>
    <w:rsid w:val="00FC657A"/>
    <w:rsid w:val="00FC672B"/>
    <w:rsid w:val="00FC6CDB"/>
    <w:rsid w:val="00FC6ED9"/>
    <w:rsid w:val="00FC7E3C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10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2">
    <w:name w:val="annotation reference"/>
    <w:basedOn w:val="a0"/>
    <w:uiPriority w:val="99"/>
    <w:semiHidden/>
    <w:unhideWhenUsed/>
    <w:locked/>
    <w:rsid w:val="00EE5D05"/>
    <w:rPr>
      <w:sz w:val="16"/>
      <w:szCs w:val="16"/>
    </w:rPr>
  </w:style>
  <w:style w:type="paragraph" w:styleId="afff3">
    <w:name w:val="annotation text"/>
    <w:basedOn w:val="a"/>
    <w:link w:val="afff4"/>
    <w:uiPriority w:val="99"/>
    <w:semiHidden/>
    <w:unhideWhenUsed/>
    <w:locked/>
    <w:rsid w:val="00EE5D05"/>
    <w:rPr>
      <w:sz w:val="20"/>
    </w:rPr>
  </w:style>
  <w:style w:type="character" w:customStyle="1" w:styleId="afff4">
    <w:name w:val="Текст примечания Знак"/>
    <w:basedOn w:val="a0"/>
    <w:link w:val="afff3"/>
    <w:uiPriority w:val="99"/>
    <w:semiHidden/>
    <w:rsid w:val="00EE5D05"/>
  </w:style>
  <w:style w:type="paragraph" w:styleId="afff5">
    <w:name w:val="annotation subject"/>
    <w:basedOn w:val="afff3"/>
    <w:next w:val="afff3"/>
    <w:link w:val="afff6"/>
    <w:uiPriority w:val="99"/>
    <w:semiHidden/>
    <w:unhideWhenUsed/>
    <w:locked/>
    <w:rsid w:val="00EE5D05"/>
    <w:rPr>
      <w:b/>
      <w:bCs/>
    </w:rPr>
  </w:style>
  <w:style w:type="character" w:customStyle="1" w:styleId="afff6">
    <w:name w:val="Тема примечания Знак"/>
    <w:basedOn w:val="afff4"/>
    <w:link w:val="afff5"/>
    <w:uiPriority w:val="99"/>
    <w:semiHidden/>
    <w:rsid w:val="00EE5D05"/>
    <w:rPr>
      <w:b/>
      <w:bCs/>
    </w:rPr>
  </w:style>
  <w:style w:type="paragraph" w:customStyle="1" w:styleId="afff7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Kuchinskaya@admnsk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ogalimova@admnsk.ru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57C2FD-E4EC-4257-859A-86548E0A6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26</Pages>
  <Words>5925</Words>
  <Characters>46335</Characters>
  <Application>Microsoft Office Word</Application>
  <DocSecurity>0</DocSecurity>
  <Lines>386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52156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2022-01-28T04:23:00Z</cp:lastPrinted>
  <dcterms:created xsi:type="dcterms:W3CDTF">2022-01-31T09:58:00Z</dcterms:created>
  <dcterms:modified xsi:type="dcterms:W3CDTF">2022-01-31T09:58:00Z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