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6B0478" w:rsidRPr="00853BAF" w14:paraId="3BADE093" w14:textId="77777777" w:rsidTr="00A77F4B">
        <w:tc>
          <w:tcPr>
            <w:tcW w:w="9923" w:type="dxa"/>
          </w:tcPr>
          <w:p w14:paraId="35B16F6C" w14:textId="41F8A57A" w:rsidR="006B0478" w:rsidRPr="00853BAF" w:rsidRDefault="006B0478" w:rsidP="006B0478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4DC5BB5B" wp14:editId="4A7D3F77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C4225" w14:textId="77777777" w:rsidR="006B0478" w:rsidRPr="00853BAF" w:rsidRDefault="006B0478" w:rsidP="006B047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8528352" w14:textId="77777777" w:rsidR="006B0478" w:rsidRPr="00853BAF" w:rsidRDefault="006B0478" w:rsidP="006B047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084C09F" w14:textId="77777777" w:rsidR="006B0478" w:rsidRPr="00853BAF" w:rsidRDefault="006B0478" w:rsidP="006B047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FDE79D1" w14:textId="77777777" w:rsidR="006B0478" w:rsidRPr="00853BAF" w:rsidRDefault="006B0478" w:rsidP="006B047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4F40989" w14:textId="77777777" w:rsidR="006B0478" w:rsidRPr="00853BAF" w:rsidRDefault="006B0478" w:rsidP="006B047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011EB8F8" w14:textId="3B7A28A0" w:rsidR="006B0478" w:rsidRPr="00853BAF" w:rsidRDefault="006B0478" w:rsidP="006B047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A4583A" w:rsidRPr="00A4583A">
              <w:rPr>
                <w:u w:val="single"/>
              </w:rPr>
              <w:t>19.07.2022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A4583A">
              <w:rPr>
                <w:u w:val="single"/>
              </w:rPr>
              <w:t>2460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12AAC0A9" w14:textId="77777777" w:rsidR="006B0478" w:rsidRPr="00853BAF" w:rsidRDefault="006B0478" w:rsidP="006B047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9322"/>
      </w:tblGrid>
      <w:tr w:rsidR="00BB2C6F" w:rsidRPr="002A5E42" w14:paraId="741D103C" w14:textId="77777777" w:rsidTr="002D0583">
        <w:tc>
          <w:tcPr>
            <w:tcW w:w="9322" w:type="dxa"/>
            <w:hideMark/>
          </w:tcPr>
          <w:p w14:paraId="741D103B" w14:textId="77777777" w:rsidR="00BB2C6F" w:rsidRPr="00D4037D" w:rsidRDefault="00BB2C6F" w:rsidP="00A872F6">
            <w:pPr>
              <w:pStyle w:val="ac"/>
              <w:kinsoku w:val="0"/>
              <w:overflowPunct w:val="0"/>
              <w:ind w:firstLine="0"/>
            </w:pPr>
            <w:r w:rsidRPr="00D4037D">
              <w:t xml:space="preserve">О проведении общественных обсуждений по проекту постановления мэрии города Новосибирска «Об изменениях, вносимых в проект </w:t>
            </w:r>
            <w:r w:rsidR="00D4037D" w:rsidRPr="00D4037D">
              <w:t xml:space="preserve">планировки территории, </w:t>
            </w:r>
            <w:r w:rsidR="00CE30D3" w:rsidRPr="00CE30D3">
              <w:t>ограниченной Красным проспектом, рекой 2-я Ельцовка, ул</w:t>
            </w:r>
            <w:r w:rsidR="00CE30D3" w:rsidRPr="00CE30D3">
              <w:t>и</w:t>
            </w:r>
            <w:r w:rsidR="00CE30D3" w:rsidRPr="00CE30D3">
              <w:t>цами Бардина, Богдана Хмельницкого и Дуси Ковальчук, в Заельцовском и Калининском районах</w:t>
            </w:r>
            <w:r w:rsidR="00A872F6">
              <w:t xml:space="preserve">, </w:t>
            </w:r>
            <w:r w:rsidR="00A872F6" w:rsidRPr="00A872F6">
              <w:t>утвержденный постановлением мэрии города Нов</w:t>
            </w:r>
            <w:r w:rsidR="00A872F6" w:rsidRPr="00A872F6">
              <w:t>о</w:t>
            </w:r>
            <w:r w:rsidR="00A872F6" w:rsidRPr="00A872F6">
              <w:t xml:space="preserve">сибирска </w:t>
            </w:r>
            <w:r w:rsidR="00A872F6">
              <w:t xml:space="preserve">от </w:t>
            </w:r>
            <w:r w:rsidR="00A872F6" w:rsidRPr="00A872F6">
              <w:t>26.10.2020 № 3244</w:t>
            </w:r>
            <w:r w:rsidRPr="00D4037D">
              <w:t>, в части территории квартал</w:t>
            </w:r>
            <w:r w:rsidR="00D4037D" w:rsidRPr="00D4037D">
              <w:t>а</w:t>
            </w:r>
            <w:r w:rsidRPr="00D4037D">
              <w:t xml:space="preserve"> </w:t>
            </w:r>
            <w:r w:rsidR="00D4037D" w:rsidRPr="00D4037D">
              <w:t>3</w:t>
            </w:r>
            <w:r w:rsidR="00CE30D3">
              <w:t>01</w:t>
            </w:r>
            <w:r w:rsidR="00D4037D" w:rsidRPr="00D4037D">
              <w:t>.0</w:t>
            </w:r>
            <w:r w:rsidR="00CE30D3">
              <w:t>1</w:t>
            </w:r>
            <w:r w:rsidR="00D4037D" w:rsidRPr="00D4037D">
              <w:t>.0</w:t>
            </w:r>
            <w:r w:rsidR="00CE30D3">
              <w:t>1</w:t>
            </w:r>
            <w:r w:rsidR="00D4037D" w:rsidRPr="00D4037D">
              <w:t>.0</w:t>
            </w:r>
            <w:r w:rsidR="00CE30D3">
              <w:t>1</w:t>
            </w:r>
            <w:r w:rsidR="00B54A2E">
              <w:t>»</w:t>
            </w:r>
          </w:p>
        </w:tc>
      </w:tr>
    </w:tbl>
    <w:p w14:paraId="741D103D" w14:textId="77777777" w:rsidR="00BB2C6F" w:rsidRPr="002A5E42" w:rsidRDefault="00BB2C6F" w:rsidP="00BB2C6F">
      <w:pPr>
        <w:ind w:firstLine="700"/>
        <w:rPr>
          <w:szCs w:val="24"/>
        </w:rPr>
      </w:pPr>
    </w:p>
    <w:p w14:paraId="741D103E" w14:textId="77777777" w:rsidR="00BB2C6F" w:rsidRPr="002A5E42" w:rsidRDefault="00BB2C6F" w:rsidP="00BB2C6F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4"/>
        </w:rPr>
      </w:pPr>
    </w:p>
    <w:p w14:paraId="741D103F" w14:textId="77777777" w:rsidR="00BB2C6F" w:rsidRPr="00B358F3" w:rsidRDefault="00BB2C6F" w:rsidP="00CC0A99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A5E42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2A5E42">
        <w:rPr>
          <w:rFonts w:eastAsia="Calibri"/>
          <w:szCs w:val="28"/>
        </w:rPr>
        <w:t>р</w:t>
      </w:r>
      <w:r w:rsidRPr="002A5E42">
        <w:rPr>
          <w:rFonts w:eastAsia="Calibri"/>
          <w:szCs w:val="28"/>
        </w:rPr>
        <w:t>ска по проекту постановл</w:t>
      </w:r>
      <w:r>
        <w:rPr>
          <w:rFonts w:eastAsia="Calibri"/>
          <w:szCs w:val="28"/>
        </w:rPr>
        <w:t xml:space="preserve">ения мэрии города Новосибирска </w:t>
      </w:r>
      <w:r w:rsidRPr="002A5E42">
        <w:t>«</w:t>
      </w:r>
      <w:r w:rsidR="00A872F6" w:rsidRPr="00D4037D">
        <w:t>Об изменениях, вн</w:t>
      </w:r>
      <w:r w:rsidR="00A872F6" w:rsidRPr="00D4037D">
        <w:t>о</w:t>
      </w:r>
      <w:r w:rsidR="00A872F6" w:rsidRPr="00D4037D">
        <w:t xml:space="preserve">симых в проект планировки территории, </w:t>
      </w:r>
      <w:r w:rsidR="00A872F6" w:rsidRPr="00CE30D3">
        <w:t>ограниченной Красным проспектом, р</w:t>
      </w:r>
      <w:r w:rsidR="00A872F6" w:rsidRPr="00CE30D3">
        <w:t>е</w:t>
      </w:r>
      <w:r w:rsidR="00A872F6" w:rsidRPr="00CE30D3">
        <w:t>кой 2-я Ельцовка, улицами Бардина, Богдана Хмельницкого и Дуси Ковальчук, в Заельцовском и Калининском районах</w:t>
      </w:r>
      <w:r w:rsidR="00A872F6">
        <w:t xml:space="preserve">, </w:t>
      </w:r>
      <w:r w:rsidR="00A872F6" w:rsidRPr="00A872F6">
        <w:rPr>
          <w:szCs w:val="28"/>
        </w:rPr>
        <w:t>утвержденный постановлением мэрии г</w:t>
      </w:r>
      <w:r w:rsidR="00A872F6" w:rsidRPr="00A872F6">
        <w:rPr>
          <w:szCs w:val="28"/>
        </w:rPr>
        <w:t>о</w:t>
      </w:r>
      <w:r w:rsidR="00A872F6" w:rsidRPr="00A872F6">
        <w:rPr>
          <w:szCs w:val="28"/>
        </w:rPr>
        <w:t xml:space="preserve">рода Новосибирска </w:t>
      </w:r>
      <w:r w:rsidR="00A872F6">
        <w:rPr>
          <w:szCs w:val="28"/>
        </w:rPr>
        <w:t xml:space="preserve">от </w:t>
      </w:r>
      <w:r w:rsidR="00A872F6" w:rsidRPr="00A872F6">
        <w:rPr>
          <w:szCs w:val="28"/>
        </w:rPr>
        <w:t>26.10.2020 № 3244</w:t>
      </w:r>
      <w:r w:rsidR="00A872F6" w:rsidRPr="00D4037D">
        <w:t>, в части территории квартала 3</w:t>
      </w:r>
      <w:r w:rsidR="00A872F6">
        <w:t>01</w:t>
      </w:r>
      <w:r w:rsidR="00A872F6" w:rsidRPr="00D4037D">
        <w:t>.0</w:t>
      </w:r>
      <w:r w:rsidR="00A872F6">
        <w:t>1</w:t>
      </w:r>
      <w:r w:rsidR="00A872F6" w:rsidRPr="00D4037D">
        <w:t>.0</w:t>
      </w:r>
      <w:r w:rsidR="00A872F6">
        <w:t>1</w:t>
      </w:r>
      <w:r w:rsidR="00A872F6" w:rsidRPr="00D4037D">
        <w:t>.0</w:t>
      </w:r>
      <w:r w:rsidR="00A872F6">
        <w:t>1</w:t>
      </w:r>
      <w:r w:rsidRPr="00B358F3">
        <w:rPr>
          <w:szCs w:val="28"/>
        </w:rPr>
        <w:t>»</w:t>
      </w:r>
      <w:r w:rsidRPr="00B358F3">
        <w:rPr>
          <w:rFonts w:eastAsia="Calibri"/>
          <w:szCs w:val="28"/>
        </w:rPr>
        <w:t>, в соответствии с Градостроительным кодексом Российской Фед</w:t>
      </w:r>
      <w:r w:rsidRPr="00B358F3">
        <w:rPr>
          <w:rFonts w:eastAsia="Calibri"/>
          <w:szCs w:val="28"/>
        </w:rPr>
        <w:t>е</w:t>
      </w:r>
      <w:r w:rsidRPr="00B358F3">
        <w:rPr>
          <w:rFonts w:eastAsia="Calibri"/>
          <w:szCs w:val="28"/>
        </w:rPr>
        <w:t xml:space="preserve">рации, Федеральными законами от 06.10.2003 № 131-ФЗ «Об общих принципах организации местного самоуправления в Российской Федерации», от 14.03.2022 № 58-ФЗ «О внесении изменений в отдельные законодательные акты Российской Федерации», </w:t>
      </w:r>
      <w:r w:rsidR="00D4037D" w:rsidRPr="00B358F3">
        <w:rPr>
          <w:szCs w:val="28"/>
        </w:rPr>
        <w:t xml:space="preserve">постановлением Правительства </w:t>
      </w:r>
      <w:r w:rsidR="00B358F3" w:rsidRPr="00B358F3">
        <w:rPr>
          <w:szCs w:val="28"/>
        </w:rPr>
        <w:t>Российской Федерации</w:t>
      </w:r>
      <w:r w:rsidR="00D4037D" w:rsidRPr="00B358F3">
        <w:rPr>
          <w:szCs w:val="28"/>
        </w:rPr>
        <w:t xml:space="preserve"> от 02.04 2022 № 575 «</w:t>
      </w:r>
      <w:r w:rsidR="00B358F3" w:rsidRPr="00B358F3">
        <w:rPr>
          <w:szCs w:val="28"/>
        </w:rPr>
        <w:t>Об особенностях подготовки, согласования, утверждения, продления ср</w:t>
      </w:r>
      <w:r w:rsidR="00B358F3" w:rsidRPr="00B358F3">
        <w:rPr>
          <w:szCs w:val="28"/>
        </w:rPr>
        <w:t>о</w:t>
      </w:r>
      <w:r w:rsidR="00B358F3" w:rsidRPr="00B358F3">
        <w:rPr>
          <w:szCs w:val="28"/>
        </w:rPr>
        <w:t>ков действия документации по планировке территории, градостроительных пл</w:t>
      </w:r>
      <w:r w:rsidR="00B358F3" w:rsidRPr="00B358F3">
        <w:rPr>
          <w:szCs w:val="28"/>
        </w:rPr>
        <w:t>а</w:t>
      </w:r>
      <w:r w:rsidR="00B358F3" w:rsidRPr="00B358F3">
        <w:rPr>
          <w:szCs w:val="28"/>
        </w:rPr>
        <w:t>нов земельных участков, выдачи разрешений на строительство объектов кап</w:t>
      </w:r>
      <w:r w:rsidR="00B358F3" w:rsidRPr="00B358F3">
        <w:rPr>
          <w:szCs w:val="28"/>
        </w:rPr>
        <w:t>и</w:t>
      </w:r>
      <w:r w:rsidR="00B358F3" w:rsidRPr="00B358F3">
        <w:rPr>
          <w:szCs w:val="28"/>
        </w:rPr>
        <w:t>тального строительства, разрешений на ввод в эксплуатацию</w:t>
      </w:r>
      <w:r w:rsidR="00D4037D" w:rsidRPr="00B358F3">
        <w:rPr>
          <w:szCs w:val="28"/>
        </w:rPr>
        <w:t xml:space="preserve">», </w:t>
      </w:r>
      <w:r w:rsidRPr="00B358F3">
        <w:rPr>
          <w:rFonts w:eastAsia="Calibri"/>
          <w:szCs w:val="28"/>
        </w:rPr>
        <w:t>решением Совета депутатов города Новосибирска от 20.06.2018 № 640 «О Порядке организации и проведения в городе Новосибирске общественных обсуждений и публичных сл</w:t>
      </w:r>
      <w:r w:rsidRPr="00B358F3">
        <w:rPr>
          <w:rFonts w:eastAsia="Calibri"/>
          <w:szCs w:val="28"/>
        </w:rPr>
        <w:t>у</w:t>
      </w:r>
      <w:r w:rsidRPr="00B358F3">
        <w:rPr>
          <w:rFonts w:eastAsia="Calibri"/>
          <w:szCs w:val="28"/>
        </w:rPr>
        <w:t xml:space="preserve">шаний в соответствии с </w:t>
      </w:r>
      <w:hyperlink r:id="rId10" w:history="1">
        <w:r w:rsidRPr="00B358F3">
          <w:rPr>
            <w:rFonts w:eastAsia="Calibri"/>
            <w:szCs w:val="28"/>
          </w:rPr>
          <w:t>законодательством</w:t>
        </w:r>
      </w:hyperlink>
      <w:r w:rsidRPr="00B358F3">
        <w:rPr>
          <w:rFonts w:eastAsia="Calibri"/>
          <w:szCs w:val="28"/>
        </w:rPr>
        <w:t xml:space="preserve"> о градостроительной деятельности», руководствуясь Уставом города Новосибирска, ПОСТАНОВЛЯЮ:</w:t>
      </w:r>
    </w:p>
    <w:p w14:paraId="741D1040" w14:textId="0FD84AAB" w:rsidR="00BB2C6F" w:rsidRPr="002A5E42" w:rsidRDefault="00BB2C6F" w:rsidP="00CC0A99">
      <w:pPr>
        <w:rPr>
          <w:szCs w:val="28"/>
        </w:rPr>
      </w:pPr>
      <w:r w:rsidRPr="00B358F3">
        <w:rPr>
          <w:szCs w:val="28"/>
        </w:rPr>
        <w:t xml:space="preserve">1. Провести </w:t>
      </w:r>
      <w:r w:rsidRPr="00B358F3">
        <w:rPr>
          <w:rFonts w:eastAsia="Calibri"/>
          <w:szCs w:val="28"/>
        </w:rPr>
        <w:t>общественные обсуждения</w:t>
      </w:r>
      <w:r w:rsidRPr="00B358F3">
        <w:rPr>
          <w:szCs w:val="28"/>
        </w:rPr>
        <w:t xml:space="preserve"> по проекту постановления</w:t>
      </w:r>
      <w:r w:rsidRPr="002A5E42">
        <w:rPr>
          <w:szCs w:val="28"/>
        </w:rPr>
        <w:t xml:space="preserve"> мэрии города Новосибирска «</w:t>
      </w:r>
      <w:r w:rsidR="00A872F6" w:rsidRPr="00D4037D">
        <w:t>Об изменениях, вносимых в проект планировки террит</w:t>
      </w:r>
      <w:r w:rsidR="00A872F6" w:rsidRPr="00D4037D">
        <w:t>о</w:t>
      </w:r>
      <w:r w:rsidR="00A872F6" w:rsidRPr="00D4037D">
        <w:t xml:space="preserve">рии, </w:t>
      </w:r>
      <w:r w:rsidR="00A872F6" w:rsidRPr="00CE30D3">
        <w:t>ограниченной Красным проспектом, рекой 2-я Ельцовка, улицами Бардина, Богдана Хмельницкого и Дуси Ковальчук, в Заельцовском и Калининском рай</w:t>
      </w:r>
      <w:r w:rsidR="00A872F6" w:rsidRPr="00CE30D3">
        <w:t>о</w:t>
      </w:r>
      <w:r w:rsidR="00A872F6" w:rsidRPr="00CE30D3">
        <w:t>нах</w:t>
      </w:r>
      <w:r w:rsidR="00A872F6">
        <w:t xml:space="preserve">, </w:t>
      </w:r>
      <w:r w:rsidR="00A872F6" w:rsidRPr="00A872F6">
        <w:rPr>
          <w:szCs w:val="28"/>
        </w:rPr>
        <w:t xml:space="preserve">утвержденный постановлением мэрии города Новосибирска </w:t>
      </w:r>
      <w:r w:rsidR="00A872F6">
        <w:t xml:space="preserve">от </w:t>
      </w:r>
      <w:r w:rsidR="00534164">
        <w:rPr>
          <w:szCs w:val="28"/>
        </w:rPr>
        <w:t>26.10.2020 № </w:t>
      </w:r>
      <w:r w:rsidR="00A872F6" w:rsidRPr="00A872F6">
        <w:rPr>
          <w:szCs w:val="28"/>
        </w:rPr>
        <w:t>3244</w:t>
      </w:r>
      <w:r w:rsidR="00A872F6" w:rsidRPr="00D4037D">
        <w:t>, в части территории квартала 3</w:t>
      </w:r>
      <w:r w:rsidR="00A872F6">
        <w:t>01</w:t>
      </w:r>
      <w:r w:rsidR="00A872F6" w:rsidRPr="00D4037D">
        <w:t>.0</w:t>
      </w:r>
      <w:r w:rsidR="00A872F6">
        <w:t>1</w:t>
      </w:r>
      <w:r w:rsidR="00A872F6" w:rsidRPr="00D4037D">
        <w:t>.0</w:t>
      </w:r>
      <w:r w:rsidR="00A872F6">
        <w:t>1</w:t>
      </w:r>
      <w:r w:rsidR="00A872F6" w:rsidRPr="00D4037D">
        <w:t>.0</w:t>
      </w:r>
      <w:r w:rsidR="00A872F6">
        <w:t>1</w:t>
      </w:r>
      <w:r w:rsidRPr="002A5E42">
        <w:rPr>
          <w:szCs w:val="28"/>
        </w:rPr>
        <w:t>» (далее – проект) (прилож</w:t>
      </w:r>
      <w:r w:rsidRPr="002A5E42">
        <w:rPr>
          <w:szCs w:val="28"/>
        </w:rPr>
        <w:t>е</w:t>
      </w:r>
      <w:r w:rsidRPr="002A5E42">
        <w:rPr>
          <w:szCs w:val="28"/>
        </w:rPr>
        <w:t>ние).</w:t>
      </w:r>
    </w:p>
    <w:p w14:paraId="741D1041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14:paraId="77B52CAD" w14:textId="77777777" w:rsidR="00534164" w:rsidRDefault="00534164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F3B6768" w14:textId="77777777" w:rsidR="00534164" w:rsidRDefault="00534164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1D1042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lastRenderedPageBreak/>
        <w:t>оповещение о начале общественных обсуждений;</w:t>
      </w:r>
    </w:p>
    <w:p w14:paraId="741D1043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2A5E42">
        <w:rPr>
          <w:rFonts w:ascii="Times New Roman" w:hAnsi="Times New Roman"/>
          <w:sz w:val="28"/>
          <w:szCs w:val="28"/>
        </w:rPr>
        <w:t>ж</w:t>
      </w:r>
      <w:r w:rsidRPr="002A5E42">
        <w:rPr>
          <w:rFonts w:ascii="Times New Roman" w:hAnsi="Times New Roman"/>
          <w:sz w:val="28"/>
          <w:szCs w:val="28"/>
        </w:rPr>
        <w:t>дениях, и информационных материалов, открытие экспозиции или экспозиций проекта;</w:t>
      </w:r>
    </w:p>
    <w:p w14:paraId="741D1044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2A5E42">
        <w:rPr>
          <w:rFonts w:ascii="Times New Roman" w:hAnsi="Times New Roman"/>
          <w:sz w:val="28"/>
          <w:szCs w:val="28"/>
        </w:rPr>
        <w:t>е</w:t>
      </w:r>
      <w:r w:rsidRPr="002A5E42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14:paraId="741D1045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14:paraId="741D1046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2A5E42">
        <w:rPr>
          <w:rFonts w:ascii="Times New Roman" w:hAnsi="Times New Roman"/>
          <w:sz w:val="28"/>
          <w:szCs w:val="28"/>
        </w:rPr>
        <w:t>б</w:t>
      </w:r>
      <w:r w:rsidRPr="002A5E42">
        <w:rPr>
          <w:rFonts w:ascii="Times New Roman" w:hAnsi="Times New Roman"/>
          <w:sz w:val="28"/>
          <w:szCs w:val="28"/>
        </w:rPr>
        <w:t>суждений.</w:t>
      </w:r>
    </w:p>
    <w:p w14:paraId="741D1047" w14:textId="77777777" w:rsidR="00781C03" w:rsidRPr="002A5E42" w:rsidRDefault="00781C03" w:rsidP="00CC0A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2A5E42">
        <w:rPr>
          <w:rFonts w:ascii="Times New Roman" w:hAnsi="Times New Roman"/>
          <w:sz w:val="28"/>
          <w:szCs w:val="28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2A5E42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Pr="002A5E42">
        <w:rPr>
          <w:rFonts w:ascii="Times New Roman" w:hAnsi="Times New Roman"/>
          <w:sz w:val="28"/>
          <w:szCs w:val="28"/>
        </w:rPr>
        <w:t xml:space="preserve"> (далее – орган</w:t>
      </w:r>
      <w:r w:rsidRPr="002A5E42">
        <w:rPr>
          <w:rFonts w:ascii="Times New Roman" w:hAnsi="Times New Roman"/>
          <w:sz w:val="28"/>
          <w:szCs w:val="28"/>
        </w:rPr>
        <w:t>и</w:t>
      </w:r>
      <w:r w:rsidRPr="002A5E42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172" w:type="dxa"/>
        <w:tblLayout w:type="fixed"/>
        <w:tblLook w:val="00A0" w:firstRow="1" w:lastRow="0" w:firstColumn="1" w:lastColumn="0" w:noHBand="0" w:noVBand="0"/>
      </w:tblPr>
      <w:tblGrid>
        <w:gridCol w:w="4644"/>
        <w:gridCol w:w="426"/>
        <w:gridCol w:w="5102"/>
      </w:tblGrid>
      <w:tr w:rsidR="00781C03" w:rsidRPr="00487A73" w14:paraId="741D104B" w14:textId="77777777" w:rsidTr="006B0478">
        <w:trPr>
          <w:cantSplit/>
        </w:trPr>
        <w:tc>
          <w:tcPr>
            <w:tcW w:w="4644" w:type="dxa"/>
          </w:tcPr>
          <w:p w14:paraId="741D1048" w14:textId="77777777" w:rsidR="00781C03" w:rsidRPr="00487A73" w:rsidRDefault="00781C0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Бобылева Екатерина Сергеевна</w:t>
            </w:r>
          </w:p>
        </w:tc>
        <w:tc>
          <w:tcPr>
            <w:tcW w:w="426" w:type="dxa"/>
          </w:tcPr>
          <w:p w14:paraId="741D1049" w14:textId="77777777" w:rsidR="00781C03" w:rsidRPr="00487A73" w:rsidRDefault="00781C03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4A" w14:textId="77777777" w:rsidR="00781C03" w:rsidRPr="00487A73" w:rsidRDefault="00781C03" w:rsidP="00095347">
            <w:pPr>
              <w:spacing w:line="240" w:lineRule="atLeast"/>
              <w:ind w:left="34" w:firstLine="0"/>
              <w:rPr>
                <w:szCs w:val="28"/>
              </w:rPr>
            </w:pPr>
            <w:r w:rsidRPr="00487A73">
              <w:rPr>
                <w:szCs w:val="28"/>
              </w:rPr>
              <w:t xml:space="preserve">главный специалист отдела </w:t>
            </w:r>
            <w:r w:rsidR="00CA0ECB" w:rsidRPr="00487A73">
              <w:rPr>
                <w:szCs w:val="28"/>
              </w:rPr>
              <w:t xml:space="preserve">планировки </w:t>
            </w:r>
            <w:r w:rsidRPr="00487A73">
              <w:rPr>
                <w:szCs w:val="28"/>
              </w:rPr>
              <w:t xml:space="preserve">территорий </w:t>
            </w:r>
            <w:r w:rsidR="00CA0ECB" w:rsidRPr="00487A73">
              <w:rPr>
                <w:szCs w:val="28"/>
              </w:rPr>
              <w:t xml:space="preserve">города </w:t>
            </w:r>
            <w:r w:rsidRPr="00487A73">
              <w:rPr>
                <w:szCs w:val="28"/>
              </w:rPr>
              <w:t>Главного управл</w:t>
            </w:r>
            <w:r w:rsidRPr="00487A73">
              <w:rPr>
                <w:szCs w:val="28"/>
              </w:rPr>
              <w:t>е</w:t>
            </w:r>
            <w:r w:rsidRPr="00487A73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522567" w:rsidRPr="00487A73" w14:paraId="741D104F" w14:textId="77777777" w:rsidTr="006B0478">
        <w:trPr>
          <w:cantSplit/>
        </w:trPr>
        <w:tc>
          <w:tcPr>
            <w:tcW w:w="4644" w:type="dxa"/>
          </w:tcPr>
          <w:p w14:paraId="741D104C" w14:textId="77777777" w:rsidR="00522567" w:rsidRPr="00487A73" w:rsidRDefault="00522567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14:paraId="741D104D" w14:textId="77777777" w:rsidR="00522567" w:rsidRPr="00487A73" w:rsidRDefault="00522567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4E" w14:textId="77777777" w:rsidR="00522567" w:rsidRPr="00487A73" w:rsidRDefault="00522567" w:rsidP="00095347">
            <w:pPr>
              <w:spacing w:line="240" w:lineRule="atLeast"/>
              <w:ind w:left="34" w:firstLine="0"/>
              <w:rPr>
                <w:szCs w:val="28"/>
              </w:rPr>
            </w:pPr>
            <w:r w:rsidRPr="00487A7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487A73">
              <w:rPr>
                <w:szCs w:val="28"/>
              </w:rPr>
              <w:t>и</w:t>
            </w:r>
            <w:r w:rsidRPr="00487A73">
              <w:rPr>
                <w:szCs w:val="28"/>
              </w:rPr>
              <w:t xml:space="preserve">тельства мэрии города Новосибирска – начальник </w:t>
            </w:r>
            <w:r w:rsidR="00CA0ECB" w:rsidRPr="00487A73">
              <w:rPr>
                <w:szCs w:val="28"/>
              </w:rPr>
              <w:t>отдела планировки террит</w:t>
            </w:r>
            <w:r w:rsidR="00CA0ECB" w:rsidRPr="00487A73">
              <w:rPr>
                <w:szCs w:val="28"/>
              </w:rPr>
              <w:t>о</w:t>
            </w:r>
            <w:r w:rsidR="00CA0ECB" w:rsidRPr="00487A73">
              <w:rPr>
                <w:szCs w:val="28"/>
              </w:rPr>
              <w:t>рий города</w:t>
            </w:r>
            <w:r w:rsidRPr="00487A73">
              <w:rPr>
                <w:szCs w:val="28"/>
              </w:rPr>
              <w:t>;</w:t>
            </w:r>
          </w:p>
        </w:tc>
      </w:tr>
      <w:tr w:rsidR="00522567" w:rsidRPr="00487A73" w14:paraId="741D1053" w14:textId="77777777" w:rsidTr="006B0478">
        <w:trPr>
          <w:cantSplit/>
        </w:trPr>
        <w:tc>
          <w:tcPr>
            <w:tcW w:w="4644" w:type="dxa"/>
          </w:tcPr>
          <w:p w14:paraId="741D1050" w14:textId="77777777" w:rsidR="00522567" w:rsidRPr="00487A73" w:rsidRDefault="00522567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Драбкин Алексей Петрович</w:t>
            </w:r>
          </w:p>
        </w:tc>
        <w:tc>
          <w:tcPr>
            <w:tcW w:w="426" w:type="dxa"/>
          </w:tcPr>
          <w:p w14:paraId="741D1051" w14:textId="77777777" w:rsidR="00522567" w:rsidRPr="00487A73" w:rsidRDefault="00522567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52" w14:textId="77777777" w:rsidR="00522567" w:rsidRPr="00487A73" w:rsidRDefault="00522567" w:rsidP="00095347">
            <w:pPr>
              <w:spacing w:line="240" w:lineRule="atLeast"/>
              <w:ind w:left="34" w:firstLine="0"/>
              <w:rPr>
                <w:szCs w:val="28"/>
              </w:rPr>
            </w:pPr>
            <w:r w:rsidRPr="00487A73">
              <w:rPr>
                <w:szCs w:val="28"/>
              </w:rPr>
              <w:t>начальник Главного управления арх</w:t>
            </w:r>
            <w:r w:rsidRPr="00487A73">
              <w:rPr>
                <w:szCs w:val="28"/>
              </w:rPr>
              <w:t>и</w:t>
            </w:r>
            <w:r w:rsidRPr="00487A73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87A73" w:rsidRPr="00487A73" w14:paraId="741D1057" w14:textId="77777777" w:rsidTr="006B0478">
        <w:trPr>
          <w:cantSplit/>
        </w:trPr>
        <w:tc>
          <w:tcPr>
            <w:tcW w:w="4644" w:type="dxa"/>
          </w:tcPr>
          <w:p w14:paraId="741D1054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Ивашина Иван Евгеньевич</w:t>
            </w:r>
          </w:p>
        </w:tc>
        <w:tc>
          <w:tcPr>
            <w:tcW w:w="426" w:type="dxa"/>
          </w:tcPr>
          <w:p w14:paraId="741D1055" w14:textId="77777777" w:rsidR="00487A73" w:rsidRPr="00487A73" w:rsidRDefault="00487A73" w:rsidP="000953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56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487A73">
              <w:rPr>
                <w:szCs w:val="28"/>
              </w:rPr>
              <w:t>о</w:t>
            </w:r>
            <w:r w:rsidRPr="00487A73">
              <w:rPr>
                <w:szCs w:val="28"/>
              </w:rPr>
              <w:t>рода Новосибирска – начальник упра</w:t>
            </w:r>
            <w:r w:rsidRPr="00487A73">
              <w:rPr>
                <w:szCs w:val="28"/>
              </w:rPr>
              <w:t>в</w:t>
            </w:r>
            <w:r w:rsidRPr="00487A73">
              <w:rPr>
                <w:szCs w:val="28"/>
              </w:rPr>
              <w:t>ления строительства и инженерного обеспечения мэрии города Новосиби</w:t>
            </w:r>
            <w:r w:rsidRPr="00487A73">
              <w:rPr>
                <w:szCs w:val="28"/>
              </w:rPr>
              <w:t>р</w:t>
            </w:r>
            <w:r w:rsidRPr="00487A73">
              <w:rPr>
                <w:szCs w:val="28"/>
              </w:rPr>
              <w:t>ска;</w:t>
            </w:r>
          </w:p>
        </w:tc>
      </w:tr>
      <w:tr w:rsidR="00487A73" w:rsidRPr="00487A73" w14:paraId="741D105B" w14:textId="77777777" w:rsidTr="006B0478">
        <w:trPr>
          <w:cantSplit/>
        </w:trPr>
        <w:tc>
          <w:tcPr>
            <w:tcW w:w="4644" w:type="dxa"/>
            <w:shd w:val="clear" w:color="auto" w:fill="auto"/>
          </w:tcPr>
          <w:p w14:paraId="741D1058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Канунников Сергей Иванович</w:t>
            </w:r>
          </w:p>
        </w:tc>
        <w:tc>
          <w:tcPr>
            <w:tcW w:w="426" w:type="dxa"/>
          </w:tcPr>
          <w:p w14:paraId="741D1059" w14:textId="77777777" w:rsidR="00487A73" w:rsidRPr="00487A73" w:rsidRDefault="00487A73" w:rsidP="0009534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5A" w14:textId="1D05333C" w:rsidR="00487A73" w:rsidRPr="00487A73" w:rsidRDefault="009E0972" w:rsidP="00095347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487A73" w:rsidRPr="00487A73">
              <w:rPr>
                <w:szCs w:val="28"/>
              </w:rPr>
              <w:t>лава администрации Центрального округа по Железнодорожному, Заел</w:t>
            </w:r>
            <w:r w:rsidR="00487A73" w:rsidRPr="00487A73">
              <w:rPr>
                <w:szCs w:val="28"/>
              </w:rPr>
              <w:t>ь</w:t>
            </w:r>
            <w:r w:rsidR="00487A73" w:rsidRPr="00487A73">
              <w:rPr>
                <w:szCs w:val="28"/>
              </w:rPr>
              <w:t>цовскому и Центральному районам г</w:t>
            </w:r>
            <w:r w:rsidR="00487A73" w:rsidRPr="00487A73">
              <w:rPr>
                <w:szCs w:val="28"/>
              </w:rPr>
              <w:t>о</w:t>
            </w:r>
            <w:r w:rsidR="00487A73" w:rsidRPr="00487A73">
              <w:rPr>
                <w:szCs w:val="28"/>
              </w:rPr>
              <w:t>рода Новосибирска</w:t>
            </w:r>
            <w:r w:rsidR="006B0478">
              <w:rPr>
                <w:szCs w:val="28"/>
              </w:rPr>
              <w:t>;</w:t>
            </w:r>
          </w:p>
        </w:tc>
      </w:tr>
      <w:tr w:rsidR="00487A73" w:rsidRPr="00487A73" w14:paraId="741D105F" w14:textId="77777777" w:rsidTr="006B0478">
        <w:trPr>
          <w:cantSplit/>
        </w:trPr>
        <w:tc>
          <w:tcPr>
            <w:tcW w:w="4644" w:type="dxa"/>
          </w:tcPr>
          <w:p w14:paraId="741D105C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14:paraId="741D105D" w14:textId="77777777" w:rsidR="00487A73" w:rsidRPr="00487A73" w:rsidRDefault="00487A73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5E" w14:textId="77777777" w:rsidR="00487A73" w:rsidRPr="00487A73" w:rsidRDefault="00487A73" w:rsidP="00095347">
            <w:pPr>
              <w:spacing w:line="240" w:lineRule="atLeast"/>
              <w:ind w:left="34" w:firstLine="0"/>
              <w:rPr>
                <w:szCs w:val="28"/>
              </w:rPr>
            </w:pPr>
            <w:r w:rsidRPr="00487A73">
              <w:rPr>
                <w:szCs w:val="28"/>
              </w:rPr>
              <w:t>эксперт отдела планировки территорий города Главного управления архитект</w:t>
            </w:r>
            <w:r w:rsidRPr="00487A73">
              <w:rPr>
                <w:szCs w:val="28"/>
              </w:rPr>
              <w:t>у</w:t>
            </w:r>
            <w:r w:rsidRPr="00487A73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487A73" w:rsidRPr="00487A73" w14:paraId="741D1063" w14:textId="77777777" w:rsidTr="006B0478">
        <w:trPr>
          <w:cantSplit/>
        </w:trPr>
        <w:tc>
          <w:tcPr>
            <w:tcW w:w="4644" w:type="dxa"/>
          </w:tcPr>
          <w:p w14:paraId="741D1060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14:paraId="741D1061" w14:textId="77777777" w:rsidR="00487A73" w:rsidRPr="00487A73" w:rsidRDefault="00487A73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62" w14:textId="77777777" w:rsidR="00487A73" w:rsidRPr="00487A73" w:rsidRDefault="00487A73" w:rsidP="00095347">
            <w:pPr>
              <w:spacing w:line="240" w:lineRule="atLeast"/>
              <w:ind w:left="34" w:firstLine="0"/>
              <w:rPr>
                <w:szCs w:val="28"/>
              </w:rPr>
            </w:pPr>
            <w:r w:rsidRPr="00487A73">
              <w:rPr>
                <w:szCs w:val="28"/>
              </w:rPr>
              <w:t>заместитель начальника отдела план</w:t>
            </w:r>
            <w:r w:rsidRPr="00487A73">
              <w:rPr>
                <w:szCs w:val="28"/>
              </w:rPr>
              <w:t>и</w:t>
            </w:r>
            <w:r w:rsidRPr="00487A73">
              <w:rPr>
                <w:szCs w:val="28"/>
              </w:rPr>
              <w:t>ровки территорий города Главного управления архитектуры и градостро</w:t>
            </w:r>
            <w:r w:rsidRPr="00487A73">
              <w:rPr>
                <w:szCs w:val="28"/>
              </w:rPr>
              <w:t>и</w:t>
            </w:r>
            <w:r w:rsidRPr="00487A73">
              <w:rPr>
                <w:szCs w:val="28"/>
              </w:rPr>
              <w:t>тельства мэрии города Новосибирска;</w:t>
            </w:r>
          </w:p>
        </w:tc>
      </w:tr>
      <w:tr w:rsidR="00487A73" w:rsidRPr="00487A73" w14:paraId="741D1067" w14:textId="77777777" w:rsidTr="006B0478">
        <w:trPr>
          <w:cantSplit/>
        </w:trPr>
        <w:tc>
          <w:tcPr>
            <w:tcW w:w="4644" w:type="dxa"/>
          </w:tcPr>
          <w:p w14:paraId="741D1064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14:paraId="741D1065" w14:textId="77777777" w:rsidR="00487A73" w:rsidRPr="00487A73" w:rsidRDefault="00487A73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66" w14:textId="519DB2D0" w:rsidR="00487A73" w:rsidRPr="00487A73" w:rsidRDefault="00487A73" w:rsidP="00095347">
            <w:pPr>
              <w:spacing w:line="240" w:lineRule="atLeast"/>
              <w:ind w:left="34" w:firstLine="0"/>
              <w:rPr>
                <w:szCs w:val="28"/>
              </w:rPr>
            </w:pPr>
            <w:r w:rsidRPr="00487A73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487A73">
              <w:rPr>
                <w:szCs w:val="28"/>
              </w:rPr>
              <w:t>и</w:t>
            </w:r>
            <w:r w:rsidRPr="00487A73">
              <w:rPr>
                <w:szCs w:val="28"/>
              </w:rPr>
              <w:t>тел</w:t>
            </w:r>
            <w:r w:rsidR="006B0478">
              <w:rPr>
                <w:szCs w:val="28"/>
              </w:rPr>
              <w:t>ьства мэрии города Новосибирска;</w:t>
            </w:r>
          </w:p>
        </w:tc>
      </w:tr>
      <w:tr w:rsidR="00487A73" w:rsidRPr="00487A73" w14:paraId="741D106B" w14:textId="77777777" w:rsidTr="006B0478">
        <w:trPr>
          <w:cantSplit/>
        </w:trPr>
        <w:tc>
          <w:tcPr>
            <w:tcW w:w="4644" w:type="dxa"/>
          </w:tcPr>
          <w:p w14:paraId="741D1068" w14:textId="77777777" w:rsidR="00487A73" w:rsidRPr="00487A73" w:rsidRDefault="00487A73" w:rsidP="00095347">
            <w:pPr>
              <w:spacing w:line="240" w:lineRule="atLeast"/>
              <w:ind w:firstLine="0"/>
              <w:rPr>
                <w:szCs w:val="28"/>
              </w:rPr>
            </w:pPr>
            <w:r w:rsidRPr="00487A73">
              <w:rPr>
                <w:szCs w:val="28"/>
              </w:rPr>
              <w:lastRenderedPageBreak/>
              <w:t>Шатула Герман Николаевич</w:t>
            </w:r>
          </w:p>
        </w:tc>
        <w:tc>
          <w:tcPr>
            <w:tcW w:w="426" w:type="dxa"/>
          </w:tcPr>
          <w:p w14:paraId="741D1069" w14:textId="77777777" w:rsidR="00487A73" w:rsidRPr="00487A73" w:rsidRDefault="00487A73" w:rsidP="00095347">
            <w:pPr>
              <w:spacing w:line="240" w:lineRule="atLeast"/>
              <w:ind w:firstLine="34"/>
              <w:jc w:val="center"/>
              <w:rPr>
                <w:szCs w:val="28"/>
              </w:rPr>
            </w:pPr>
            <w:r w:rsidRPr="00487A73">
              <w:rPr>
                <w:szCs w:val="28"/>
              </w:rPr>
              <w:t>–</w:t>
            </w:r>
          </w:p>
        </w:tc>
        <w:tc>
          <w:tcPr>
            <w:tcW w:w="5102" w:type="dxa"/>
          </w:tcPr>
          <w:p w14:paraId="741D106A" w14:textId="73D3EDF1" w:rsidR="00487A73" w:rsidRPr="00487A73" w:rsidRDefault="009E0972" w:rsidP="00095347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487A73" w:rsidRPr="00487A73">
              <w:rPr>
                <w:szCs w:val="28"/>
              </w:rPr>
              <w:t>лава администрации Калининского района</w:t>
            </w:r>
            <w:r w:rsidR="006B0478">
              <w:rPr>
                <w:szCs w:val="28"/>
              </w:rPr>
              <w:t xml:space="preserve"> города Новосибирска.</w:t>
            </w:r>
          </w:p>
        </w:tc>
      </w:tr>
    </w:tbl>
    <w:p w14:paraId="741D106C" w14:textId="77777777" w:rsidR="00781C03" w:rsidRPr="002A5E42" w:rsidRDefault="00781C03" w:rsidP="00CC0A99">
      <w:pPr>
        <w:spacing w:line="240" w:lineRule="atLeast"/>
        <w:rPr>
          <w:szCs w:val="28"/>
        </w:rPr>
      </w:pPr>
      <w:r w:rsidRPr="002A5E42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1" w:history="1">
        <w:r w:rsidRPr="002A5E42">
          <w:rPr>
            <w:rStyle w:val="aff"/>
            <w:color w:val="auto"/>
            <w:szCs w:val="28"/>
            <w:u w:val="none"/>
          </w:rPr>
          <w:t>ogalimova@admnsk.ru</w:t>
        </w:r>
      </w:hyperlink>
      <w:r w:rsidRPr="002A5E42">
        <w:rPr>
          <w:szCs w:val="28"/>
        </w:rPr>
        <w:t xml:space="preserve">, </w:t>
      </w:r>
      <w:hyperlink r:id="rId12" w:history="1">
        <w:r w:rsidR="00CC0A99" w:rsidRPr="002A5E42">
          <w:rPr>
            <w:rStyle w:val="aff"/>
            <w:color w:val="auto"/>
            <w:szCs w:val="28"/>
            <w:u w:val="none"/>
          </w:rPr>
          <w:t>SMuratova@admnsk.ru</w:t>
        </w:r>
      </w:hyperlink>
      <w:r w:rsidR="00CC0A99">
        <w:t xml:space="preserve">, </w:t>
      </w:r>
      <w:hyperlink r:id="rId13" w:history="1">
        <w:r w:rsidRPr="002A5E42">
          <w:rPr>
            <w:rStyle w:val="aff"/>
            <w:color w:val="auto"/>
            <w:szCs w:val="28"/>
            <w:u w:val="none"/>
          </w:rPr>
          <w:t>OKuchinskaya@</w:t>
        </w:r>
        <w:r w:rsidRPr="002A5E42">
          <w:rPr>
            <w:rStyle w:val="aff"/>
            <w:color w:val="auto"/>
            <w:szCs w:val="28"/>
            <w:u w:val="none"/>
            <w:lang w:val="en-US"/>
          </w:rPr>
          <w:t>admnsk</w:t>
        </w:r>
        <w:r w:rsidRPr="002A5E42">
          <w:rPr>
            <w:rStyle w:val="aff"/>
            <w:color w:val="auto"/>
            <w:szCs w:val="28"/>
            <w:u w:val="none"/>
          </w:rPr>
          <w:t>.</w:t>
        </w:r>
        <w:r w:rsidRPr="002A5E42">
          <w:rPr>
            <w:rStyle w:val="aff"/>
            <w:color w:val="auto"/>
            <w:szCs w:val="28"/>
            <w:u w:val="none"/>
            <w:lang w:val="en-US"/>
          </w:rPr>
          <w:t>ru</w:t>
        </w:r>
      </w:hyperlink>
      <w:r w:rsidRPr="002A5E42">
        <w:rPr>
          <w:szCs w:val="28"/>
        </w:rPr>
        <w:t>, контак</w:t>
      </w:r>
      <w:r w:rsidRPr="002A5E42">
        <w:rPr>
          <w:szCs w:val="28"/>
        </w:rPr>
        <w:t>т</w:t>
      </w:r>
      <w:r w:rsidRPr="002A5E42">
        <w:rPr>
          <w:szCs w:val="28"/>
        </w:rPr>
        <w:t xml:space="preserve">ные телефоны: 227-54-18, </w:t>
      </w:r>
      <w:r w:rsidR="00CC0A99" w:rsidRPr="002A5E42">
        <w:rPr>
          <w:szCs w:val="28"/>
        </w:rPr>
        <w:t>227-54-23</w:t>
      </w:r>
      <w:r w:rsidR="00CC0A99">
        <w:rPr>
          <w:szCs w:val="28"/>
        </w:rPr>
        <w:t>, 227-53-37.</w:t>
      </w:r>
    </w:p>
    <w:p w14:paraId="741D106D" w14:textId="77777777" w:rsidR="00781C03" w:rsidRPr="002A5E42" w:rsidRDefault="00781C03" w:rsidP="00CC0A99">
      <w:pPr>
        <w:spacing w:line="240" w:lineRule="atLeast"/>
        <w:rPr>
          <w:szCs w:val="28"/>
        </w:rPr>
      </w:pPr>
      <w:r w:rsidRPr="002A5E42">
        <w:rPr>
          <w:szCs w:val="28"/>
        </w:rPr>
        <w:t>5. Организационному комитету:</w:t>
      </w:r>
    </w:p>
    <w:p w14:paraId="741D106E" w14:textId="77777777" w:rsidR="00781C03" w:rsidRPr="002A5E42" w:rsidRDefault="00781C03" w:rsidP="00CC0A99">
      <w:pPr>
        <w:spacing w:line="240" w:lineRule="atLeast"/>
        <w:rPr>
          <w:szCs w:val="28"/>
        </w:rPr>
      </w:pPr>
      <w:r w:rsidRPr="002A5E42">
        <w:rPr>
          <w:szCs w:val="28"/>
        </w:rPr>
        <w:t xml:space="preserve">5.1. Провести общественные обсуждения в следующие сроки: с </w:t>
      </w:r>
      <w:r w:rsidR="00857675">
        <w:rPr>
          <w:szCs w:val="28"/>
        </w:rPr>
        <w:t>28</w:t>
      </w:r>
      <w:r w:rsidR="00CC0A99">
        <w:rPr>
          <w:szCs w:val="28"/>
        </w:rPr>
        <w:t xml:space="preserve">.07.2022 </w:t>
      </w:r>
      <w:r w:rsidRPr="002A5E42">
        <w:rPr>
          <w:szCs w:val="28"/>
        </w:rPr>
        <w:t xml:space="preserve">(дата опубликования оповещения о начале общественных обсуждений) до </w:t>
      </w:r>
      <w:r w:rsidR="00CC0A99">
        <w:rPr>
          <w:szCs w:val="28"/>
        </w:rPr>
        <w:t>18</w:t>
      </w:r>
      <w:r w:rsidRPr="002A5E42">
        <w:rPr>
          <w:szCs w:val="28"/>
        </w:rPr>
        <w:t>.0</w:t>
      </w:r>
      <w:r w:rsidR="00CC0A99">
        <w:rPr>
          <w:szCs w:val="28"/>
        </w:rPr>
        <w:t>8</w:t>
      </w:r>
      <w:r w:rsidRPr="002A5E42">
        <w:rPr>
          <w:szCs w:val="28"/>
        </w:rPr>
        <w:t>.2022 (дата опубликования заключения о результатах общественных обсу</w:t>
      </w:r>
      <w:r w:rsidRPr="002A5E42">
        <w:rPr>
          <w:szCs w:val="28"/>
        </w:rPr>
        <w:t>ж</w:t>
      </w:r>
      <w:r w:rsidRPr="002A5E42">
        <w:rPr>
          <w:szCs w:val="28"/>
        </w:rPr>
        <w:t>дений).</w:t>
      </w:r>
    </w:p>
    <w:p w14:paraId="741D106F" w14:textId="77777777" w:rsidR="00781C03" w:rsidRPr="002A5E42" w:rsidRDefault="00781C03" w:rsidP="00CC0A99">
      <w:pPr>
        <w:spacing w:line="240" w:lineRule="atLeast"/>
        <w:rPr>
          <w:szCs w:val="28"/>
        </w:rPr>
      </w:pPr>
      <w:r w:rsidRPr="002A5E42">
        <w:rPr>
          <w:szCs w:val="28"/>
        </w:rPr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2A5E42">
        <w:rPr>
          <w:szCs w:val="28"/>
        </w:rPr>
        <w:t>а</w:t>
      </w:r>
      <w:r w:rsidRPr="002A5E42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2A5E42">
        <w:rPr>
          <w:szCs w:val="28"/>
        </w:rPr>
        <w:t>з</w:t>
      </w:r>
      <w:r w:rsidRPr="002A5E42">
        <w:rPr>
          <w:szCs w:val="28"/>
        </w:rPr>
        <w:t>дании «Бюллетень органов местного самоуправления города Новосибирска», ра</w:t>
      </w:r>
      <w:r w:rsidRPr="002A5E42">
        <w:rPr>
          <w:szCs w:val="28"/>
        </w:rPr>
        <w:t>з</w:t>
      </w:r>
      <w:r w:rsidRPr="002A5E42">
        <w:rPr>
          <w:szCs w:val="28"/>
        </w:rPr>
        <w:t xml:space="preserve">мещение в средствах массовой информации, на официальном сайте города </w:t>
      </w:r>
      <w:r w:rsidRPr="002A5E42">
        <w:rPr>
          <w:noProof/>
          <w:szCs w:val="28"/>
        </w:rPr>
        <w:t>Новосибирска</w:t>
      </w:r>
      <w:r w:rsidRPr="002A5E42">
        <w:rPr>
          <w:szCs w:val="28"/>
        </w:rPr>
        <w:t xml:space="preserve"> в информационно-телекоммуникационной сети «Интернет» (д</w:t>
      </w:r>
      <w:r w:rsidRPr="002A5E42">
        <w:rPr>
          <w:szCs w:val="28"/>
        </w:rPr>
        <w:t>а</w:t>
      </w:r>
      <w:r w:rsidRPr="002A5E42">
        <w:rPr>
          <w:szCs w:val="28"/>
        </w:rPr>
        <w:t>лее – официальный сайт).</w:t>
      </w:r>
    </w:p>
    <w:p w14:paraId="741D1070" w14:textId="77777777" w:rsidR="00781C03" w:rsidRPr="00CC0A99" w:rsidRDefault="00781C03" w:rsidP="00CC0A99">
      <w:pPr>
        <w:spacing w:line="240" w:lineRule="atLeast"/>
        <w:rPr>
          <w:szCs w:val="28"/>
        </w:rPr>
      </w:pPr>
      <w:r w:rsidRPr="00CC0A99">
        <w:rPr>
          <w:szCs w:val="28"/>
        </w:rPr>
        <w:t>5.3. Разместить проект и информационные материалы к нему в информац</w:t>
      </w:r>
      <w:r w:rsidRPr="00CC0A99">
        <w:rPr>
          <w:szCs w:val="28"/>
        </w:rPr>
        <w:t>и</w:t>
      </w:r>
      <w:r w:rsidRPr="00CC0A99">
        <w:rPr>
          <w:szCs w:val="28"/>
        </w:rPr>
        <w:t>онной системе.</w:t>
      </w:r>
    </w:p>
    <w:p w14:paraId="741D1071" w14:textId="77777777" w:rsidR="00781C03" w:rsidRPr="00CC0A99" w:rsidRDefault="00781C03" w:rsidP="00B06EF1">
      <w:pPr>
        <w:spacing w:line="240" w:lineRule="atLeast"/>
        <w:rPr>
          <w:szCs w:val="28"/>
        </w:rPr>
      </w:pPr>
      <w:r w:rsidRPr="00CC0A99">
        <w:rPr>
          <w:szCs w:val="28"/>
        </w:rPr>
        <w:t xml:space="preserve">5.4. Организовать оборудование информационных стендов по адресам: </w:t>
      </w:r>
    </w:p>
    <w:p w14:paraId="741D1072" w14:textId="77777777" w:rsidR="00781C03" w:rsidRDefault="00781C03" w:rsidP="00B06EF1">
      <w:pPr>
        <w:spacing w:line="240" w:lineRule="atLeast"/>
        <w:rPr>
          <w:szCs w:val="28"/>
        </w:rPr>
      </w:pPr>
      <w:r w:rsidRPr="00CC0A99">
        <w:rPr>
          <w:szCs w:val="28"/>
        </w:rPr>
        <w:t>Российская Федерация, Новосибирская область, город Новосибирск, Кра</w:t>
      </w:r>
      <w:r w:rsidRPr="00CC0A99">
        <w:rPr>
          <w:szCs w:val="28"/>
        </w:rPr>
        <w:t>с</w:t>
      </w:r>
      <w:r w:rsidRPr="00CC0A99">
        <w:rPr>
          <w:szCs w:val="28"/>
        </w:rPr>
        <w:t>ный проспект, 50, кабинет 515;</w:t>
      </w:r>
    </w:p>
    <w:p w14:paraId="741D1073" w14:textId="77777777" w:rsidR="00B06EF1" w:rsidRPr="00B06EF1" w:rsidRDefault="00B06EF1" w:rsidP="00B06EF1">
      <w:pPr>
        <w:spacing w:line="240" w:lineRule="atLeast"/>
        <w:rPr>
          <w:szCs w:val="28"/>
        </w:rPr>
      </w:pPr>
      <w:r w:rsidRPr="00B06EF1">
        <w:rPr>
          <w:szCs w:val="28"/>
        </w:rPr>
        <w:t>Российская Федерация, Новосибирская область, город Новосибирск, ул. Богдана Хмельницкого, 14/3, стенд кабинета 306 (администрация Калининск</w:t>
      </w:r>
      <w:r w:rsidRPr="00B06EF1">
        <w:rPr>
          <w:szCs w:val="28"/>
        </w:rPr>
        <w:t>о</w:t>
      </w:r>
      <w:r w:rsidRPr="00B06EF1">
        <w:rPr>
          <w:szCs w:val="28"/>
        </w:rPr>
        <w:t>го района города Новосибирска);</w:t>
      </w:r>
    </w:p>
    <w:p w14:paraId="741D1074" w14:textId="77777777" w:rsidR="009E0972" w:rsidRPr="008D7191" w:rsidRDefault="009E0972" w:rsidP="00B06EF1">
      <w:pPr>
        <w:spacing w:line="240" w:lineRule="atLeast"/>
        <w:rPr>
          <w:szCs w:val="28"/>
        </w:rPr>
      </w:pPr>
      <w:r w:rsidRPr="008D7191">
        <w:rPr>
          <w:szCs w:val="28"/>
        </w:rPr>
        <w:t>Российская Федерация, Новосибирская область, город Новосибирск, ул. Л</w:t>
      </w:r>
      <w:r w:rsidRPr="008D7191">
        <w:rPr>
          <w:szCs w:val="28"/>
        </w:rPr>
        <w:t>е</w:t>
      </w:r>
      <w:r w:rsidRPr="008D7191">
        <w:rPr>
          <w:szCs w:val="28"/>
        </w:rPr>
        <w:t>нина, 57, стенд кабинета 217 (администрация Центрального округа по Железн</w:t>
      </w:r>
      <w:r w:rsidRPr="008D7191">
        <w:rPr>
          <w:szCs w:val="28"/>
        </w:rPr>
        <w:t>о</w:t>
      </w:r>
      <w:r w:rsidRPr="008D7191">
        <w:rPr>
          <w:szCs w:val="28"/>
        </w:rPr>
        <w:t>дорожному, Заельцовскому и Центральному районам города Новосибирска).</w:t>
      </w:r>
    </w:p>
    <w:p w14:paraId="741D1075" w14:textId="77777777" w:rsidR="00781C03" w:rsidRPr="002A5E42" w:rsidRDefault="00781C03" w:rsidP="00B06EF1">
      <w:pPr>
        <w:spacing w:line="240" w:lineRule="atLeast"/>
        <w:rPr>
          <w:szCs w:val="28"/>
        </w:rPr>
      </w:pPr>
      <w:r w:rsidRPr="00CC0A99">
        <w:rPr>
          <w:szCs w:val="28"/>
        </w:rPr>
        <w:t>5.5. Предложить участникам общественных обсуждений, определенным з</w:t>
      </w:r>
      <w:r w:rsidRPr="00CC0A99">
        <w:rPr>
          <w:szCs w:val="28"/>
        </w:rPr>
        <w:t>а</w:t>
      </w:r>
      <w:r w:rsidRPr="00CC0A99">
        <w:rPr>
          <w:szCs w:val="28"/>
        </w:rPr>
        <w:t>конодательством о градостроительной деятельности и прошедшим идентифик</w:t>
      </w:r>
      <w:r w:rsidRPr="00CC0A99">
        <w:rPr>
          <w:szCs w:val="28"/>
        </w:rPr>
        <w:t>а</w:t>
      </w:r>
      <w:r w:rsidRPr="00CC0A99">
        <w:rPr>
          <w:szCs w:val="28"/>
        </w:rPr>
        <w:t>цию в соответствии с данным</w:t>
      </w:r>
      <w:r w:rsidRPr="002A5E42">
        <w:rPr>
          <w:szCs w:val="28"/>
        </w:rPr>
        <w:t xml:space="preserve"> законодательством, в течение 5 дней со дня разм</w:t>
      </w:r>
      <w:r w:rsidRPr="002A5E42">
        <w:rPr>
          <w:szCs w:val="28"/>
        </w:rPr>
        <w:t>е</w:t>
      </w:r>
      <w:r w:rsidRPr="002A5E42">
        <w:rPr>
          <w:szCs w:val="28"/>
        </w:rPr>
        <w:t>щения проекта и информационных материалов к нему внести в организационный комитет предложения и замечания, касающиеся проекта</w:t>
      </w:r>
      <w:r w:rsidR="0091271C">
        <w:rPr>
          <w:szCs w:val="28"/>
        </w:rPr>
        <w:t>:</w:t>
      </w:r>
      <w:r w:rsidR="00001D2E">
        <w:rPr>
          <w:szCs w:val="28"/>
        </w:rPr>
        <w:t xml:space="preserve"> </w:t>
      </w:r>
    </w:p>
    <w:p w14:paraId="741D1076" w14:textId="77777777" w:rsidR="00781C03" w:rsidRPr="002A5E42" w:rsidRDefault="00781C03" w:rsidP="00CC0A99">
      <w:pPr>
        <w:autoSpaceDE w:val="0"/>
        <w:autoSpaceDN w:val="0"/>
        <w:adjustRightInd w:val="0"/>
        <w:rPr>
          <w:szCs w:val="28"/>
        </w:rPr>
      </w:pPr>
      <w:r w:rsidRPr="002A5E42">
        <w:rPr>
          <w:szCs w:val="28"/>
        </w:rPr>
        <w:t xml:space="preserve">посредством информационной системы; </w:t>
      </w:r>
    </w:p>
    <w:p w14:paraId="741D1077" w14:textId="77777777" w:rsidR="00781C03" w:rsidRPr="002A5E42" w:rsidRDefault="00781C03" w:rsidP="00CC0A99">
      <w:pPr>
        <w:autoSpaceDE w:val="0"/>
        <w:autoSpaceDN w:val="0"/>
        <w:adjustRightInd w:val="0"/>
        <w:rPr>
          <w:szCs w:val="28"/>
        </w:rPr>
      </w:pPr>
      <w:r w:rsidRPr="002A5E42">
        <w:rPr>
          <w:szCs w:val="28"/>
        </w:rPr>
        <w:t>в письменной форме или в форме электронного документа в адрес организ</w:t>
      </w:r>
      <w:r w:rsidRPr="002A5E42">
        <w:rPr>
          <w:szCs w:val="28"/>
        </w:rPr>
        <w:t>а</w:t>
      </w:r>
      <w:r w:rsidRPr="002A5E42">
        <w:rPr>
          <w:szCs w:val="28"/>
        </w:rPr>
        <w:t>тора общественных обсуждений;</w:t>
      </w:r>
    </w:p>
    <w:p w14:paraId="741D1078" w14:textId="77777777" w:rsidR="00781C03" w:rsidRPr="002A5E42" w:rsidRDefault="00781C03" w:rsidP="00CC0A99">
      <w:pPr>
        <w:autoSpaceDE w:val="0"/>
        <w:autoSpaceDN w:val="0"/>
        <w:adjustRightInd w:val="0"/>
        <w:rPr>
          <w:szCs w:val="28"/>
        </w:rPr>
      </w:pPr>
      <w:r w:rsidRPr="002A5E42">
        <w:rPr>
          <w:szCs w:val="28"/>
        </w:rPr>
        <w:t>посредством записи в журнале учета посетителей экспозиции проекта, по</w:t>
      </w:r>
      <w:r w:rsidRPr="002A5E42">
        <w:rPr>
          <w:szCs w:val="28"/>
        </w:rPr>
        <w:t>д</w:t>
      </w:r>
      <w:r w:rsidRPr="002A5E42">
        <w:rPr>
          <w:szCs w:val="28"/>
        </w:rPr>
        <w:t>лежащего рассмотрению на общественных обсуждениях.</w:t>
      </w:r>
    </w:p>
    <w:p w14:paraId="741D1079" w14:textId="77777777" w:rsidR="00781C03" w:rsidRPr="002A5E42" w:rsidRDefault="00781C03" w:rsidP="00CC0A99">
      <w:pPr>
        <w:rPr>
          <w:szCs w:val="28"/>
        </w:rPr>
      </w:pPr>
      <w:r w:rsidRPr="002A5E42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14:paraId="741D107A" w14:textId="77777777" w:rsidR="00781C03" w:rsidRPr="002A5E42" w:rsidRDefault="00781C03" w:rsidP="00CC0A99">
      <w:pPr>
        <w:rPr>
          <w:szCs w:val="28"/>
        </w:rPr>
      </w:pPr>
      <w:r w:rsidRPr="002A5E42">
        <w:rPr>
          <w:szCs w:val="28"/>
        </w:rPr>
        <w:lastRenderedPageBreak/>
        <w:t>6. Возложить на Драбкина Алексея Петровича, начальника Главного упра</w:t>
      </w:r>
      <w:r w:rsidRPr="002A5E42">
        <w:rPr>
          <w:szCs w:val="28"/>
        </w:rPr>
        <w:t>в</w:t>
      </w:r>
      <w:r w:rsidRPr="002A5E42">
        <w:rPr>
          <w:szCs w:val="28"/>
        </w:rPr>
        <w:t>ления архитектуры и градостроительства мэрии города Новосибирска, отве</w:t>
      </w:r>
      <w:r w:rsidRPr="002A5E42">
        <w:rPr>
          <w:szCs w:val="28"/>
        </w:rPr>
        <w:t>т</w:t>
      </w:r>
      <w:r w:rsidRPr="002A5E42">
        <w:rPr>
          <w:szCs w:val="28"/>
        </w:rPr>
        <w:t>ственность за организацию и проведение первого заседания организационного комитета.</w:t>
      </w:r>
    </w:p>
    <w:p w14:paraId="741D107B" w14:textId="77777777" w:rsidR="00781C03" w:rsidRPr="002A5E42" w:rsidRDefault="00781C03" w:rsidP="00CC0A99">
      <w:pPr>
        <w:rPr>
          <w:szCs w:val="28"/>
        </w:rPr>
      </w:pPr>
      <w:r w:rsidRPr="002A5E42">
        <w:rPr>
          <w:szCs w:val="28"/>
        </w:rPr>
        <w:t>7. Департаменту строительства и архитектуры мэрии города Новосибирска разместить постановление и оповещение о начале общественных обсуждений на официальном сайте.</w:t>
      </w:r>
    </w:p>
    <w:p w14:paraId="741D107C" w14:textId="77777777" w:rsidR="00781C03" w:rsidRPr="002A5E42" w:rsidRDefault="00781C03" w:rsidP="00CC0A99">
      <w:pPr>
        <w:rPr>
          <w:szCs w:val="28"/>
        </w:rPr>
      </w:pPr>
      <w:r w:rsidRPr="002A5E42">
        <w:rPr>
          <w:szCs w:val="28"/>
        </w:rPr>
        <w:t>8. Департаменту информационной политики мэрии города Новосибирска обеспечить опубликование постановления и оповещения о начале общественных обсуждений в средствах массовой информации.</w:t>
      </w:r>
    </w:p>
    <w:p w14:paraId="741D107D" w14:textId="77777777" w:rsidR="00781C03" w:rsidRPr="002A5E42" w:rsidRDefault="00781C03" w:rsidP="00CC0A99">
      <w:pPr>
        <w:rPr>
          <w:szCs w:val="28"/>
        </w:rPr>
      </w:pPr>
      <w:r w:rsidRPr="002A5E42">
        <w:rPr>
          <w:szCs w:val="28"/>
        </w:rPr>
        <w:t>9.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781C03" w:rsidRPr="002A5E42" w14:paraId="741D1080" w14:textId="77777777" w:rsidTr="00AE233B">
        <w:tc>
          <w:tcPr>
            <w:tcW w:w="6946" w:type="dxa"/>
          </w:tcPr>
          <w:p w14:paraId="741D107E" w14:textId="77777777" w:rsidR="00781C03" w:rsidRPr="002A5E42" w:rsidRDefault="00781C03" w:rsidP="00AE233B">
            <w:pPr>
              <w:spacing w:before="600" w:line="240" w:lineRule="atLeast"/>
              <w:ind w:firstLine="0"/>
              <w:rPr>
                <w:szCs w:val="28"/>
              </w:rPr>
            </w:pPr>
            <w:r w:rsidRPr="002A5E4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41D107F" w14:textId="77777777" w:rsidR="00781C03" w:rsidRPr="002A5E42" w:rsidRDefault="00781C03" w:rsidP="00AE233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A5E4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41D1081" w14:textId="77777777" w:rsidR="002338E1" w:rsidRDefault="002338E1" w:rsidP="00781C03">
      <w:pPr>
        <w:suppressAutoHyphens/>
        <w:ind w:firstLine="0"/>
        <w:jc w:val="left"/>
        <w:rPr>
          <w:sz w:val="24"/>
          <w:szCs w:val="24"/>
        </w:rPr>
      </w:pPr>
    </w:p>
    <w:p w14:paraId="741D1082" w14:textId="77777777" w:rsidR="001023D1" w:rsidRDefault="001023D1" w:rsidP="00781C03">
      <w:pPr>
        <w:suppressAutoHyphens/>
        <w:ind w:firstLine="0"/>
        <w:jc w:val="left"/>
        <w:rPr>
          <w:sz w:val="24"/>
          <w:szCs w:val="24"/>
        </w:rPr>
      </w:pPr>
    </w:p>
    <w:p w14:paraId="741D1083" w14:textId="77777777" w:rsidR="002474D1" w:rsidRDefault="002474D1" w:rsidP="00781C03">
      <w:pPr>
        <w:suppressAutoHyphens/>
        <w:ind w:firstLine="0"/>
        <w:jc w:val="left"/>
        <w:rPr>
          <w:sz w:val="24"/>
          <w:szCs w:val="24"/>
        </w:rPr>
      </w:pPr>
    </w:p>
    <w:p w14:paraId="741D1084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5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6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7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8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9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A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B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C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D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E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8F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0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1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2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3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4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5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6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7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8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9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A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B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C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9D" w14:textId="77777777" w:rsidR="00472BE3" w:rsidRDefault="00472BE3" w:rsidP="00781C03">
      <w:pPr>
        <w:suppressAutoHyphens/>
        <w:ind w:firstLine="0"/>
        <w:jc w:val="left"/>
        <w:rPr>
          <w:sz w:val="24"/>
          <w:szCs w:val="24"/>
        </w:rPr>
      </w:pPr>
    </w:p>
    <w:p w14:paraId="741D10A0" w14:textId="77777777" w:rsidR="002474D1" w:rsidRDefault="002474D1" w:rsidP="00781C03">
      <w:pPr>
        <w:suppressAutoHyphens/>
        <w:ind w:firstLine="0"/>
        <w:jc w:val="left"/>
        <w:rPr>
          <w:sz w:val="24"/>
          <w:szCs w:val="24"/>
        </w:rPr>
      </w:pPr>
    </w:p>
    <w:p w14:paraId="741D10A1" w14:textId="77777777" w:rsidR="002474D1" w:rsidRDefault="002474D1" w:rsidP="00781C03">
      <w:pPr>
        <w:suppressAutoHyphens/>
        <w:ind w:firstLine="0"/>
        <w:jc w:val="left"/>
        <w:rPr>
          <w:sz w:val="24"/>
          <w:szCs w:val="24"/>
        </w:rPr>
      </w:pPr>
    </w:p>
    <w:p w14:paraId="741D10A3" w14:textId="77777777" w:rsidR="00781C03" w:rsidRPr="002A5E42" w:rsidRDefault="00781C03" w:rsidP="00781C03">
      <w:pPr>
        <w:suppressAutoHyphens/>
        <w:ind w:firstLine="0"/>
        <w:jc w:val="left"/>
        <w:rPr>
          <w:sz w:val="24"/>
          <w:szCs w:val="24"/>
        </w:rPr>
      </w:pPr>
      <w:r w:rsidRPr="002A5E42">
        <w:rPr>
          <w:sz w:val="24"/>
          <w:szCs w:val="24"/>
        </w:rPr>
        <w:t>Кучинская</w:t>
      </w:r>
    </w:p>
    <w:p w14:paraId="741D10A4" w14:textId="77777777" w:rsidR="00781C03" w:rsidRPr="002A5E42" w:rsidRDefault="00781C03" w:rsidP="00781C03">
      <w:pPr>
        <w:suppressAutoHyphens/>
        <w:ind w:firstLine="0"/>
        <w:jc w:val="left"/>
        <w:rPr>
          <w:sz w:val="24"/>
          <w:szCs w:val="24"/>
        </w:rPr>
      </w:pPr>
      <w:r w:rsidRPr="002A5E42">
        <w:rPr>
          <w:sz w:val="24"/>
          <w:szCs w:val="24"/>
        </w:rPr>
        <w:t>2275337</w:t>
      </w:r>
    </w:p>
    <w:p w14:paraId="47B4BA9C" w14:textId="77777777" w:rsidR="00095347" w:rsidRDefault="00781C03">
      <w:pPr>
        <w:ind w:firstLine="0"/>
        <w:jc w:val="left"/>
        <w:rPr>
          <w:sz w:val="24"/>
          <w:szCs w:val="24"/>
        </w:rPr>
      </w:pPr>
      <w:r w:rsidRPr="002A5E42">
        <w:rPr>
          <w:sz w:val="24"/>
          <w:szCs w:val="24"/>
        </w:rPr>
        <w:t>ГУАиГ</w:t>
      </w:r>
    </w:p>
    <w:p w14:paraId="1012CB55" w14:textId="77777777" w:rsidR="00095347" w:rsidRPr="002A5E42" w:rsidRDefault="00095347">
      <w:pPr>
        <w:ind w:firstLine="0"/>
        <w:jc w:val="left"/>
        <w:rPr>
          <w:szCs w:val="28"/>
        </w:rPr>
      </w:pPr>
    </w:p>
    <w:p w14:paraId="741D10A6" w14:textId="77777777" w:rsidR="00781C03" w:rsidRPr="002A5E42" w:rsidRDefault="00781C03" w:rsidP="0038748E">
      <w:pPr>
        <w:ind w:left="6237" w:firstLine="0"/>
        <w:jc w:val="left"/>
        <w:rPr>
          <w:szCs w:val="28"/>
        </w:rPr>
        <w:sectPr w:rsidR="00781C03" w:rsidRPr="002A5E42" w:rsidSect="006B0478">
          <w:headerReference w:type="default" r:id="rId14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</w:p>
    <w:p w14:paraId="741D10A7" w14:textId="77777777" w:rsidR="0038748E" w:rsidRPr="002A5E42" w:rsidRDefault="0038748E" w:rsidP="0038748E">
      <w:pPr>
        <w:ind w:left="6237" w:firstLine="0"/>
        <w:jc w:val="left"/>
        <w:rPr>
          <w:szCs w:val="28"/>
        </w:rPr>
      </w:pPr>
      <w:r w:rsidRPr="002A5E42">
        <w:rPr>
          <w:szCs w:val="28"/>
        </w:rPr>
        <w:lastRenderedPageBreak/>
        <w:t xml:space="preserve">Приложение </w:t>
      </w:r>
    </w:p>
    <w:p w14:paraId="741D10A8" w14:textId="77777777" w:rsidR="0038748E" w:rsidRPr="002A5E42" w:rsidRDefault="0038748E" w:rsidP="0038748E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14:paraId="741D10A9" w14:textId="77777777" w:rsidR="0038748E" w:rsidRPr="002A5E42" w:rsidRDefault="0038748E" w:rsidP="0038748E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741D10AA" w14:textId="3ABD4DD6" w:rsidR="0038748E" w:rsidRPr="002A5E42" w:rsidRDefault="0038748E" w:rsidP="0038748E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2A5E42">
        <w:rPr>
          <w:szCs w:val="28"/>
        </w:rPr>
        <w:t xml:space="preserve">от </w:t>
      </w:r>
      <w:r w:rsidR="00A4583A" w:rsidRPr="00A4583A">
        <w:rPr>
          <w:szCs w:val="28"/>
          <w:u w:val="single"/>
        </w:rPr>
        <w:t>19.07.2022</w:t>
      </w:r>
      <w:r w:rsidRPr="002A5E42">
        <w:rPr>
          <w:szCs w:val="28"/>
        </w:rPr>
        <w:t xml:space="preserve"> № </w:t>
      </w:r>
      <w:r w:rsidR="00A4583A">
        <w:rPr>
          <w:szCs w:val="28"/>
          <w:u w:val="single"/>
        </w:rPr>
        <w:t>2460</w:t>
      </w:r>
      <w:bookmarkStart w:id="0" w:name="_GoBack"/>
      <w:bookmarkEnd w:id="0"/>
    </w:p>
    <w:p w14:paraId="741D10AB" w14:textId="77777777" w:rsidR="0038748E" w:rsidRDefault="0038748E" w:rsidP="0038748E">
      <w:pPr>
        <w:suppressAutoHyphens/>
        <w:ind w:left="6237" w:firstLine="0"/>
        <w:outlineLvl w:val="8"/>
        <w:rPr>
          <w:szCs w:val="28"/>
        </w:rPr>
      </w:pPr>
    </w:p>
    <w:p w14:paraId="741D10AC" w14:textId="77777777" w:rsidR="00B54A2E" w:rsidRPr="002A5E42" w:rsidRDefault="00B54A2E" w:rsidP="0038748E">
      <w:pPr>
        <w:suppressAutoHyphens/>
        <w:ind w:left="6237" w:firstLine="0"/>
        <w:outlineLvl w:val="8"/>
        <w:rPr>
          <w:szCs w:val="28"/>
        </w:rPr>
      </w:pPr>
    </w:p>
    <w:p w14:paraId="741D10AD" w14:textId="77777777" w:rsidR="0038748E" w:rsidRPr="002A5E42" w:rsidRDefault="0038748E" w:rsidP="0038748E">
      <w:pPr>
        <w:suppressAutoHyphens/>
        <w:ind w:left="6237" w:firstLine="0"/>
        <w:outlineLvl w:val="8"/>
        <w:rPr>
          <w:szCs w:val="28"/>
        </w:rPr>
      </w:pPr>
      <w:r w:rsidRPr="002A5E42">
        <w:rPr>
          <w:szCs w:val="28"/>
        </w:rPr>
        <w:t>Проект постановления мэрии</w:t>
      </w:r>
    </w:p>
    <w:p w14:paraId="741D10AE" w14:textId="77777777" w:rsidR="0038748E" w:rsidRPr="002A5E42" w:rsidRDefault="0038748E" w:rsidP="0038748E">
      <w:pPr>
        <w:suppressAutoHyphens/>
        <w:spacing w:line="300" w:lineRule="exact"/>
        <w:ind w:left="6237" w:firstLine="0"/>
        <w:outlineLvl w:val="8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741D10AF" w14:textId="77777777" w:rsidR="0038748E" w:rsidRDefault="0038748E"/>
    <w:p w14:paraId="741D10B0" w14:textId="77777777" w:rsidR="00A42433" w:rsidRDefault="00A42433"/>
    <w:p w14:paraId="741D10B1" w14:textId="77777777" w:rsidR="00A42433" w:rsidRPr="002A5E42" w:rsidRDefault="00A42433"/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329"/>
      </w:tblGrid>
      <w:tr w:rsidR="00092A0A" w:rsidRPr="00A42433" w14:paraId="741D10B3" w14:textId="77777777" w:rsidTr="00DB51FC">
        <w:trPr>
          <w:cantSplit/>
          <w:trHeight w:val="545"/>
        </w:trPr>
        <w:tc>
          <w:tcPr>
            <w:tcW w:w="8329" w:type="dxa"/>
          </w:tcPr>
          <w:p w14:paraId="741D10B2" w14:textId="77777777" w:rsidR="00092A0A" w:rsidRPr="00A42433" w:rsidRDefault="00DB51FC" w:rsidP="0038748E">
            <w:pPr>
              <w:spacing w:line="240" w:lineRule="atLeast"/>
              <w:ind w:firstLine="0"/>
              <w:rPr>
                <w:szCs w:val="28"/>
              </w:rPr>
            </w:pPr>
            <w:r w:rsidRPr="00D4037D">
              <w:t xml:space="preserve">Об изменениях, вносимых в проект планировки территории, </w:t>
            </w:r>
            <w:r w:rsidRPr="00CE30D3">
              <w:t>огр</w:t>
            </w:r>
            <w:r w:rsidRPr="00CE30D3">
              <w:t>а</w:t>
            </w:r>
            <w:r w:rsidRPr="00CE30D3">
              <w:t>ниченной Красным проспектом, рекой 2-я Ельцовка, улицами Ба</w:t>
            </w:r>
            <w:r w:rsidRPr="00CE30D3">
              <w:t>р</w:t>
            </w:r>
            <w:r w:rsidRPr="00CE30D3">
              <w:t>дина, Богдана Хмельницкого и Дуси Ковальчук, в Заельцовском и Калининском районах</w:t>
            </w:r>
            <w:r>
              <w:t xml:space="preserve">, </w:t>
            </w:r>
            <w:r w:rsidRPr="00A872F6">
              <w:t>утвержденный постановлением мэрии г</w:t>
            </w:r>
            <w:r w:rsidRPr="00A872F6">
              <w:t>о</w:t>
            </w:r>
            <w:r w:rsidRPr="00A872F6">
              <w:t xml:space="preserve">рода Новосибирска </w:t>
            </w:r>
            <w:r>
              <w:t xml:space="preserve">от </w:t>
            </w:r>
            <w:r w:rsidRPr="00A872F6">
              <w:t>26.10.2020 № 3244</w:t>
            </w:r>
            <w:r w:rsidRPr="00D4037D">
              <w:t>, в части территории квартала 3</w:t>
            </w:r>
            <w:r>
              <w:t>01</w:t>
            </w:r>
            <w:r w:rsidRPr="00D4037D">
              <w:t>.0</w:t>
            </w:r>
            <w:r>
              <w:t>1</w:t>
            </w:r>
            <w:r w:rsidRPr="00D4037D">
              <w:t>.0</w:t>
            </w:r>
            <w:r>
              <w:t>1</w:t>
            </w:r>
            <w:r w:rsidRPr="00D4037D">
              <w:t>.0</w:t>
            </w:r>
            <w:r>
              <w:t>1</w:t>
            </w:r>
          </w:p>
        </w:tc>
      </w:tr>
    </w:tbl>
    <w:p w14:paraId="741D10B4" w14:textId="77777777" w:rsidR="00366885" w:rsidRPr="00A42433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741D10B5" w14:textId="77777777" w:rsidR="00366885" w:rsidRPr="002E4AAA" w:rsidRDefault="00366885" w:rsidP="002E4AAA">
      <w:pPr>
        <w:autoSpaceDE w:val="0"/>
        <w:autoSpaceDN w:val="0"/>
        <w:adjustRightInd w:val="0"/>
        <w:rPr>
          <w:rFonts w:eastAsia="Calibri"/>
          <w:szCs w:val="28"/>
        </w:rPr>
      </w:pPr>
    </w:p>
    <w:p w14:paraId="741D10B6" w14:textId="77777777" w:rsidR="00366885" w:rsidRPr="002E4AAA" w:rsidRDefault="0038748E" w:rsidP="00297065">
      <w:pPr>
        <w:autoSpaceDE w:val="0"/>
        <w:autoSpaceDN w:val="0"/>
        <w:adjustRightInd w:val="0"/>
        <w:rPr>
          <w:rFonts w:eastAsia="Calibri"/>
          <w:szCs w:val="28"/>
        </w:rPr>
      </w:pPr>
      <w:r w:rsidRPr="002E4AAA">
        <w:rPr>
          <w:rFonts w:eastAsia="Calibri"/>
          <w:szCs w:val="28"/>
        </w:rPr>
        <w:t>В целях выделения элементов планировочной структуры, установления гр</w:t>
      </w:r>
      <w:r w:rsidRPr="002E4AAA">
        <w:rPr>
          <w:rFonts w:eastAsia="Calibri"/>
          <w:szCs w:val="28"/>
        </w:rPr>
        <w:t>а</w:t>
      </w:r>
      <w:r w:rsidRPr="002E4AAA">
        <w:rPr>
          <w:rFonts w:eastAsia="Calibri"/>
          <w:szCs w:val="28"/>
        </w:rPr>
        <w:t>ниц территорий общего пользования, границ зон планируемого размещения об</w:t>
      </w:r>
      <w:r w:rsidRPr="002E4AAA">
        <w:rPr>
          <w:rFonts w:eastAsia="Calibri"/>
          <w:szCs w:val="28"/>
        </w:rPr>
        <w:t>ъ</w:t>
      </w:r>
      <w:r w:rsidRPr="002E4AAA">
        <w:rPr>
          <w:rFonts w:eastAsia="Calibri"/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образ</w:t>
      </w:r>
      <w:r w:rsidRPr="002E4AAA">
        <w:rPr>
          <w:rFonts w:eastAsia="Calibri"/>
          <w:szCs w:val="28"/>
        </w:rPr>
        <w:t>у</w:t>
      </w:r>
      <w:r w:rsidRPr="002E4AAA">
        <w:rPr>
          <w:rFonts w:eastAsia="Calibri"/>
          <w:szCs w:val="28"/>
        </w:rPr>
        <w:t xml:space="preserve">емых и изменяемых земельных участков, с учетом протокола </w:t>
      </w:r>
      <w:r w:rsidRPr="00A42433">
        <w:rPr>
          <w:rFonts w:eastAsia="Calibri"/>
          <w:szCs w:val="28"/>
        </w:rPr>
        <w:t>общественных о</w:t>
      </w:r>
      <w:r w:rsidRPr="00A42433">
        <w:rPr>
          <w:rFonts w:eastAsia="Calibri"/>
          <w:szCs w:val="28"/>
        </w:rPr>
        <w:t>б</w:t>
      </w:r>
      <w:r w:rsidRPr="00A42433">
        <w:rPr>
          <w:rFonts w:eastAsia="Calibri"/>
          <w:szCs w:val="28"/>
        </w:rPr>
        <w:t>суждений</w:t>
      </w:r>
      <w:r w:rsidRPr="002E4AAA">
        <w:rPr>
          <w:rFonts w:eastAsia="Calibri"/>
          <w:szCs w:val="28"/>
        </w:rPr>
        <w:t xml:space="preserve"> и заключения о результатах </w:t>
      </w:r>
      <w:r w:rsidRPr="00A42433">
        <w:rPr>
          <w:rFonts w:eastAsia="Calibri"/>
          <w:szCs w:val="28"/>
        </w:rPr>
        <w:t>общественных обсуждений</w:t>
      </w:r>
      <w:r w:rsidRPr="002E4AAA">
        <w:rPr>
          <w:rFonts w:eastAsia="Calibri"/>
          <w:szCs w:val="28"/>
        </w:rPr>
        <w:t xml:space="preserve">, в соответствии с Градостроительным кодексом Российской Федерации, </w:t>
      </w:r>
      <w:r w:rsidR="00B54089" w:rsidRPr="00A42433">
        <w:rPr>
          <w:rFonts w:eastAsia="Calibri"/>
          <w:szCs w:val="28"/>
        </w:rPr>
        <w:t xml:space="preserve">Федеральными законами от 06.10.2003 № 131-ФЗ «Об общих </w:t>
      </w:r>
      <w:r w:rsidR="00B54089" w:rsidRPr="002E4AAA">
        <w:rPr>
          <w:rFonts w:eastAsia="Calibri"/>
          <w:szCs w:val="28"/>
        </w:rPr>
        <w:t>принципах организации местного самоупра</w:t>
      </w:r>
      <w:r w:rsidR="00B54089" w:rsidRPr="002E4AAA">
        <w:rPr>
          <w:rFonts w:eastAsia="Calibri"/>
          <w:szCs w:val="28"/>
        </w:rPr>
        <w:t>в</w:t>
      </w:r>
      <w:r w:rsidR="00B54089" w:rsidRPr="002E4AAA">
        <w:rPr>
          <w:rFonts w:eastAsia="Calibri"/>
          <w:szCs w:val="28"/>
        </w:rPr>
        <w:t xml:space="preserve">ления в Российской Федерации», от 14.03.2022 № 58-ФЗ «О внесении изменений в отдельные законодательные акты Российской Федерации», </w:t>
      </w:r>
      <w:r w:rsidR="002E4AAA" w:rsidRPr="002E4AAA">
        <w:rPr>
          <w:rFonts w:eastAsia="Calibri"/>
          <w:szCs w:val="28"/>
        </w:rPr>
        <w:t>решением Совета д</w:t>
      </w:r>
      <w:r w:rsidR="002E4AAA" w:rsidRPr="002E4AAA">
        <w:rPr>
          <w:rFonts w:eastAsia="Calibri"/>
          <w:szCs w:val="28"/>
        </w:rPr>
        <w:t>е</w:t>
      </w:r>
      <w:r w:rsidR="002E4AAA" w:rsidRPr="002E4AAA">
        <w:rPr>
          <w:rFonts w:eastAsia="Calibri"/>
          <w:szCs w:val="28"/>
        </w:rPr>
        <w:t>путатов города Новосибирска от 24.05.2017 № 411 «О Порядке подготовки док</w:t>
      </w:r>
      <w:r w:rsidR="002E4AAA" w:rsidRPr="002E4AAA">
        <w:rPr>
          <w:rFonts w:eastAsia="Calibri"/>
          <w:szCs w:val="28"/>
        </w:rPr>
        <w:t>у</w:t>
      </w:r>
      <w:r w:rsidR="002E4AAA" w:rsidRPr="002E4AAA">
        <w:rPr>
          <w:rFonts w:eastAsia="Calibri"/>
          <w:szCs w:val="28"/>
        </w:rPr>
        <w:t>ментации по планировке территории, внесения в нее изменений и ее отмены и признании утратившими силу отдельных решений Совета депутатов города Нов</w:t>
      </w:r>
      <w:r w:rsidR="002E4AAA" w:rsidRPr="002E4AAA">
        <w:rPr>
          <w:rFonts w:eastAsia="Calibri"/>
          <w:szCs w:val="28"/>
        </w:rPr>
        <w:t>о</w:t>
      </w:r>
      <w:r w:rsidR="002E4AAA" w:rsidRPr="002E4AAA">
        <w:rPr>
          <w:rFonts w:eastAsia="Calibri"/>
          <w:szCs w:val="28"/>
        </w:rPr>
        <w:t>сибирска»</w:t>
      </w:r>
      <w:r w:rsidR="00366885" w:rsidRPr="002E4AAA">
        <w:rPr>
          <w:rFonts w:eastAsia="Calibri"/>
          <w:szCs w:val="28"/>
        </w:rPr>
        <w:t>, руководствуясь Уставом города Новосибирска,</w:t>
      </w:r>
      <w:r w:rsidR="000531F8" w:rsidRPr="002E4AAA">
        <w:rPr>
          <w:rFonts w:eastAsia="Calibri"/>
          <w:szCs w:val="28"/>
        </w:rPr>
        <w:t xml:space="preserve"> </w:t>
      </w:r>
      <w:r w:rsidR="00366885" w:rsidRPr="002E4AAA">
        <w:rPr>
          <w:rFonts w:eastAsia="Calibri"/>
          <w:szCs w:val="28"/>
        </w:rPr>
        <w:t>ПОСТАНОВЛЯЮ:</w:t>
      </w:r>
    </w:p>
    <w:p w14:paraId="741D10B7" w14:textId="6C59F02C" w:rsidR="00781C03" w:rsidRPr="00A42433" w:rsidRDefault="001C7FA8" w:rsidP="00A42433">
      <w:pPr>
        <w:autoSpaceDE w:val="0"/>
        <w:autoSpaceDN w:val="0"/>
        <w:adjustRightInd w:val="0"/>
        <w:rPr>
          <w:szCs w:val="28"/>
        </w:rPr>
      </w:pPr>
      <w:r w:rsidRPr="002E4AAA">
        <w:rPr>
          <w:rFonts w:eastAsia="Calibri"/>
          <w:szCs w:val="28"/>
        </w:rPr>
        <w:t>1. </w:t>
      </w:r>
      <w:r w:rsidR="00092A0A" w:rsidRPr="002E4AAA">
        <w:rPr>
          <w:rFonts w:eastAsia="Calibri"/>
          <w:szCs w:val="28"/>
        </w:rPr>
        <w:t xml:space="preserve">Утвердить </w:t>
      </w:r>
      <w:r w:rsidR="0038748E" w:rsidRPr="002E4AAA">
        <w:rPr>
          <w:rFonts w:eastAsia="Calibri"/>
          <w:szCs w:val="28"/>
        </w:rPr>
        <w:t xml:space="preserve">изменения, вносимые </w:t>
      </w:r>
      <w:r w:rsidR="00B54A2E" w:rsidRPr="002E4AAA">
        <w:rPr>
          <w:rFonts w:eastAsia="Calibri"/>
          <w:szCs w:val="28"/>
        </w:rPr>
        <w:t xml:space="preserve">в </w:t>
      </w:r>
      <w:r w:rsidR="00DB51FC" w:rsidRPr="002E4AAA">
        <w:rPr>
          <w:rFonts w:eastAsia="Calibri"/>
          <w:szCs w:val="28"/>
        </w:rPr>
        <w:t>в проект планировки территории, ограниченной Красным проспектом, рекой 2-я Ельцовка, улицами Бардина, Бо</w:t>
      </w:r>
      <w:r w:rsidR="00DB51FC" w:rsidRPr="002E4AAA">
        <w:rPr>
          <w:rFonts w:eastAsia="Calibri"/>
          <w:szCs w:val="28"/>
        </w:rPr>
        <w:t>г</w:t>
      </w:r>
      <w:r w:rsidR="00DB51FC" w:rsidRPr="002E4AAA">
        <w:rPr>
          <w:rFonts w:eastAsia="Calibri"/>
          <w:szCs w:val="28"/>
        </w:rPr>
        <w:t>дана Хмельницкого и Дуси Ковальчук</w:t>
      </w:r>
      <w:r w:rsidR="00DB51FC" w:rsidRPr="00CE30D3">
        <w:t>, в Заельцовском и Калининском районах</w:t>
      </w:r>
      <w:r w:rsidR="00DB51FC">
        <w:t xml:space="preserve">, </w:t>
      </w:r>
      <w:r w:rsidR="00DB51FC" w:rsidRPr="00A872F6">
        <w:t xml:space="preserve">утвержденный постановлением мэрии города Новосибирска </w:t>
      </w:r>
      <w:r w:rsidR="00DB51FC">
        <w:t xml:space="preserve">от </w:t>
      </w:r>
      <w:r w:rsidR="00095347">
        <w:t>26.10.2020 № </w:t>
      </w:r>
      <w:r w:rsidR="00DB51FC" w:rsidRPr="00A872F6">
        <w:t>3244</w:t>
      </w:r>
      <w:r w:rsidR="00DB51FC" w:rsidRPr="00D4037D">
        <w:t>, в части территории квартала 3</w:t>
      </w:r>
      <w:r w:rsidR="00DB51FC">
        <w:t>01</w:t>
      </w:r>
      <w:r w:rsidR="00DB51FC" w:rsidRPr="00D4037D">
        <w:t>.0</w:t>
      </w:r>
      <w:r w:rsidR="00DB51FC">
        <w:t>1</w:t>
      </w:r>
      <w:r w:rsidR="00DB51FC" w:rsidRPr="00D4037D">
        <w:t>.0</w:t>
      </w:r>
      <w:r w:rsidR="00DB51FC">
        <w:t>1</w:t>
      </w:r>
      <w:r w:rsidR="00DB51FC" w:rsidRPr="00D4037D">
        <w:t>.0</w:t>
      </w:r>
      <w:r w:rsidR="00DB51FC">
        <w:t>1</w:t>
      </w:r>
      <w:r w:rsidR="0038748E" w:rsidRPr="00A42433">
        <w:rPr>
          <w:szCs w:val="28"/>
        </w:rPr>
        <w:t xml:space="preserve">, изложив </w:t>
      </w:r>
      <w:r w:rsidR="00092A0A" w:rsidRPr="00A42433">
        <w:rPr>
          <w:szCs w:val="28"/>
        </w:rPr>
        <w:t>приложение</w:t>
      </w:r>
      <w:r w:rsidR="003C4636" w:rsidRPr="00A42433">
        <w:rPr>
          <w:szCs w:val="28"/>
        </w:rPr>
        <w:t xml:space="preserve"> 1</w:t>
      </w:r>
      <w:r w:rsidR="001023D1" w:rsidRPr="00A42433">
        <w:rPr>
          <w:szCs w:val="28"/>
        </w:rPr>
        <w:t xml:space="preserve"> к </w:t>
      </w:r>
      <w:r w:rsidR="0038748E" w:rsidRPr="00A42433">
        <w:rPr>
          <w:szCs w:val="28"/>
        </w:rPr>
        <w:t xml:space="preserve">постановлению мэрии города Новосибирска от </w:t>
      </w:r>
      <w:r w:rsidR="00A42433" w:rsidRPr="00A42433">
        <w:rPr>
          <w:szCs w:val="28"/>
        </w:rPr>
        <w:t xml:space="preserve">26.10.2020 № 3244 </w:t>
      </w:r>
      <w:r w:rsidR="0038748E" w:rsidRPr="00A42433">
        <w:rPr>
          <w:szCs w:val="28"/>
        </w:rPr>
        <w:t>«</w:t>
      </w:r>
      <w:r w:rsidR="00A42433" w:rsidRPr="00A42433">
        <w:rPr>
          <w:szCs w:val="28"/>
        </w:rPr>
        <w:t>О проекте планировки и проекте межевания территории, ограниченной Красным проспе</w:t>
      </w:r>
      <w:r w:rsidR="00A42433" w:rsidRPr="00A42433">
        <w:rPr>
          <w:szCs w:val="28"/>
        </w:rPr>
        <w:t>к</w:t>
      </w:r>
      <w:r w:rsidR="00A42433" w:rsidRPr="00A42433">
        <w:rPr>
          <w:szCs w:val="28"/>
        </w:rPr>
        <w:t>том, рекой 2-я Ельцовка, улицами Бардина, Богдана Хмельницкого и Дуси К</w:t>
      </w:r>
      <w:r w:rsidR="00A42433" w:rsidRPr="00A42433">
        <w:rPr>
          <w:szCs w:val="28"/>
        </w:rPr>
        <w:t>о</w:t>
      </w:r>
      <w:r w:rsidR="00A42433" w:rsidRPr="00A42433">
        <w:rPr>
          <w:szCs w:val="28"/>
        </w:rPr>
        <w:t>вальчук, в Заельцовском и Калининском районах</w:t>
      </w:r>
      <w:r w:rsidR="00781C03" w:rsidRPr="00A42433">
        <w:rPr>
          <w:szCs w:val="28"/>
        </w:rPr>
        <w:t>» в редакции приложения к настоящему постановлению.</w:t>
      </w:r>
    </w:p>
    <w:p w14:paraId="741D10B8" w14:textId="77777777" w:rsidR="001C7FA8" w:rsidRPr="00A42433" w:rsidRDefault="00781C03" w:rsidP="00A42433">
      <w:pPr>
        <w:autoSpaceDE w:val="0"/>
        <w:autoSpaceDN w:val="0"/>
        <w:adjustRightInd w:val="0"/>
        <w:rPr>
          <w:szCs w:val="28"/>
        </w:rPr>
      </w:pPr>
      <w:r w:rsidRPr="00A42433">
        <w:rPr>
          <w:szCs w:val="28"/>
        </w:rPr>
        <w:t>2</w:t>
      </w:r>
      <w:r w:rsidR="001C7FA8" w:rsidRPr="00A42433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A42433">
        <w:rPr>
          <w:szCs w:val="28"/>
        </w:rPr>
        <w:t>р</w:t>
      </w:r>
      <w:r w:rsidR="001C7FA8" w:rsidRPr="00A42433">
        <w:rPr>
          <w:szCs w:val="28"/>
        </w:rPr>
        <w:t>мационно-телекоммуникационной сети «Интернет».</w:t>
      </w:r>
    </w:p>
    <w:p w14:paraId="741D10B9" w14:textId="77777777" w:rsidR="001C7FA8" w:rsidRPr="00A42433" w:rsidRDefault="00781C03" w:rsidP="00A42433">
      <w:pPr>
        <w:autoSpaceDE w:val="0"/>
        <w:autoSpaceDN w:val="0"/>
        <w:adjustRightInd w:val="0"/>
        <w:rPr>
          <w:szCs w:val="28"/>
        </w:rPr>
      </w:pPr>
      <w:r w:rsidRPr="00A42433">
        <w:rPr>
          <w:szCs w:val="28"/>
        </w:rPr>
        <w:lastRenderedPageBreak/>
        <w:t>3</w:t>
      </w:r>
      <w:r w:rsidR="001C7FA8" w:rsidRPr="00A42433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A42433">
        <w:rPr>
          <w:szCs w:val="28"/>
        </w:rPr>
        <w:t>о</w:t>
      </w:r>
      <w:r w:rsidR="001C7FA8" w:rsidRPr="00A42433">
        <w:rPr>
          <w:szCs w:val="28"/>
        </w:rPr>
        <w:t>становления.</w:t>
      </w:r>
    </w:p>
    <w:p w14:paraId="741D10BA" w14:textId="77777777" w:rsidR="001C7FA8" w:rsidRPr="00A42433" w:rsidRDefault="00781C03" w:rsidP="00A42433">
      <w:pPr>
        <w:autoSpaceDE w:val="0"/>
        <w:autoSpaceDN w:val="0"/>
        <w:adjustRightInd w:val="0"/>
        <w:rPr>
          <w:szCs w:val="28"/>
        </w:rPr>
      </w:pPr>
      <w:r w:rsidRPr="00A42433">
        <w:rPr>
          <w:szCs w:val="28"/>
        </w:rPr>
        <w:t>4</w:t>
      </w:r>
      <w:r w:rsidR="001C7FA8" w:rsidRPr="00A42433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A42433" w14:paraId="741D10BD" w14:textId="77777777" w:rsidTr="00CB0FF3">
        <w:trPr>
          <w:trHeight w:val="80"/>
        </w:trPr>
        <w:tc>
          <w:tcPr>
            <w:tcW w:w="6946" w:type="dxa"/>
          </w:tcPr>
          <w:p w14:paraId="741D10BB" w14:textId="77777777" w:rsidR="00584A48" w:rsidRPr="00A42433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A4243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41D10BC" w14:textId="77777777" w:rsidR="00584A48" w:rsidRPr="00A42433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4243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41D10BE" w14:textId="77777777" w:rsidR="00B54A2E" w:rsidRDefault="00B54A2E" w:rsidP="00DC7292">
      <w:pPr>
        <w:suppressAutoHyphens/>
        <w:ind w:firstLine="0"/>
        <w:rPr>
          <w:sz w:val="24"/>
          <w:szCs w:val="24"/>
        </w:rPr>
      </w:pPr>
    </w:p>
    <w:p w14:paraId="741D10BF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0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1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2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3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4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5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6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7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8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9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A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B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C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D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E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CF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0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1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2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3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4" w14:textId="77777777" w:rsidR="00DB51FC" w:rsidRDefault="00DB51FC" w:rsidP="00DC7292">
      <w:pPr>
        <w:suppressAutoHyphens/>
        <w:ind w:firstLine="0"/>
        <w:rPr>
          <w:sz w:val="24"/>
          <w:szCs w:val="24"/>
        </w:rPr>
      </w:pPr>
    </w:p>
    <w:p w14:paraId="741D10D5" w14:textId="77777777" w:rsidR="00DB51FC" w:rsidRDefault="00DB51FC" w:rsidP="00DC7292">
      <w:pPr>
        <w:suppressAutoHyphens/>
        <w:ind w:firstLine="0"/>
        <w:rPr>
          <w:sz w:val="24"/>
          <w:szCs w:val="24"/>
        </w:rPr>
      </w:pPr>
    </w:p>
    <w:p w14:paraId="741D10D6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7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8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9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A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B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C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D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E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DF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E0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E1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4CDE9A95" w14:textId="72F85C37" w:rsidR="00095347" w:rsidRDefault="00095347" w:rsidP="00DC7292">
      <w:pPr>
        <w:suppressAutoHyphens/>
        <w:ind w:firstLine="0"/>
        <w:rPr>
          <w:sz w:val="24"/>
          <w:szCs w:val="24"/>
        </w:rPr>
      </w:pPr>
    </w:p>
    <w:p w14:paraId="41B90B6E" w14:textId="77777777" w:rsidR="00095347" w:rsidRDefault="00095347" w:rsidP="00DC7292">
      <w:pPr>
        <w:suppressAutoHyphens/>
        <w:ind w:firstLine="0"/>
        <w:rPr>
          <w:sz w:val="24"/>
          <w:szCs w:val="24"/>
        </w:rPr>
      </w:pPr>
    </w:p>
    <w:p w14:paraId="741D10E2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E3" w14:textId="77777777" w:rsidR="00A42433" w:rsidRDefault="00A42433" w:rsidP="00DC7292">
      <w:pPr>
        <w:suppressAutoHyphens/>
        <w:ind w:firstLine="0"/>
        <w:rPr>
          <w:sz w:val="24"/>
          <w:szCs w:val="24"/>
        </w:rPr>
      </w:pPr>
    </w:p>
    <w:p w14:paraId="741D10E4" w14:textId="77777777" w:rsidR="00DC7292" w:rsidRPr="002A5E42" w:rsidRDefault="00ED6348" w:rsidP="00DC7292">
      <w:pPr>
        <w:suppressAutoHyphens/>
        <w:ind w:firstLine="0"/>
        <w:rPr>
          <w:sz w:val="24"/>
          <w:szCs w:val="24"/>
        </w:rPr>
      </w:pPr>
      <w:r w:rsidRPr="002A5E42">
        <w:rPr>
          <w:sz w:val="24"/>
          <w:szCs w:val="24"/>
        </w:rPr>
        <w:t>Кучинская</w:t>
      </w:r>
    </w:p>
    <w:p w14:paraId="741D10E5" w14:textId="77777777" w:rsidR="00DC7292" w:rsidRPr="002A5E42" w:rsidRDefault="00DC7292" w:rsidP="00DC7292">
      <w:pPr>
        <w:suppressAutoHyphens/>
        <w:ind w:firstLine="0"/>
        <w:rPr>
          <w:sz w:val="24"/>
          <w:szCs w:val="24"/>
        </w:rPr>
      </w:pPr>
      <w:r w:rsidRPr="002A5E42">
        <w:rPr>
          <w:sz w:val="24"/>
          <w:szCs w:val="24"/>
        </w:rPr>
        <w:t>227</w:t>
      </w:r>
      <w:r w:rsidR="00ED6348" w:rsidRPr="002A5E42">
        <w:rPr>
          <w:sz w:val="24"/>
          <w:szCs w:val="24"/>
        </w:rPr>
        <w:t>5337</w:t>
      </w:r>
    </w:p>
    <w:p w14:paraId="741D10E6" w14:textId="77777777" w:rsidR="005C235B" w:rsidRPr="002A5E42" w:rsidRDefault="00DC7292" w:rsidP="00DC7292">
      <w:pPr>
        <w:ind w:firstLine="0"/>
        <w:rPr>
          <w:sz w:val="24"/>
          <w:szCs w:val="24"/>
        </w:rPr>
        <w:sectPr w:rsidR="005C235B" w:rsidRPr="002A5E42" w:rsidSect="00DB51FC">
          <w:pgSz w:w="11906" w:h="16838" w:code="9"/>
          <w:pgMar w:top="1135" w:right="567" w:bottom="709" w:left="1418" w:header="567" w:footer="0" w:gutter="0"/>
          <w:pgNumType w:start="1"/>
          <w:cols w:space="708"/>
          <w:titlePg/>
          <w:docGrid w:linePitch="381"/>
        </w:sectPr>
      </w:pPr>
      <w:r w:rsidRPr="002A5E42">
        <w:rPr>
          <w:sz w:val="24"/>
          <w:szCs w:val="24"/>
        </w:rPr>
        <w:t>ГУАиГ</w:t>
      </w:r>
    </w:p>
    <w:p w14:paraId="741D10E7" w14:textId="77777777" w:rsidR="00781C03" w:rsidRPr="002A5E42" w:rsidRDefault="00A4583A" w:rsidP="00781C03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741D130C">
          <v:rect id="_x0000_s1026" style="position:absolute;left:0;text-align:left;margin-left:239.45pt;margin-top:-26.8pt;width:26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781C03" w:rsidRPr="002A5E42">
        <w:rPr>
          <w:szCs w:val="28"/>
        </w:rPr>
        <w:t xml:space="preserve">Приложение </w:t>
      </w:r>
    </w:p>
    <w:p w14:paraId="741D10E8" w14:textId="77777777" w:rsidR="00781C03" w:rsidRPr="002A5E42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14:paraId="741D10E9" w14:textId="77777777" w:rsidR="00781C03" w:rsidRPr="002A5E42" w:rsidRDefault="00781C03" w:rsidP="00781C0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741D10EA" w14:textId="77777777" w:rsidR="00781C03" w:rsidRPr="002A5E42" w:rsidRDefault="00781C03" w:rsidP="00781C03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A5E42">
        <w:rPr>
          <w:szCs w:val="28"/>
        </w:rPr>
        <w:t>от ____________ № _______</w:t>
      </w:r>
    </w:p>
    <w:p w14:paraId="741D10EB" w14:textId="77777777" w:rsidR="00781C03" w:rsidRPr="002A5E42" w:rsidRDefault="00781C03" w:rsidP="005C235B">
      <w:pPr>
        <w:ind w:left="6521" w:firstLine="0"/>
        <w:jc w:val="left"/>
        <w:rPr>
          <w:szCs w:val="28"/>
        </w:rPr>
      </w:pPr>
    </w:p>
    <w:p w14:paraId="741D10EC" w14:textId="77777777" w:rsidR="009C1F51" w:rsidRPr="002A5E42" w:rsidRDefault="00A4583A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 w14:anchorId="741D130D">
          <v:rect id="Rectangle 2" o:spid="_x0000_s1029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9C1F51" w:rsidRPr="002A5E42">
        <w:rPr>
          <w:szCs w:val="28"/>
        </w:rPr>
        <w:t>Приложение</w:t>
      </w:r>
      <w:r w:rsidR="00F4200C" w:rsidRPr="002A5E42">
        <w:rPr>
          <w:szCs w:val="28"/>
        </w:rPr>
        <w:t xml:space="preserve"> 1</w:t>
      </w:r>
    </w:p>
    <w:p w14:paraId="741D10ED" w14:textId="77777777" w:rsidR="009C1F51" w:rsidRPr="002A5E42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14:paraId="741D10EE" w14:textId="77777777" w:rsidR="009C1F51" w:rsidRPr="002A5E42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14:paraId="741D10EF" w14:textId="0C7310CF" w:rsidR="009C1F51" w:rsidRPr="00A42433" w:rsidRDefault="009C1F51" w:rsidP="002A25DF">
      <w:pPr>
        <w:widowControl w:val="0"/>
        <w:ind w:left="6521" w:right="-2" w:firstLine="0"/>
        <w:jc w:val="left"/>
        <w:rPr>
          <w:szCs w:val="28"/>
          <w:u w:val="single"/>
        </w:rPr>
      </w:pPr>
      <w:r w:rsidRPr="00A42433">
        <w:rPr>
          <w:szCs w:val="28"/>
        </w:rPr>
        <w:t>от</w:t>
      </w:r>
      <w:r w:rsidR="00095347">
        <w:rPr>
          <w:szCs w:val="28"/>
        </w:rPr>
        <w:t xml:space="preserve"> </w:t>
      </w:r>
      <w:r w:rsidR="00A42433" w:rsidRPr="00A42433">
        <w:rPr>
          <w:szCs w:val="28"/>
          <w:u w:val="single"/>
        </w:rPr>
        <w:t>26.10.2020</w:t>
      </w:r>
      <w:r w:rsidR="00095347">
        <w:rPr>
          <w:szCs w:val="28"/>
          <w:u w:val="single"/>
        </w:rPr>
        <w:t xml:space="preserve"> </w:t>
      </w:r>
      <w:r w:rsidR="00A42433" w:rsidRPr="00A42433">
        <w:rPr>
          <w:szCs w:val="28"/>
        </w:rPr>
        <w:t xml:space="preserve">№ </w:t>
      </w:r>
      <w:r w:rsidR="00A42433" w:rsidRPr="00A42433">
        <w:rPr>
          <w:szCs w:val="28"/>
          <w:u w:val="single"/>
        </w:rPr>
        <w:t>3244</w:t>
      </w:r>
    </w:p>
    <w:p w14:paraId="741D10F0" w14:textId="77777777" w:rsidR="009C1F51" w:rsidRPr="002A5E42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741D10F1" w14:textId="77777777" w:rsidR="009C1F51" w:rsidRPr="002A5E42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741D10F2" w14:textId="77777777" w:rsidR="009C1F51" w:rsidRPr="002A5E42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2A5E42">
        <w:rPr>
          <w:b/>
          <w:szCs w:val="28"/>
        </w:rPr>
        <w:t>ПРОЕКТ</w:t>
      </w:r>
    </w:p>
    <w:p w14:paraId="245C2F56" w14:textId="77777777" w:rsidR="006B0478" w:rsidRDefault="009C1F51" w:rsidP="00CB0FF3">
      <w:pPr>
        <w:widowControl w:val="0"/>
        <w:ind w:firstLine="0"/>
        <w:jc w:val="center"/>
        <w:rPr>
          <w:b/>
          <w:szCs w:val="28"/>
        </w:rPr>
      </w:pPr>
      <w:r w:rsidRPr="00A42433">
        <w:rPr>
          <w:b/>
          <w:szCs w:val="28"/>
        </w:rPr>
        <w:t xml:space="preserve">планировки </w:t>
      </w:r>
      <w:r w:rsidR="00A42433" w:rsidRPr="00A42433">
        <w:rPr>
          <w:b/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Ковальчук, </w:t>
      </w:r>
    </w:p>
    <w:p w14:paraId="741D10F3" w14:textId="7F90C896" w:rsidR="00B54A2E" w:rsidRDefault="00A42433" w:rsidP="00CB0FF3">
      <w:pPr>
        <w:widowControl w:val="0"/>
        <w:ind w:firstLine="0"/>
        <w:jc w:val="center"/>
        <w:rPr>
          <w:b/>
          <w:szCs w:val="28"/>
        </w:rPr>
      </w:pPr>
      <w:r w:rsidRPr="00A42433">
        <w:rPr>
          <w:b/>
          <w:szCs w:val="28"/>
        </w:rPr>
        <w:t>в Заельцовском и Калининском районах</w:t>
      </w:r>
    </w:p>
    <w:p w14:paraId="741D10F4" w14:textId="77777777" w:rsidR="00A42433" w:rsidRPr="00A42433" w:rsidRDefault="00A42433" w:rsidP="00CB0FF3">
      <w:pPr>
        <w:widowControl w:val="0"/>
        <w:ind w:firstLine="0"/>
        <w:jc w:val="center"/>
        <w:rPr>
          <w:b/>
          <w:szCs w:val="28"/>
        </w:rPr>
      </w:pPr>
    </w:p>
    <w:p w14:paraId="741D10F5" w14:textId="77777777" w:rsidR="009C1F51" w:rsidRPr="002A5E42" w:rsidRDefault="009C1F51" w:rsidP="009C1F51">
      <w:pPr>
        <w:autoSpaceDE w:val="0"/>
        <w:autoSpaceDN w:val="0"/>
        <w:adjustRightInd w:val="0"/>
        <w:rPr>
          <w:szCs w:val="28"/>
        </w:rPr>
      </w:pPr>
      <w:r w:rsidRPr="002A5E42">
        <w:rPr>
          <w:szCs w:val="28"/>
        </w:rPr>
        <w:t>1. Чертеж планировки территории (приложение 1).</w:t>
      </w:r>
    </w:p>
    <w:p w14:paraId="741D10F6" w14:textId="77777777" w:rsidR="009C1F51" w:rsidRPr="002A5E42" w:rsidRDefault="009C1F51" w:rsidP="009C1F51">
      <w:pPr>
        <w:autoSpaceDE w:val="0"/>
        <w:autoSpaceDN w:val="0"/>
        <w:adjustRightInd w:val="0"/>
        <w:rPr>
          <w:szCs w:val="28"/>
        </w:rPr>
      </w:pPr>
      <w:r w:rsidRPr="002A5E42">
        <w:t>2. </w:t>
      </w:r>
      <w:r w:rsidRPr="002A5E42">
        <w:rPr>
          <w:szCs w:val="28"/>
        </w:rPr>
        <w:t>Положение о характеристиках планируемого развития территории (пр</w:t>
      </w:r>
      <w:r w:rsidRPr="002A5E42">
        <w:rPr>
          <w:szCs w:val="28"/>
        </w:rPr>
        <w:t>и</w:t>
      </w:r>
      <w:r w:rsidRPr="002A5E42">
        <w:rPr>
          <w:szCs w:val="28"/>
        </w:rPr>
        <w:t>ложение 2).</w:t>
      </w:r>
    </w:p>
    <w:p w14:paraId="741D10F7" w14:textId="77777777" w:rsidR="009C1F51" w:rsidRPr="002A5E42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2A5E42">
        <w:rPr>
          <w:szCs w:val="28"/>
        </w:rPr>
        <w:t>3. Положения об очередности планируемого развития территории (прил</w:t>
      </w:r>
      <w:r w:rsidRPr="002A5E42">
        <w:rPr>
          <w:szCs w:val="28"/>
        </w:rPr>
        <w:t>о</w:t>
      </w:r>
      <w:r w:rsidRPr="002A5E42">
        <w:rPr>
          <w:szCs w:val="28"/>
        </w:rPr>
        <w:t>жение 3).</w:t>
      </w:r>
    </w:p>
    <w:p w14:paraId="741D10F8" w14:textId="77777777" w:rsidR="009C1F51" w:rsidRPr="002A5E42" w:rsidRDefault="009C1F51" w:rsidP="00E206FD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2A5E42">
        <w:rPr>
          <w:szCs w:val="28"/>
        </w:rPr>
        <w:t>____________</w:t>
      </w:r>
    </w:p>
    <w:p w14:paraId="741D10F9" w14:textId="77777777" w:rsidR="009C1F51" w:rsidRPr="002A5E42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41D10FA" w14:textId="77777777" w:rsidR="004B6343" w:rsidRPr="002A5E42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741D10FB" w14:textId="77777777" w:rsidR="002A3B33" w:rsidRPr="002A5E42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741D10FC" w14:textId="77777777" w:rsidR="009C1F51" w:rsidRPr="002A5E42" w:rsidRDefault="009C1F51">
      <w:pPr>
        <w:ind w:firstLine="0"/>
        <w:jc w:val="left"/>
        <w:rPr>
          <w:sz w:val="24"/>
        </w:rPr>
      </w:pPr>
    </w:p>
    <w:p w14:paraId="741D10FD" w14:textId="77777777" w:rsidR="009C1F51" w:rsidRPr="002A5E42" w:rsidRDefault="009C1F51" w:rsidP="00F7596A">
      <w:pPr>
        <w:ind w:left="5812" w:firstLine="0"/>
        <w:rPr>
          <w:sz w:val="24"/>
        </w:rPr>
        <w:sectPr w:rsidR="009C1F51" w:rsidRPr="002A5E42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741D10FE" w14:textId="77777777" w:rsidR="009B22BB" w:rsidRPr="002A5E42" w:rsidRDefault="004C4C1B" w:rsidP="00270984">
      <w:pPr>
        <w:ind w:firstLine="0"/>
        <w:jc w:val="center"/>
        <w:rPr>
          <w:sz w:val="24"/>
        </w:rPr>
        <w:sectPr w:rsidR="009B22BB" w:rsidRPr="002A5E42" w:rsidSect="00EE54AE">
          <w:pgSz w:w="23814" w:h="16839" w:orient="landscape" w:code="8"/>
          <w:pgMar w:top="425" w:right="850" w:bottom="284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741D130E" wp14:editId="741D130F">
            <wp:extent cx="13862050" cy="9766935"/>
            <wp:effectExtent l="19050" t="0" r="635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10FF" w14:textId="77777777" w:rsidR="00A42433" w:rsidRPr="007B3DDC" w:rsidRDefault="00A42433" w:rsidP="007A4280">
      <w:pPr>
        <w:ind w:left="6379" w:firstLine="0"/>
        <w:rPr>
          <w:sz w:val="24"/>
        </w:rPr>
      </w:pPr>
      <w:r w:rsidRPr="007B3DDC">
        <w:rPr>
          <w:sz w:val="24"/>
        </w:rPr>
        <w:lastRenderedPageBreak/>
        <w:t xml:space="preserve">Приложение 2 </w:t>
      </w:r>
    </w:p>
    <w:p w14:paraId="741D1100" w14:textId="77777777" w:rsidR="00A42433" w:rsidRPr="007B3DDC" w:rsidRDefault="00A42433" w:rsidP="007A4280">
      <w:pPr>
        <w:ind w:left="6379" w:firstLine="0"/>
        <w:rPr>
          <w:sz w:val="24"/>
        </w:rPr>
      </w:pPr>
      <w:r w:rsidRPr="007B3DDC">
        <w:rPr>
          <w:sz w:val="24"/>
        </w:rPr>
        <w:t xml:space="preserve">к проекту планировки </w:t>
      </w:r>
      <w:r w:rsidRPr="007B3DDC">
        <w:rPr>
          <w:sz w:val="24"/>
          <w:szCs w:val="28"/>
        </w:rPr>
        <w:t>террит</w:t>
      </w:r>
      <w:r w:rsidRPr="007B3DDC">
        <w:rPr>
          <w:sz w:val="24"/>
          <w:szCs w:val="28"/>
        </w:rPr>
        <w:t>о</w:t>
      </w:r>
      <w:r w:rsidRPr="007B3DDC">
        <w:rPr>
          <w:sz w:val="24"/>
          <w:szCs w:val="28"/>
        </w:rPr>
        <w:t xml:space="preserve">рии, </w:t>
      </w:r>
      <w:r w:rsidRPr="007B3DDC">
        <w:rPr>
          <w:sz w:val="24"/>
        </w:rPr>
        <w:t>ограниченной Красным пр</w:t>
      </w:r>
      <w:r w:rsidRPr="007B3DDC">
        <w:rPr>
          <w:sz w:val="24"/>
        </w:rPr>
        <w:t>о</w:t>
      </w:r>
      <w:r w:rsidRPr="007B3DDC">
        <w:rPr>
          <w:sz w:val="24"/>
        </w:rPr>
        <w:t>спектом, рекой 2-я Ельцовка, улицами Бардина, Богдана Хмельницкого и Дуси Ковальчук, в Заельцовском и Калининском районах</w:t>
      </w:r>
    </w:p>
    <w:p w14:paraId="741D1101" w14:textId="77777777" w:rsidR="00A42433" w:rsidRPr="00783468" w:rsidRDefault="00A42433" w:rsidP="00A4243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14:paraId="741D1102" w14:textId="77777777" w:rsidR="00A42433" w:rsidRPr="00783468" w:rsidRDefault="00A42433" w:rsidP="00A4243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</w:p>
    <w:p w14:paraId="741D1103" w14:textId="77777777" w:rsidR="00A42433" w:rsidRPr="00783468" w:rsidRDefault="00A42433" w:rsidP="00A4243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783468">
        <w:rPr>
          <w:b/>
          <w:szCs w:val="28"/>
        </w:rPr>
        <w:t>ПОЛОЖЕНИЕ</w:t>
      </w:r>
    </w:p>
    <w:p w14:paraId="741D1104" w14:textId="77777777" w:rsidR="00A42433" w:rsidRPr="00783468" w:rsidRDefault="00A42433" w:rsidP="00A4243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783468">
        <w:rPr>
          <w:b/>
          <w:szCs w:val="28"/>
        </w:rPr>
        <w:t>о характеристиках планируемого развития территории</w:t>
      </w:r>
    </w:p>
    <w:p w14:paraId="741D1105" w14:textId="77777777" w:rsidR="00A42433" w:rsidRPr="00783468" w:rsidRDefault="00A42433" w:rsidP="00A4243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741D1106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 w:rsidRPr="00783468">
        <w:rPr>
          <w:b/>
          <w:szCs w:val="28"/>
        </w:rPr>
        <w:t>1. Общие положения</w:t>
      </w:r>
      <w:bookmarkEnd w:id="1"/>
    </w:p>
    <w:p w14:paraId="741D1107" w14:textId="77777777" w:rsidR="00A42433" w:rsidRPr="00783468" w:rsidRDefault="00A42433" w:rsidP="00A42433">
      <w:pPr>
        <w:suppressAutoHyphens/>
        <w:rPr>
          <w:sz w:val="27"/>
          <w:szCs w:val="27"/>
        </w:rPr>
      </w:pPr>
    </w:p>
    <w:p w14:paraId="741D1108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Проект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 (далее – проект планировки) разработан в отношении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 (далее – планируемая территория).</w:t>
      </w:r>
    </w:p>
    <w:p w14:paraId="741D1109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Планируемая территория размещается в пределах Северного планировочн</w:t>
      </w:r>
      <w:r w:rsidRPr="00783468">
        <w:rPr>
          <w:szCs w:val="28"/>
        </w:rPr>
        <w:t>о</w:t>
      </w:r>
      <w:r w:rsidRPr="00783468">
        <w:rPr>
          <w:szCs w:val="28"/>
        </w:rPr>
        <w:t>го сектора правобережной части города Новосибирска. Большая часть территории относится к Заельцовскому району, часть – к Калининскому району.</w:t>
      </w:r>
    </w:p>
    <w:p w14:paraId="741D110A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Площадь планируемой территории – </w:t>
      </w:r>
      <w:r w:rsidRPr="00783468">
        <w:t xml:space="preserve">340,14 </w:t>
      </w:r>
      <w:r w:rsidRPr="00783468">
        <w:rPr>
          <w:szCs w:val="28"/>
        </w:rPr>
        <w:t xml:space="preserve">га. </w:t>
      </w:r>
    </w:p>
    <w:p w14:paraId="741D110B" w14:textId="545C1929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Планируемая территория имеет смешанное функциональное использование, преимущественно селитебное и промышленное, что является его специфической особенностью. Кроме этого, с восточной стороны планировочный район граничит с крупной рекреационной зоной – парком культуры и отдыха «Сосновый бор». В пределах планируемой территории расположены крупные объекты городского значения – городское бюджетное учреждение здравоохранения Новосибирской области «Городская клиническая больница № 1» (далее – ГБУЗ НСО «Городская клиническая больница № 1»), комплекс зданий Сибирского Государственного университета путей сообщения. На планируемой территории расположено н</w:t>
      </w:r>
      <w:r w:rsidRPr="00783468">
        <w:rPr>
          <w:szCs w:val="28"/>
        </w:rPr>
        <w:t>е</w:t>
      </w:r>
      <w:r w:rsidRPr="00783468">
        <w:rPr>
          <w:szCs w:val="28"/>
        </w:rPr>
        <w:t>сколько объектов культурного наследия, стоящих на государственной охране.</w:t>
      </w:r>
    </w:p>
    <w:p w14:paraId="741D110C" w14:textId="77777777" w:rsidR="00A42433" w:rsidRPr="00783468" w:rsidRDefault="00A42433" w:rsidP="00A42433">
      <w:pPr>
        <w:rPr>
          <w:szCs w:val="28"/>
        </w:rPr>
      </w:pPr>
    </w:p>
    <w:p w14:paraId="741D110D" w14:textId="77777777" w:rsidR="00A42433" w:rsidRPr="00783468" w:rsidRDefault="00A42433" w:rsidP="00A42433">
      <w:pPr>
        <w:pStyle w:val="12"/>
        <w:keepNext w:val="0"/>
        <w:spacing w:before="0" w:after="0" w:line="240" w:lineRule="atLeast"/>
        <w:ind w:firstLine="0"/>
      </w:pPr>
      <w:r w:rsidRPr="00783468">
        <w:t>2. Характеристики планируемого развития территории, в том числе</w:t>
      </w:r>
    </w:p>
    <w:p w14:paraId="741D110E" w14:textId="77777777" w:rsidR="00A42433" w:rsidRPr="00783468" w:rsidRDefault="00A42433" w:rsidP="00A42433">
      <w:pPr>
        <w:pStyle w:val="12"/>
        <w:keepNext w:val="0"/>
        <w:spacing w:before="0" w:after="0" w:line="240" w:lineRule="atLeast"/>
        <w:ind w:firstLine="0"/>
      </w:pPr>
      <w:r w:rsidRPr="00783468">
        <w:t xml:space="preserve">плотность и параметры застройки территории (в пределах, </w:t>
      </w:r>
    </w:p>
    <w:p w14:paraId="741D110F" w14:textId="77777777" w:rsidR="00A42433" w:rsidRPr="00783468" w:rsidRDefault="00A42433" w:rsidP="00A42433">
      <w:pPr>
        <w:pStyle w:val="12"/>
        <w:keepNext w:val="0"/>
        <w:spacing w:before="0" w:after="0" w:line="240" w:lineRule="atLeast"/>
        <w:ind w:firstLine="0"/>
      </w:pPr>
      <w:r w:rsidRPr="00783468">
        <w:t>установленных градостроительным регламентом)</w:t>
      </w:r>
    </w:p>
    <w:p w14:paraId="741D1110" w14:textId="77777777" w:rsidR="00A42433" w:rsidRPr="00783468" w:rsidRDefault="00A42433" w:rsidP="00A42433">
      <w:pPr>
        <w:spacing w:line="240" w:lineRule="atLeast"/>
        <w:ind w:firstLine="0"/>
      </w:pPr>
    </w:p>
    <w:p w14:paraId="741D1111" w14:textId="77777777" w:rsidR="00A42433" w:rsidRPr="00783468" w:rsidRDefault="00A42433" w:rsidP="00A42433">
      <w:pPr>
        <w:pStyle w:val="12"/>
        <w:keepNext w:val="0"/>
        <w:spacing w:before="0" w:after="0" w:line="240" w:lineRule="atLeast"/>
        <w:ind w:firstLine="0"/>
      </w:pPr>
      <w:r w:rsidRPr="00783468">
        <w:t>2.1. Характеристики планируемого развития территории</w:t>
      </w:r>
    </w:p>
    <w:p w14:paraId="741D1112" w14:textId="77777777" w:rsidR="00A42433" w:rsidRPr="00783468" w:rsidRDefault="00A42433" w:rsidP="00A42433">
      <w:pPr>
        <w:spacing w:line="240" w:lineRule="atLeast"/>
      </w:pPr>
    </w:p>
    <w:p w14:paraId="741D1113" w14:textId="77777777" w:rsidR="00A42433" w:rsidRPr="00783468" w:rsidRDefault="00A42433" w:rsidP="00A42433">
      <w:pPr>
        <w:rPr>
          <w:szCs w:val="28"/>
        </w:rPr>
      </w:pPr>
      <w:r w:rsidRPr="00783468">
        <w:t xml:space="preserve"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 </w:t>
      </w:r>
      <w:r w:rsidRPr="00783468">
        <w:rPr>
          <w:szCs w:val="28"/>
        </w:rPr>
        <w:t>Планировка и функциональное использование планируемой территории на расчетный срок до 2030 года формируется в виде сложно организованной урбанизированной терр</w:t>
      </w:r>
      <w:r w:rsidRPr="00783468">
        <w:rPr>
          <w:szCs w:val="28"/>
        </w:rPr>
        <w:t>и</w:t>
      </w:r>
      <w:r w:rsidRPr="00783468">
        <w:rPr>
          <w:szCs w:val="28"/>
        </w:rPr>
        <w:lastRenderedPageBreak/>
        <w:t>тории, которая сочетает одновременно несколько крупных функциональных зон (рекреационная, промышленная, жилая многоэтажная с отдельными участками общественно-делового использования). Генеральным планом города Новосиби</w:t>
      </w:r>
      <w:r w:rsidRPr="00783468">
        <w:rPr>
          <w:szCs w:val="28"/>
        </w:rPr>
        <w:t>р</w:t>
      </w:r>
      <w:r w:rsidRPr="00783468">
        <w:rPr>
          <w:szCs w:val="28"/>
        </w:rPr>
        <w:t>ска предусматривается изменение функционального использования части терр</w:t>
      </w:r>
      <w:r w:rsidRPr="00783468">
        <w:rPr>
          <w:szCs w:val="28"/>
        </w:rPr>
        <w:t>и</w:t>
      </w:r>
      <w:r w:rsidRPr="00783468">
        <w:rPr>
          <w:szCs w:val="28"/>
        </w:rPr>
        <w:t>торий с целью обеспечения нормативного уровня благоустройства в рамках р</w:t>
      </w:r>
      <w:r w:rsidRPr="00783468">
        <w:rPr>
          <w:szCs w:val="28"/>
        </w:rPr>
        <w:t>е</w:t>
      </w:r>
      <w:r w:rsidRPr="00783468">
        <w:rPr>
          <w:szCs w:val="28"/>
        </w:rPr>
        <w:t>шения задач по размещению объектов капитального строительства различного назначения, совершенствования архитектурно-планировочной организации г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родской территории в целом, приведения ее в соответствие с санитарно-экологическими и противопожарными требованиями. </w:t>
      </w:r>
    </w:p>
    <w:p w14:paraId="741D1114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Предусмотрено сокращение площади промышленных зон в кварталах, ра</w:t>
      </w:r>
      <w:r w:rsidRPr="00783468">
        <w:rPr>
          <w:szCs w:val="28"/>
        </w:rPr>
        <w:t>с</w:t>
      </w:r>
      <w:r w:rsidRPr="00783468">
        <w:rPr>
          <w:szCs w:val="28"/>
        </w:rPr>
        <w:t>положенных вдоль Красного проспекта, с замещением объектами общественного назначения. Участки территории кварталов, расположенных вдоль основных м</w:t>
      </w:r>
      <w:r w:rsidRPr="00783468">
        <w:rPr>
          <w:szCs w:val="28"/>
        </w:rPr>
        <w:t>а</w:t>
      </w:r>
      <w:r>
        <w:rPr>
          <w:szCs w:val="28"/>
        </w:rPr>
        <w:t>гистральных улиц:</w:t>
      </w:r>
      <w:r w:rsidRPr="00783468">
        <w:rPr>
          <w:szCs w:val="28"/>
        </w:rPr>
        <w:t xml:space="preserve"> Красный проспект, Богдана Хмельницкого, Дуси Ковальчук, Ельцовская скоростная магистраль</w:t>
      </w:r>
      <w:r>
        <w:rPr>
          <w:szCs w:val="28"/>
        </w:rPr>
        <w:t>,</w:t>
      </w:r>
      <w:r w:rsidRPr="00783468">
        <w:rPr>
          <w:szCs w:val="28"/>
        </w:rPr>
        <w:t xml:space="preserve"> предназначаются для размещения застройки общественно-делового и жилого назначения.</w:t>
      </w:r>
    </w:p>
    <w:p w14:paraId="741D1115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Развитие планируемой территории увязывается с перспективами развития северного планировочного сектора города, включающего формирование развитой функционально-планировочной структуры застройки вдоль главной планирово</w:t>
      </w:r>
      <w:r w:rsidRPr="00783468">
        <w:rPr>
          <w:szCs w:val="28"/>
        </w:rPr>
        <w:t>ч</w:t>
      </w:r>
      <w:r w:rsidRPr="00783468">
        <w:rPr>
          <w:szCs w:val="28"/>
        </w:rPr>
        <w:t xml:space="preserve">ной оси северной части города – продолжения Красного проспекта, а также вдоль скоростной магистральной улицы, планируемой к строительству в долине реки </w:t>
      </w:r>
      <w:r w:rsidRPr="00783468">
        <w:rPr>
          <w:szCs w:val="28"/>
        </w:rPr>
        <w:br/>
        <w:t xml:space="preserve">2-я Ельцовка, с выходом на перспективный Ельцовский мост через реку Обь. </w:t>
      </w:r>
    </w:p>
    <w:p w14:paraId="741D1116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На планируемой территории формируется планировочная структура, сост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ящая из двух планировочных районов: </w:t>
      </w:r>
    </w:p>
    <w:p w14:paraId="741D1117" w14:textId="77777777" w:rsidR="00A42433" w:rsidRPr="00783468" w:rsidRDefault="00A42433" w:rsidP="00A42433">
      <w:pPr>
        <w:ind w:left="570" w:firstLine="139"/>
        <w:rPr>
          <w:szCs w:val="28"/>
        </w:rPr>
      </w:pPr>
      <w:r w:rsidRPr="00783468">
        <w:rPr>
          <w:szCs w:val="28"/>
        </w:rPr>
        <w:t>301.01 – район, ограниченный:</w:t>
      </w:r>
    </w:p>
    <w:p w14:paraId="741D1118" w14:textId="77777777" w:rsidR="00A42433" w:rsidRPr="00783468" w:rsidRDefault="00A42433" w:rsidP="00A42433">
      <w:pPr>
        <w:ind w:left="570" w:firstLine="139"/>
        <w:rPr>
          <w:szCs w:val="28"/>
        </w:rPr>
      </w:pPr>
      <w:r w:rsidRPr="00783468">
        <w:rPr>
          <w:szCs w:val="28"/>
        </w:rPr>
        <w:t>с северо-запада – поймой реки 2-я Ельцовка;</w:t>
      </w:r>
    </w:p>
    <w:p w14:paraId="741D1119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 юго-востока – ул. Богдана Хмельницкого;</w:t>
      </w:r>
    </w:p>
    <w:p w14:paraId="741D111A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 северо-востока – ул. Бардина;</w:t>
      </w:r>
    </w:p>
    <w:p w14:paraId="741D111B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 юго-западной стороны – ул. Залесского.</w:t>
      </w:r>
    </w:p>
    <w:p w14:paraId="741D111C" w14:textId="77777777" w:rsidR="00A42433" w:rsidRPr="00783468" w:rsidRDefault="00A42433" w:rsidP="00A42433">
      <w:pPr>
        <w:ind w:left="570" w:firstLine="139"/>
        <w:rPr>
          <w:szCs w:val="28"/>
        </w:rPr>
      </w:pPr>
      <w:r w:rsidRPr="00783468">
        <w:rPr>
          <w:szCs w:val="28"/>
        </w:rPr>
        <w:t>301.02 – район, ограниченный:</w:t>
      </w:r>
    </w:p>
    <w:p w14:paraId="741D111D" w14:textId="77777777" w:rsidR="00A42433" w:rsidRPr="00783468" w:rsidRDefault="00A42433" w:rsidP="00A42433">
      <w:pPr>
        <w:ind w:left="570" w:firstLine="139"/>
        <w:rPr>
          <w:szCs w:val="28"/>
        </w:rPr>
      </w:pPr>
      <w:r w:rsidRPr="00783468">
        <w:rPr>
          <w:szCs w:val="28"/>
        </w:rPr>
        <w:t>с северо-запада – поймой реки 2-я Ельцовка;</w:t>
      </w:r>
    </w:p>
    <w:p w14:paraId="741D111E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 юго-востока – ул. Дуси Ковальчук;</w:t>
      </w:r>
    </w:p>
    <w:p w14:paraId="741D111F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 северо-востока – ул. Залесского;</w:t>
      </w:r>
    </w:p>
    <w:p w14:paraId="741D1120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 юго-западной стороны – Красным проспектом.</w:t>
      </w:r>
    </w:p>
    <w:p w14:paraId="741D1121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Проектом планировки территории предусматривается установление кра</w:t>
      </w:r>
      <w:r w:rsidRPr="00783468">
        <w:rPr>
          <w:szCs w:val="28"/>
        </w:rPr>
        <w:t>с</w:t>
      </w:r>
      <w:r w:rsidRPr="00783468">
        <w:rPr>
          <w:szCs w:val="28"/>
        </w:rPr>
        <w:t xml:space="preserve">ных линий. </w:t>
      </w:r>
    </w:p>
    <w:p w14:paraId="741D1122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В проекте планировки территории отображены границы планируемых эл</w:t>
      </w:r>
      <w:r w:rsidRPr="00783468">
        <w:rPr>
          <w:szCs w:val="28"/>
        </w:rPr>
        <w:t>е</w:t>
      </w:r>
      <w:r w:rsidRPr="00783468">
        <w:rPr>
          <w:szCs w:val="28"/>
        </w:rPr>
        <w:t>ментов планировочной структуры:</w:t>
      </w:r>
    </w:p>
    <w:p w14:paraId="741D1123" w14:textId="77777777" w:rsidR="00A42433" w:rsidRPr="00783468" w:rsidRDefault="00A42433" w:rsidP="00A42433">
      <w:r w:rsidRPr="00783468">
        <w:t>301.01 – район общественно-жилой и производственной застройки с микр</w:t>
      </w:r>
      <w:r w:rsidRPr="00783468">
        <w:t>о</w:t>
      </w:r>
      <w:r w:rsidRPr="00783468">
        <w:t xml:space="preserve">районами 301.01.01 - 301.01.02 в его составе; </w:t>
      </w:r>
    </w:p>
    <w:p w14:paraId="741D1124" w14:textId="77777777" w:rsidR="00A42433" w:rsidRPr="00783468" w:rsidRDefault="00A42433" w:rsidP="00A42433">
      <w:r w:rsidRPr="00783468">
        <w:t>301.02 – район общественно-жилой и производственной застройки с микр</w:t>
      </w:r>
      <w:r w:rsidRPr="00783468">
        <w:t>о</w:t>
      </w:r>
      <w:r w:rsidRPr="00783468">
        <w:t xml:space="preserve">районами 301.02.01 - 301.02.02 в его составе; </w:t>
      </w:r>
    </w:p>
    <w:p w14:paraId="741D1125" w14:textId="77777777" w:rsidR="00A42433" w:rsidRPr="00783468" w:rsidRDefault="00A42433" w:rsidP="00A42433">
      <w:r w:rsidRPr="00783468">
        <w:t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14:paraId="741D1126" w14:textId="77777777" w:rsidR="00A42433" w:rsidRPr="00783468" w:rsidRDefault="00A42433" w:rsidP="00A42433">
      <w:r w:rsidRPr="00783468">
        <w:t>улично-дорожная сеть.</w:t>
      </w:r>
    </w:p>
    <w:p w14:paraId="741D1127" w14:textId="77777777" w:rsidR="00A42433" w:rsidRPr="00783468" w:rsidRDefault="00A42433" w:rsidP="00A42433">
      <w:r w:rsidRPr="00783468">
        <w:lastRenderedPageBreak/>
        <w:t xml:space="preserve">Проектом планировки </w:t>
      </w:r>
      <w:r w:rsidRPr="00783468">
        <w:rPr>
          <w:szCs w:val="28"/>
        </w:rPr>
        <w:t>устанавливаются</w:t>
      </w:r>
      <w:r w:rsidRPr="00783468">
        <w:t xml:space="preserve"> следующие границы зон планиру</w:t>
      </w:r>
      <w:r w:rsidRPr="00783468">
        <w:t>е</w:t>
      </w:r>
      <w:r w:rsidRPr="00783468">
        <w:t xml:space="preserve">мого размещения объектов капитального строительства </w:t>
      </w:r>
      <w:r w:rsidRPr="00783468">
        <w:rPr>
          <w:szCs w:val="28"/>
        </w:rPr>
        <w:t>на расчетный срок до 2030 года</w:t>
      </w:r>
      <w:r w:rsidRPr="00783468">
        <w:t>:</w:t>
      </w:r>
    </w:p>
    <w:p w14:paraId="741D1128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застройки объектами делового, общественного и коммерческого назн</w:t>
      </w:r>
      <w:r w:rsidRPr="00783468">
        <w:rPr>
          <w:szCs w:val="28"/>
        </w:rPr>
        <w:t>а</w:t>
      </w:r>
      <w:r w:rsidRPr="00783468">
        <w:rPr>
          <w:szCs w:val="28"/>
        </w:rPr>
        <w:t>чения, в том числе многоэтажных жилых домов;</w:t>
      </w:r>
    </w:p>
    <w:p w14:paraId="741D1129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застройки малоэтажными многоквартирными жилыми домами (до 4 этажей, включая мансардный);</w:t>
      </w:r>
    </w:p>
    <w:p w14:paraId="741D112A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застройки среднеэтажными жилыми домами (от 5 - 8 этажей, включая мансардный);</w:t>
      </w:r>
    </w:p>
    <w:p w14:paraId="741D112B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застройки жилыми домами смешанной этажности;</w:t>
      </w:r>
    </w:p>
    <w:p w14:paraId="741D112C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застройки многоэтажными жилыми домами (9 - 13 этажей);</w:t>
      </w:r>
    </w:p>
    <w:p w14:paraId="741D112D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застройки многоэтажными жилыми домами повышенной этажности (14 и более этажей);</w:t>
      </w:r>
    </w:p>
    <w:p w14:paraId="741D112E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14:paraId="741D112F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специализированной малоэтажной общественной застройки;</w:t>
      </w:r>
    </w:p>
    <w:p w14:paraId="741D1130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зона специализированной средне- и многоэтажной общественной застройки;</w:t>
      </w:r>
    </w:p>
    <w:p w14:paraId="741D1131" w14:textId="77777777" w:rsidR="00A42433" w:rsidRDefault="00A42433" w:rsidP="00A42433">
      <w:pPr>
        <w:rPr>
          <w:szCs w:val="28"/>
        </w:rPr>
      </w:pPr>
      <w:r w:rsidRPr="00783468">
        <w:rPr>
          <w:szCs w:val="28"/>
        </w:rPr>
        <w:t>зона объектов дошкольного, начального общего, основного общего и сре</w:t>
      </w:r>
      <w:r w:rsidRPr="00783468">
        <w:rPr>
          <w:szCs w:val="28"/>
        </w:rPr>
        <w:t>д</w:t>
      </w:r>
      <w:r w:rsidRPr="00783468">
        <w:rPr>
          <w:szCs w:val="28"/>
        </w:rPr>
        <w:t>него (полного) общего образования;</w:t>
      </w:r>
    </w:p>
    <w:p w14:paraId="741D1132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специализированной многоэтажной общественной застройки;</w:t>
      </w:r>
    </w:p>
    <w:p w14:paraId="741D1133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объектов здравоохранения;</w:t>
      </w:r>
      <w:r w:rsidRPr="002D0583">
        <w:rPr>
          <w:szCs w:val="28"/>
        </w:rPr>
        <w:tab/>
      </w:r>
    </w:p>
    <w:p w14:paraId="741D1134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объектов культуры и спорта;</w:t>
      </w:r>
    </w:p>
    <w:p w14:paraId="741D1135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стоянок для легковых автомобилей;</w:t>
      </w:r>
    </w:p>
    <w:p w14:paraId="741D1136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объектов инженерной инфраструктуры;</w:t>
      </w:r>
    </w:p>
    <w:p w14:paraId="741D1137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14:paraId="741D1138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коммунальных и складских объектов;</w:t>
      </w:r>
    </w:p>
    <w:p w14:paraId="741D1139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зона улично-дорожной сети.</w:t>
      </w:r>
    </w:p>
    <w:p w14:paraId="741D113A" w14:textId="77777777" w:rsidR="00A42433" w:rsidRPr="002D0583" w:rsidRDefault="00A42433" w:rsidP="00A42433">
      <w:pPr>
        <w:rPr>
          <w:szCs w:val="28"/>
        </w:rPr>
      </w:pPr>
      <w:r w:rsidRPr="002D0583">
        <w:rPr>
          <w:szCs w:val="28"/>
        </w:rPr>
        <w:t>Проектом планировки устанавливаются зоны размещения объектов кап</w:t>
      </w:r>
      <w:r w:rsidRPr="002D0583">
        <w:rPr>
          <w:szCs w:val="28"/>
        </w:rPr>
        <w:t>и</w:t>
      </w:r>
      <w:r w:rsidRPr="002D0583">
        <w:rPr>
          <w:szCs w:val="28"/>
        </w:rPr>
        <w:t xml:space="preserve">тального строительства, включая территории отдельных объектов социально-культурного, коммунально-бытового назначения. В зонах с уже существующими объектами предусматривается возможность дальнейшего развития территории с размещением новых объектов капитального строительства соответствующего назначения. </w:t>
      </w:r>
    </w:p>
    <w:p w14:paraId="741D113B" w14:textId="77777777" w:rsidR="002D0583" w:rsidRPr="002D0583" w:rsidRDefault="002D0583" w:rsidP="002D0583">
      <w:pPr>
        <w:rPr>
          <w:szCs w:val="28"/>
        </w:rPr>
      </w:pPr>
      <w:r w:rsidRPr="002D0583">
        <w:rPr>
          <w:szCs w:val="28"/>
        </w:rPr>
        <w:t>Расчетная численность населения планируемой территории к 2030 году д</w:t>
      </w:r>
      <w:r w:rsidRPr="002D0583">
        <w:rPr>
          <w:szCs w:val="28"/>
        </w:rPr>
        <w:t>о</w:t>
      </w:r>
      <w:r w:rsidRPr="002D0583">
        <w:rPr>
          <w:szCs w:val="28"/>
        </w:rPr>
        <w:t>стигнет 36,05 тыс. человек при средней жилищной обеспеченности 27,3 кв. м/человека.</w:t>
      </w:r>
    </w:p>
    <w:p w14:paraId="741D113C" w14:textId="77777777" w:rsidR="002D0583" w:rsidRPr="002D0583" w:rsidRDefault="002D0583" w:rsidP="002D0583">
      <w:pPr>
        <w:rPr>
          <w:szCs w:val="28"/>
        </w:rPr>
      </w:pPr>
      <w:r w:rsidRPr="002D0583">
        <w:rPr>
          <w:szCs w:val="28"/>
        </w:rPr>
        <w:t xml:space="preserve">Объем жилищного фонда планируемой территории к 2030 году составит 984,3 тыс. кв. м. </w:t>
      </w:r>
    </w:p>
    <w:p w14:paraId="741D113D" w14:textId="77777777" w:rsidR="00A42433" w:rsidRPr="00783468" w:rsidRDefault="00A42433" w:rsidP="00A42433"/>
    <w:p w14:paraId="741D113E" w14:textId="77777777" w:rsidR="00A42433" w:rsidRPr="00783468" w:rsidRDefault="00A42433" w:rsidP="00A42433">
      <w:pPr>
        <w:pStyle w:val="12"/>
        <w:keepNext w:val="0"/>
        <w:spacing w:before="0" w:after="0" w:line="240" w:lineRule="atLeast"/>
        <w:ind w:firstLine="0"/>
      </w:pPr>
      <w:r w:rsidRPr="00783468">
        <w:t>2.2. Плотность и параметры застройки территории</w:t>
      </w:r>
    </w:p>
    <w:p w14:paraId="741D113F" w14:textId="77777777" w:rsidR="00A42433" w:rsidRPr="00783468" w:rsidRDefault="00A42433" w:rsidP="00A42433"/>
    <w:p w14:paraId="741D1140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При формировании жилой застройки за основу принят целевой показатель, предусматривающий достижение к 2030 году уровня жилищной обеспеченности, составляющего 28 - 30 кв. м на человека. Исходя из этого средняя расчетная ж</w:t>
      </w:r>
      <w:r w:rsidRPr="00783468">
        <w:rPr>
          <w:szCs w:val="28"/>
        </w:rPr>
        <w:t>и</w:t>
      </w:r>
      <w:r w:rsidRPr="00783468">
        <w:rPr>
          <w:szCs w:val="28"/>
        </w:rPr>
        <w:lastRenderedPageBreak/>
        <w:t>лищная обеспеченность планируемого района выбрана в размере 29 кв. м на чел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века на 2030 год в зоне нового строительства. </w:t>
      </w:r>
    </w:p>
    <w:p w14:paraId="741D1141" w14:textId="77777777" w:rsidR="00A42433" w:rsidRPr="00783468" w:rsidRDefault="00A42433" w:rsidP="00A42433">
      <w:pPr>
        <w:rPr>
          <w:szCs w:val="28"/>
        </w:rPr>
      </w:pPr>
      <w:r>
        <w:rPr>
          <w:szCs w:val="28"/>
        </w:rPr>
        <w:t>К</w:t>
      </w:r>
      <w:r w:rsidRPr="00783468">
        <w:rPr>
          <w:szCs w:val="28"/>
        </w:rPr>
        <w:t>оэффициент плотности застройки варьируется для многоэтажной жилой застройки в диапазоне от 1,6 до 2,5</w:t>
      </w:r>
      <w:r>
        <w:rPr>
          <w:szCs w:val="28"/>
        </w:rPr>
        <w:t>.</w:t>
      </w:r>
    </w:p>
    <w:p w14:paraId="741D1142" w14:textId="77777777" w:rsidR="00A42433" w:rsidRPr="00783468" w:rsidRDefault="00A42433" w:rsidP="00A42433">
      <w:pPr>
        <w:rPr>
          <w:szCs w:val="28"/>
        </w:rPr>
      </w:pPr>
      <w:r>
        <w:rPr>
          <w:szCs w:val="28"/>
        </w:rPr>
        <w:t>В</w:t>
      </w:r>
      <w:r w:rsidRPr="00783468">
        <w:rPr>
          <w:szCs w:val="28"/>
        </w:rPr>
        <w:t xml:space="preserve"> пределах застроенных жилых территорий на свободных от застройки участках с достижением расчетной плотности населения микрорайона/квартала - не более 420 чел./га.</w:t>
      </w:r>
    </w:p>
    <w:p w14:paraId="741D1143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Кроме того, учитывается размещение жилой застройки в составе общ</w:t>
      </w:r>
      <w:r w:rsidRPr="00783468">
        <w:rPr>
          <w:szCs w:val="28"/>
        </w:rPr>
        <w:t>е</w:t>
      </w:r>
      <w:r w:rsidRPr="00783468">
        <w:rPr>
          <w:szCs w:val="28"/>
        </w:rPr>
        <w:t xml:space="preserve">ственно-деловых зон. </w:t>
      </w:r>
    </w:p>
    <w:p w14:paraId="741D1144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t>Для объектов жилого назначения проектом планировки устанавливается предельное максимальное количество надземных этажей зданий, строений, с</w:t>
      </w:r>
      <w:r w:rsidRPr="00783468">
        <w:t>о</w:t>
      </w:r>
      <w:r w:rsidRPr="00783468">
        <w:t xml:space="preserve">оружений </w:t>
      </w:r>
      <w:r w:rsidRPr="00783468">
        <w:rPr>
          <w:szCs w:val="28"/>
        </w:rPr>
        <w:t xml:space="preserve">– </w:t>
      </w:r>
      <w:r w:rsidRPr="00783468">
        <w:t xml:space="preserve">30 этажей для </w:t>
      </w:r>
      <w:r w:rsidRPr="00783468">
        <w:rPr>
          <w:szCs w:val="28"/>
        </w:rPr>
        <w:t>зоны застройки жилыми домами смешанной этажности, 4 этажа – для зоны застройки малоэтажными многоквартирными жилыми домами (до 4 этажей, включая мансардный), 8 этажей – для зоны застройки среднеэта</w:t>
      </w:r>
      <w:r w:rsidRPr="00783468">
        <w:rPr>
          <w:szCs w:val="28"/>
        </w:rPr>
        <w:t>ж</w:t>
      </w:r>
      <w:r w:rsidRPr="00783468">
        <w:rPr>
          <w:szCs w:val="28"/>
        </w:rPr>
        <w:t>ными жилыми домами (от 5 - 8 этажей, включая мансардный), 13 этажей – для з</w:t>
      </w:r>
      <w:r w:rsidRPr="00783468">
        <w:rPr>
          <w:szCs w:val="28"/>
        </w:rPr>
        <w:t>о</w:t>
      </w:r>
      <w:r w:rsidRPr="00783468">
        <w:rPr>
          <w:szCs w:val="28"/>
        </w:rPr>
        <w:t>ны застройки многоэтажными жилыми домами (9 - 13 этажей), 18 этажей – для зоны застройки многоэтажными жилыми домами повышенной этажности (14 и более этажей).</w:t>
      </w:r>
    </w:p>
    <w:p w14:paraId="741D1145" w14:textId="77777777" w:rsidR="00A42433" w:rsidRPr="00783468" w:rsidRDefault="00A42433" w:rsidP="00A42433">
      <w:pPr>
        <w:rPr>
          <w:rFonts w:eastAsia="Calibri"/>
          <w:sz w:val="27"/>
          <w:szCs w:val="27"/>
          <w:lang w:eastAsia="en-US"/>
        </w:rPr>
      </w:pPr>
      <w:r w:rsidRPr="00783468">
        <w:rPr>
          <w:szCs w:val="28"/>
        </w:rPr>
        <w:t>Для объектов делового, общественного и коммерческого назначения, в том числе многоэтажных жилых домов, 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14:paraId="741D1146" w14:textId="77777777" w:rsidR="00A42433" w:rsidRPr="00783468" w:rsidRDefault="00A42433" w:rsidP="00A42433">
      <w:pPr>
        <w:rPr>
          <w:rFonts w:eastAsia="Calibri"/>
          <w:sz w:val="27"/>
          <w:szCs w:val="27"/>
          <w:lang w:eastAsia="en-US"/>
        </w:rPr>
      </w:pPr>
      <w:r w:rsidRPr="00783468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783468">
        <w:rPr>
          <w:szCs w:val="28"/>
        </w:rPr>
        <w:t>о</w:t>
      </w:r>
      <w:r w:rsidRPr="00783468">
        <w:rPr>
          <w:szCs w:val="28"/>
        </w:rPr>
        <w:t>оружений для объектов капитального строительства – 4 этажа.</w:t>
      </w:r>
    </w:p>
    <w:p w14:paraId="741D1147" w14:textId="77777777" w:rsidR="00A42433" w:rsidRDefault="00A42433" w:rsidP="00A42433">
      <w:pPr>
        <w:rPr>
          <w:szCs w:val="28"/>
        </w:rPr>
      </w:pPr>
      <w:r w:rsidRPr="00783468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</w:t>
      </w:r>
      <w:r w:rsidRPr="00783468">
        <w:rPr>
          <w:szCs w:val="28"/>
        </w:rPr>
        <w:t>о</w:t>
      </w:r>
      <w:r w:rsidRPr="00783468">
        <w:rPr>
          <w:szCs w:val="28"/>
        </w:rPr>
        <w:t>ений, сооружений для объектов капитального строительства – 28 этажей.</w:t>
      </w:r>
    </w:p>
    <w:p w14:paraId="741D1148" w14:textId="77777777" w:rsidR="00A42433" w:rsidRPr="0046583E" w:rsidRDefault="00A42433" w:rsidP="00A42433">
      <w:pPr>
        <w:rPr>
          <w:szCs w:val="28"/>
        </w:rPr>
      </w:pPr>
      <w:r w:rsidRPr="0046583E">
        <w:rPr>
          <w:szCs w:val="28"/>
        </w:rPr>
        <w:t>Для объектов специализированной многоэтажной общественной застройки предельное максимальное количество надземных этажей зданий, строений, с</w:t>
      </w:r>
      <w:r w:rsidRPr="0046583E">
        <w:rPr>
          <w:szCs w:val="28"/>
        </w:rPr>
        <w:t>о</w:t>
      </w:r>
      <w:r w:rsidRPr="0046583E">
        <w:rPr>
          <w:szCs w:val="28"/>
        </w:rPr>
        <w:t>оружений для объектов капитального строительства – 30 этажей.</w:t>
      </w:r>
    </w:p>
    <w:p w14:paraId="741D1149" w14:textId="77777777" w:rsidR="00A42433" w:rsidRPr="00783468" w:rsidRDefault="00A42433" w:rsidP="00A42433">
      <w:pPr>
        <w:spacing w:line="240" w:lineRule="atLeast"/>
        <w:rPr>
          <w:b/>
        </w:rPr>
      </w:pPr>
      <w:r w:rsidRPr="00783468">
        <w:t>Для</w:t>
      </w:r>
      <w:r w:rsidRPr="0046583E">
        <w:t xml:space="preserve"> </w:t>
      </w:r>
      <w:r w:rsidRPr="00783468">
        <w:t xml:space="preserve">объектов здравоохранения предельное максимальное количество надземных этажей зданий, строений, сооружений </w:t>
      </w:r>
      <w:r w:rsidRPr="00783468">
        <w:rPr>
          <w:szCs w:val="28"/>
        </w:rPr>
        <w:t xml:space="preserve">– </w:t>
      </w:r>
      <w:r w:rsidRPr="00783468">
        <w:t>16 этажей.</w:t>
      </w:r>
    </w:p>
    <w:p w14:paraId="741D114A" w14:textId="77777777" w:rsidR="00A42433" w:rsidRPr="00783468" w:rsidRDefault="00A42433" w:rsidP="00A42433">
      <w:pPr>
        <w:spacing w:line="240" w:lineRule="atLeast"/>
      </w:pPr>
      <w:r w:rsidRPr="00783468">
        <w:t xml:space="preserve">Для объектов культуры и спорта предельное максимальное количество надземных этажей зданий, строений, сооружений </w:t>
      </w:r>
      <w:r w:rsidRPr="00783468">
        <w:rPr>
          <w:szCs w:val="28"/>
        </w:rPr>
        <w:t>– 1</w:t>
      </w:r>
      <w:r w:rsidRPr="00783468">
        <w:t>6 этажей.</w:t>
      </w:r>
    </w:p>
    <w:p w14:paraId="741D114B" w14:textId="77777777" w:rsidR="00A42433" w:rsidRPr="00783468" w:rsidRDefault="00A42433" w:rsidP="00A42433">
      <w:pPr>
        <w:tabs>
          <w:tab w:val="left" w:pos="7518"/>
        </w:tabs>
        <w:rPr>
          <w:szCs w:val="28"/>
        </w:rPr>
      </w:pPr>
      <w:r w:rsidRPr="00783468">
        <w:t>Для объектов дошкольного, начального общего, основного общего и сре</w:t>
      </w:r>
      <w:r w:rsidRPr="00783468">
        <w:t>д</w:t>
      </w:r>
      <w:r w:rsidRPr="00783468">
        <w:t>него (полного) общего образования</w:t>
      </w:r>
      <w:r w:rsidRPr="00783468">
        <w:rPr>
          <w:szCs w:val="28"/>
        </w:rPr>
        <w:t xml:space="preserve"> 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14:paraId="741D114C" w14:textId="77777777" w:rsidR="00A42433" w:rsidRPr="00783468" w:rsidRDefault="00A42433" w:rsidP="00A42433">
      <w:pPr>
        <w:tabs>
          <w:tab w:val="left" w:pos="7518"/>
        </w:tabs>
      </w:pPr>
      <w:r w:rsidRPr="00783468">
        <w:t xml:space="preserve">Для объектов среднего профессионального и высшего образования, научно-исследовательских организаций </w:t>
      </w:r>
      <w:r w:rsidRPr="00783468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14:paraId="741D114D" w14:textId="77777777" w:rsidR="00A42433" w:rsidRPr="00783468" w:rsidRDefault="00A42433" w:rsidP="00A42433">
      <w:pPr>
        <w:tabs>
          <w:tab w:val="left" w:pos="7518"/>
        </w:tabs>
      </w:pPr>
      <w:r w:rsidRPr="00783468">
        <w:t>Для объектов инженерной инфраструктуры предельное максимальное кол</w:t>
      </w:r>
      <w:r w:rsidRPr="00783468">
        <w:t>и</w:t>
      </w:r>
      <w:r w:rsidRPr="00783468">
        <w:t>чество надземных этажей зданий, строений, сооружений для объектов капитал</w:t>
      </w:r>
      <w:r w:rsidRPr="00783468">
        <w:t>ь</w:t>
      </w:r>
      <w:r w:rsidRPr="00783468">
        <w:t>ного строительства – 16 этажей.</w:t>
      </w:r>
    </w:p>
    <w:p w14:paraId="741D114E" w14:textId="77777777" w:rsidR="00A42433" w:rsidRPr="00783468" w:rsidRDefault="00A42433" w:rsidP="00A42433">
      <w:pPr>
        <w:tabs>
          <w:tab w:val="left" w:pos="7518"/>
        </w:tabs>
      </w:pPr>
      <w:r w:rsidRPr="00783468">
        <w:lastRenderedPageBreak/>
        <w:t>Для зоны стоянок для легковых автомобилей предельное максимальное к</w:t>
      </w:r>
      <w:r w:rsidRPr="00783468">
        <w:t>о</w:t>
      </w:r>
      <w:r w:rsidRPr="00783468">
        <w:t>личество надземных этажей зданий, строений, сооружений для объектов кап</w:t>
      </w:r>
      <w:r w:rsidRPr="00783468">
        <w:t>и</w:t>
      </w:r>
      <w:r w:rsidRPr="00783468">
        <w:t>тального строительства – 10 этажей.</w:t>
      </w:r>
    </w:p>
    <w:p w14:paraId="741D114F" w14:textId="77777777" w:rsidR="00A42433" w:rsidRPr="00783468" w:rsidRDefault="00A42433" w:rsidP="00A42433">
      <w:pPr>
        <w:tabs>
          <w:tab w:val="left" w:pos="7518"/>
        </w:tabs>
      </w:pPr>
      <w:r w:rsidRPr="00783468">
        <w:t>Для производственных объектов с различными нормативами воздействия на окружающую среду максимальное количество надземных этажей зданий, стро</w:t>
      </w:r>
      <w:r w:rsidRPr="00783468">
        <w:t>е</w:t>
      </w:r>
      <w:r w:rsidRPr="00783468">
        <w:t>ний, сооружений для объектов капитального строительства – 16 этажей.</w:t>
      </w:r>
    </w:p>
    <w:p w14:paraId="741D1150" w14:textId="77777777" w:rsidR="00A42433" w:rsidRPr="00783468" w:rsidRDefault="00A42433" w:rsidP="00A42433">
      <w:pPr>
        <w:tabs>
          <w:tab w:val="left" w:pos="7518"/>
        </w:tabs>
      </w:pPr>
      <w:r w:rsidRPr="00783468">
        <w:t>Для коммунальных и складских объектов максимальное количество надзе</w:t>
      </w:r>
      <w:r w:rsidRPr="00783468">
        <w:t>м</w:t>
      </w:r>
      <w:r w:rsidRPr="00783468">
        <w:t>ных этажей зданий, строений, сооружений для объектов капитального строител</w:t>
      </w:r>
      <w:r w:rsidRPr="00783468">
        <w:t>ь</w:t>
      </w:r>
      <w:r w:rsidRPr="00783468">
        <w:t>ства – 16 этажей.</w:t>
      </w:r>
    </w:p>
    <w:p w14:paraId="741D1151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В зоне объектов улично-дорожной сети проектом планировки не предпол</w:t>
      </w:r>
      <w:r w:rsidRPr="00783468">
        <w:rPr>
          <w:szCs w:val="28"/>
        </w:rPr>
        <w:t>а</w:t>
      </w:r>
      <w:r w:rsidRPr="00783468">
        <w:rPr>
          <w:szCs w:val="28"/>
        </w:rPr>
        <w:t>гается размещение объектов капитального строительства, кроме линейных.</w:t>
      </w:r>
    </w:p>
    <w:p w14:paraId="741D1152" w14:textId="77777777" w:rsidR="00A42433" w:rsidRPr="00783468" w:rsidRDefault="00A42433" w:rsidP="00A42433">
      <w:pPr>
        <w:rPr>
          <w:szCs w:val="28"/>
        </w:rPr>
      </w:pPr>
    </w:p>
    <w:p w14:paraId="741D1153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783468">
        <w:rPr>
          <w:b/>
          <w:szCs w:val="28"/>
        </w:rPr>
        <w:t>3. Характеристика объектов капитального строительства</w:t>
      </w:r>
    </w:p>
    <w:p w14:paraId="741D1154" w14:textId="77777777" w:rsidR="00A42433" w:rsidRPr="00783468" w:rsidRDefault="00A42433" w:rsidP="00A42433">
      <w:pPr>
        <w:rPr>
          <w:szCs w:val="28"/>
        </w:rPr>
      </w:pPr>
    </w:p>
    <w:p w14:paraId="741D1155" w14:textId="77777777" w:rsidR="00A42433" w:rsidRPr="00783468" w:rsidRDefault="00A42433" w:rsidP="00A42433">
      <w:pPr>
        <w:widowControl w:val="0"/>
        <w:spacing w:line="240" w:lineRule="atLeast"/>
        <w:rPr>
          <w:szCs w:val="28"/>
        </w:rPr>
      </w:pPr>
      <w:r w:rsidRPr="00783468">
        <w:rPr>
          <w:szCs w:val="28"/>
        </w:rPr>
        <w:t>Проектом планировки предусматривается размещение объектов социальн</w:t>
      </w:r>
      <w:r w:rsidRPr="00783468">
        <w:rPr>
          <w:szCs w:val="28"/>
        </w:rPr>
        <w:t>о</w:t>
      </w:r>
      <w:r w:rsidRPr="00783468">
        <w:rPr>
          <w:szCs w:val="28"/>
        </w:rPr>
        <w:t>го назначения соответствующей расчетной вместимости:</w:t>
      </w:r>
    </w:p>
    <w:p w14:paraId="741D1156" w14:textId="407997F1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дошкольных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>образовательных организаций (детских садов</w:t>
      </w:r>
      <w:r w:rsidRPr="00783468">
        <w:rPr>
          <w:szCs w:val="28"/>
        </w:rPr>
        <w:t xml:space="preserve">)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на 300 мест;</w:t>
      </w:r>
    </w:p>
    <w:p w14:paraId="741D1157" w14:textId="522532AB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дошкольных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>образовательных организаций (детских садов</w:t>
      </w:r>
      <w:r w:rsidRPr="00783468">
        <w:rPr>
          <w:szCs w:val="28"/>
        </w:rPr>
        <w:t xml:space="preserve">) встроенно-пристроенных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на 90 мест (три объекта) и 95 мест;</w:t>
      </w:r>
    </w:p>
    <w:p w14:paraId="741D1158" w14:textId="56E09879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дошкольной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образовательной организации (детского сада) </w:t>
      </w:r>
      <w:r w:rsidR="0046583E">
        <w:rPr>
          <w:snapToGrid w:val="0"/>
          <w:szCs w:val="28"/>
        </w:rPr>
        <w:t xml:space="preserve">- </w:t>
      </w:r>
      <w:r w:rsidRPr="00783468">
        <w:rPr>
          <w:szCs w:val="28"/>
        </w:rPr>
        <w:t>на 300 мест;</w:t>
      </w:r>
    </w:p>
    <w:p w14:paraId="741D1159" w14:textId="431815E6" w:rsidR="00A42433" w:rsidRPr="00783468" w:rsidRDefault="00A42433" w:rsidP="00A42433">
      <w:pPr>
        <w:tabs>
          <w:tab w:val="left" w:pos="7518"/>
        </w:tabs>
      </w:pPr>
      <w:r w:rsidRPr="00783468">
        <w:t xml:space="preserve">общеобразовательных организаций (общеобразовательных школ) </w:t>
      </w:r>
      <w:r w:rsidR="0046583E">
        <w:t>- на 1100 и</w:t>
      </w:r>
      <w:r w:rsidRPr="00783468">
        <w:t xml:space="preserve"> 825 мест, а также реконструкция муниципального бюджетного общеобразов</w:t>
      </w:r>
      <w:r w:rsidRPr="00783468">
        <w:t>а</w:t>
      </w:r>
      <w:r w:rsidR="0046583E">
        <w:t xml:space="preserve">тельного учреждения (далее </w:t>
      </w:r>
      <w:r w:rsidRPr="00783468">
        <w:t xml:space="preserve">– </w:t>
      </w:r>
      <w:r w:rsidRPr="00783468">
        <w:rPr>
          <w:szCs w:val="28"/>
        </w:rPr>
        <w:t xml:space="preserve">МБОУ) </w:t>
      </w:r>
      <w:r w:rsidRPr="00783468">
        <w:t>города Новосибирска «Средняя общеобр</w:t>
      </w:r>
      <w:r w:rsidRPr="00783468">
        <w:t>а</w:t>
      </w:r>
      <w:r w:rsidRPr="00783468">
        <w:t xml:space="preserve">зовательная школа № 100 им. Заплатина Ю. Г.» </w:t>
      </w:r>
      <w:r w:rsidR="0046583E">
        <w:t xml:space="preserve">- </w:t>
      </w:r>
      <w:r w:rsidRPr="00783468">
        <w:t>до 1100 мест.</w:t>
      </w:r>
    </w:p>
    <w:p w14:paraId="741D115A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На расчетный срок планируется строительство общей врачебной практики и станции скорой медицинской помощи.</w:t>
      </w:r>
    </w:p>
    <w:p w14:paraId="741D115B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Проектом планировки предусматривается размещение следующих объектов капитального строительства:</w:t>
      </w:r>
    </w:p>
    <w:p w14:paraId="741D115C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центр хоккейного мастерства «Космос»;</w:t>
      </w:r>
    </w:p>
    <w:p w14:paraId="741D115D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строительство объекта спортивного назначения;</w:t>
      </w:r>
    </w:p>
    <w:p w14:paraId="741D115E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организации дополнительного образования.</w:t>
      </w:r>
    </w:p>
    <w:p w14:paraId="741D115F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 xml:space="preserve">Проектом планировки предусматривается размещение объектов жилого назначения площадью 984,3 тыс. кв. м жилья:  </w:t>
      </w:r>
    </w:p>
    <w:p w14:paraId="741D1160" w14:textId="7651C272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4,8 га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161" w14:textId="3C1BD35B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2,6 га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301.01.02.03;</w:t>
      </w:r>
    </w:p>
    <w:p w14:paraId="741D1162" w14:textId="565D6DAC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6,1 га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301.02.01.01;</w:t>
      </w:r>
    </w:p>
    <w:p w14:paraId="741D1163" w14:textId="1DC15ED0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6,4 га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164" w14:textId="5570BC5F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4,0 га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301.01.01.01</w:t>
      </w:r>
      <w:r>
        <w:rPr>
          <w:szCs w:val="28"/>
        </w:rPr>
        <w:t>.</w:t>
      </w:r>
    </w:p>
    <w:p w14:paraId="741D1165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транспортной инфраструктуры:</w:t>
      </w:r>
    </w:p>
    <w:p w14:paraId="741D1166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подъезд к жилой застройке со стороны ул. Бардина;</w:t>
      </w:r>
    </w:p>
    <w:p w14:paraId="741D1167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элементы улично-дорожной сети, предусмотренные к строительству в гр</w:t>
      </w:r>
      <w:r w:rsidRPr="00783468">
        <w:rPr>
          <w:szCs w:val="28"/>
        </w:rPr>
        <w:t>а</w:t>
      </w:r>
      <w:r w:rsidRPr="00783468">
        <w:rPr>
          <w:szCs w:val="28"/>
        </w:rPr>
        <w:t>ницах проекта планировки.</w:t>
      </w:r>
    </w:p>
    <w:p w14:paraId="741D1168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инженерной инфраструктуры:</w:t>
      </w:r>
    </w:p>
    <w:p w14:paraId="741D1169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водоснабжения;</w:t>
      </w:r>
    </w:p>
    <w:p w14:paraId="741D116A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водоотведения;</w:t>
      </w:r>
    </w:p>
    <w:p w14:paraId="741D116B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теплоснабжения;</w:t>
      </w:r>
    </w:p>
    <w:p w14:paraId="741D116C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lastRenderedPageBreak/>
        <w:t>строительство сетей электроснабжения.</w:t>
      </w:r>
    </w:p>
    <w:p w14:paraId="741D116D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6E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2" w:name="_Toc536782860"/>
      <w:r w:rsidRPr="00783468">
        <w:rPr>
          <w:b/>
          <w:szCs w:val="28"/>
        </w:rPr>
        <w:t>3.1. Размещение объектов федерального значения</w:t>
      </w:r>
      <w:bookmarkEnd w:id="2"/>
    </w:p>
    <w:p w14:paraId="741D116F" w14:textId="77777777" w:rsidR="00A42433" w:rsidRPr="00783468" w:rsidRDefault="00A42433" w:rsidP="00A42433">
      <w:pPr>
        <w:spacing w:line="240" w:lineRule="atLeast"/>
        <w:jc w:val="center"/>
        <w:rPr>
          <w:b/>
          <w:szCs w:val="28"/>
        </w:rPr>
      </w:pPr>
    </w:p>
    <w:p w14:paraId="741D1170" w14:textId="77777777" w:rsidR="00A42433" w:rsidRPr="00783468" w:rsidRDefault="00A42433" w:rsidP="00A42433">
      <w:bookmarkStart w:id="3" w:name="_Toc443631071"/>
      <w:r w:rsidRPr="00783468">
        <w:t>Существующие на планируемой территории объекты федерального знач</w:t>
      </w:r>
      <w:r w:rsidRPr="00783468">
        <w:t>е</w:t>
      </w:r>
      <w:r w:rsidRPr="00783468">
        <w:t>ния на расчетный срок сохраняются. Размещение новых объектов не предусмо</w:t>
      </w:r>
      <w:r w:rsidRPr="00783468">
        <w:t>т</w:t>
      </w:r>
      <w:r w:rsidRPr="00783468">
        <w:t xml:space="preserve">рено. </w:t>
      </w:r>
    </w:p>
    <w:p w14:paraId="741D1171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4" w:name="_Toc536782861"/>
    </w:p>
    <w:p w14:paraId="741D1172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783468">
        <w:rPr>
          <w:b/>
          <w:szCs w:val="28"/>
        </w:rPr>
        <w:t>3.2. Размещение объектов регионального значения</w:t>
      </w:r>
      <w:bookmarkEnd w:id="3"/>
      <w:bookmarkEnd w:id="4"/>
    </w:p>
    <w:p w14:paraId="741D1173" w14:textId="77777777" w:rsidR="00A42433" w:rsidRPr="00783468" w:rsidRDefault="00A42433" w:rsidP="00A42433">
      <w:pPr>
        <w:ind w:firstLine="0"/>
      </w:pPr>
    </w:p>
    <w:p w14:paraId="741D1174" w14:textId="77777777" w:rsidR="00A42433" w:rsidRPr="00783468" w:rsidRDefault="00A42433" w:rsidP="00A42433">
      <w:pPr>
        <w:spacing w:line="240" w:lineRule="atLeast"/>
        <w:rPr>
          <w:szCs w:val="28"/>
        </w:rPr>
      </w:pPr>
      <w:bookmarkStart w:id="5" w:name="_Toc443631072"/>
      <w:r w:rsidRPr="00783468">
        <w:rPr>
          <w:szCs w:val="28"/>
        </w:rPr>
        <w:t>На расчетный срок предусматривается строительство общей врачебной практики в квартале 301.01.01.03 и станции скорой медицинской помощи в ква</w:t>
      </w:r>
      <w:r w:rsidRPr="00783468">
        <w:rPr>
          <w:szCs w:val="28"/>
        </w:rPr>
        <w:t>р</w:t>
      </w:r>
      <w:r w:rsidRPr="00783468">
        <w:rPr>
          <w:szCs w:val="28"/>
        </w:rPr>
        <w:t>тале 301.01.00.02.</w:t>
      </w:r>
    </w:p>
    <w:p w14:paraId="741D1175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76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 w:rsidRPr="00783468">
        <w:rPr>
          <w:b/>
          <w:szCs w:val="28"/>
        </w:rPr>
        <w:t>3.3. Размещение объектов местного значения</w:t>
      </w:r>
      <w:bookmarkEnd w:id="5"/>
      <w:bookmarkEnd w:id="6"/>
    </w:p>
    <w:p w14:paraId="741D1177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78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На расчетный срок предусматривается строительство дошкольных образ</w:t>
      </w:r>
      <w:r w:rsidRPr="00783468">
        <w:rPr>
          <w:szCs w:val="28"/>
        </w:rPr>
        <w:t>о</w:t>
      </w:r>
      <w:r w:rsidRPr="00783468">
        <w:rPr>
          <w:szCs w:val="28"/>
        </w:rPr>
        <w:t>вательных организаций (детских садов) и общеобразовательных организаций (общеобразовательных школ) соответствующей расчетной вместимости:</w:t>
      </w:r>
    </w:p>
    <w:p w14:paraId="741D1179" w14:textId="49E71F15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дошкольной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образовательной организации (детского сада) </w:t>
      </w:r>
      <w:r w:rsidRPr="00783468">
        <w:rPr>
          <w:szCs w:val="28"/>
        </w:rPr>
        <w:t xml:space="preserve">на 300 мест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301.01.01.03;</w:t>
      </w:r>
    </w:p>
    <w:p w14:paraId="741D117A" w14:textId="0ABF0CCC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дошкольных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образовательных организаций (детских садов) </w:t>
      </w:r>
      <w:r w:rsidRPr="00783468">
        <w:rPr>
          <w:szCs w:val="28"/>
        </w:rPr>
        <w:t xml:space="preserve">встроенно-пристроенных на 90 и 95 мест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17B" w14:textId="193A827B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дошкольных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образовательных организаций (детских садов) </w:t>
      </w:r>
      <w:r w:rsidRPr="00783468">
        <w:rPr>
          <w:szCs w:val="28"/>
        </w:rPr>
        <w:t xml:space="preserve">встроенно-пристроенных на 90 мест (2 объекта)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301.02.01.01;</w:t>
      </w:r>
    </w:p>
    <w:p w14:paraId="741D117C" w14:textId="15447E1E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783468">
        <w:rPr>
          <w:szCs w:val="28"/>
        </w:rPr>
        <w:t xml:space="preserve">на 1100 мест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301.01.02.03;</w:t>
      </w:r>
    </w:p>
    <w:p w14:paraId="741D117D" w14:textId="7817AC38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783468">
        <w:rPr>
          <w:szCs w:val="28"/>
        </w:rPr>
        <w:t xml:space="preserve">на 825 мест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301.01.01.01.</w:t>
      </w:r>
    </w:p>
    <w:p w14:paraId="741D117E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А также реконструкция:</w:t>
      </w:r>
    </w:p>
    <w:p w14:paraId="741D117F" w14:textId="0216F86A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МБОУ города Новосибирска «Средняя общеобразовательная школа № 100 им. Заплатина Ю. Г.» до 1100 мест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301.01.01.02.</w:t>
      </w:r>
    </w:p>
    <w:p w14:paraId="741D1180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Запланировано строительство:</w:t>
      </w:r>
    </w:p>
    <w:p w14:paraId="741D1181" w14:textId="4A7C555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 xml:space="preserve">организации дополнительного образования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301.01.02.03.</w:t>
      </w:r>
    </w:p>
    <w:p w14:paraId="741D1182" w14:textId="5EB63A32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объекта спортивного назначения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301.01.01.02;</w:t>
      </w:r>
    </w:p>
    <w:p w14:paraId="741D1183" w14:textId="3DC2F540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центра хоккейного мастерства «Космос» </w:t>
      </w:r>
      <w:r w:rsidR="0046583E">
        <w:rPr>
          <w:szCs w:val="28"/>
        </w:rPr>
        <w:t xml:space="preserve">- </w:t>
      </w:r>
      <w:r w:rsidRPr="00783468">
        <w:rPr>
          <w:szCs w:val="28"/>
        </w:rPr>
        <w:t>в квартале 301.01.00.05.</w:t>
      </w:r>
    </w:p>
    <w:p w14:paraId="741D1184" w14:textId="77777777" w:rsidR="00A42433" w:rsidRPr="00783468" w:rsidRDefault="00A42433" w:rsidP="00A42433">
      <w:pPr>
        <w:tabs>
          <w:tab w:val="left" w:pos="804"/>
          <w:tab w:val="left" w:pos="6175"/>
          <w:tab w:val="left" w:pos="7928"/>
        </w:tabs>
        <w:rPr>
          <w:szCs w:val="28"/>
        </w:rPr>
      </w:pPr>
    </w:p>
    <w:p w14:paraId="741D1185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6"/>
      <w:r w:rsidRPr="00783468">
        <w:rPr>
          <w:b/>
          <w:szCs w:val="28"/>
        </w:rPr>
        <w:t>3.4. Размещение объектов транспортной инфраструктуры</w:t>
      </w:r>
      <w:bookmarkEnd w:id="7"/>
    </w:p>
    <w:p w14:paraId="741D1186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14:paraId="741D1187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Проектируемая улично-дорожная сеть предназначена для организации дв</w:t>
      </w:r>
      <w:r w:rsidRPr="00783468">
        <w:rPr>
          <w:szCs w:val="28"/>
        </w:rPr>
        <w:t>и</w:t>
      </w:r>
      <w:r w:rsidRPr="00783468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14:paraId="741D1188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Совершенствование транспортной инфраструктуры предусматривает дал</w:t>
      </w:r>
      <w:r w:rsidRPr="00783468">
        <w:rPr>
          <w:szCs w:val="28"/>
        </w:rPr>
        <w:t>ь</w:t>
      </w:r>
      <w:r w:rsidRPr="00783468">
        <w:rPr>
          <w:szCs w:val="28"/>
        </w:rPr>
        <w:t xml:space="preserve">нейшее развитие и формирование новых участков городской улично-дорожной сети и транспортных сооружений, соответствующих параметрам и направлениям перспективного развития города Новосибирска в северном направлении, в увязке </w:t>
      </w:r>
      <w:r w:rsidRPr="00783468">
        <w:rPr>
          <w:szCs w:val="28"/>
        </w:rPr>
        <w:lastRenderedPageBreak/>
        <w:t>с внешними транспортными связями. Транспортное обслуживание промышленно-складских объектов восточной части планируемой территории предусматривается только автотранспортом. Ликвидируется железнодорожная ветка, ведущая в пр</w:t>
      </w:r>
      <w:r w:rsidRPr="00783468">
        <w:rPr>
          <w:szCs w:val="28"/>
        </w:rPr>
        <w:t>о</w:t>
      </w:r>
      <w:r w:rsidRPr="00783468">
        <w:rPr>
          <w:szCs w:val="28"/>
        </w:rPr>
        <w:t>мышленную зону к территориям акционерного общества (далее – АО) «Завод «Экран», холдинговой компании открытого акционерного общества «НЭВЗ-Союз», АО «Новосибирский приборостроительный завод».</w:t>
      </w:r>
    </w:p>
    <w:p w14:paraId="741D1189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Согласно Генеральному плану города Новосибирска на планируемой терр</w:t>
      </w:r>
      <w:r w:rsidRPr="00783468">
        <w:rPr>
          <w:szCs w:val="28"/>
        </w:rPr>
        <w:t>и</w:t>
      </w:r>
      <w:r w:rsidRPr="00783468">
        <w:rPr>
          <w:szCs w:val="28"/>
        </w:rPr>
        <w:t>тории формируется магистральная сеть в следующем составе:</w:t>
      </w:r>
    </w:p>
    <w:p w14:paraId="741D118A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магистральная дорога скоростного движения в долине реки 2-я Ельцовка – «Ельцовская магистраль»;</w:t>
      </w:r>
    </w:p>
    <w:p w14:paraId="741D118B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магистральная улица общегородского значения непрерывного движения по ул. Залесского (продолжение Ипподромской магистрали);</w:t>
      </w:r>
    </w:p>
    <w:p w14:paraId="741D118C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магистральные улицы общегородского значения регулируемого движения  по Красному проспекту, улицам Дуси Ковальчук – Богдана Хмельницкого, прое</w:t>
      </w:r>
      <w:r w:rsidRPr="00783468">
        <w:rPr>
          <w:szCs w:val="28"/>
        </w:rPr>
        <w:t>к</w:t>
      </w:r>
      <w:r w:rsidRPr="00783468">
        <w:rPr>
          <w:szCs w:val="28"/>
        </w:rPr>
        <w:t>тируемой Космической магистрали (по ул. Бардина);</w:t>
      </w:r>
    </w:p>
    <w:p w14:paraId="741D118D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магистральные улицы районного значения транспортно-пешеходные по ул. Даргомыжского с новым продолжением до Красного проспекта.</w:t>
      </w:r>
    </w:p>
    <w:p w14:paraId="741D118E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Протяженность улично-дорожной сети в границах планируемой территории составит 19,08 км, в том числе:</w:t>
      </w:r>
    </w:p>
    <w:p w14:paraId="741D118F" w14:textId="77777777" w:rsidR="00A42433" w:rsidRPr="00783468" w:rsidRDefault="00A42433" w:rsidP="00A42433">
      <w:pPr>
        <w:spacing w:line="240" w:lineRule="atLeast"/>
        <w:rPr>
          <w:rFonts w:eastAsia="Calibri"/>
          <w:szCs w:val="28"/>
          <w:lang w:eastAsia="en-US"/>
        </w:rPr>
      </w:pPr>
      <w:r w:rsidRPr="00783468">
        <w:rPr>
          <w:rFonts w:eastAsia="Calibri"/>
          <w:szCs w:val="28"/>
          <w:lang w:eastAsia="en-US"/>
        </w:rPr>
        <w:t xml:space="preserve">магистральная дорога скоростного движения – 2,08 км; </w:t>
      </w:r>
    </w:p>
    <w:p w14:paraId="741D1190" w14:textId="77777777" w:rsidR="00A42433" w:rsidRPr="00783468" w:rsidRDefault="00A42433" w:rsidP="00A42433">
      <w:pPr>
        <w:spacing w:line="240" w:lineRule="atLeast"/>
        <w:rPr>
          <w:rFonts w:eastAsia="Calibri"/>
          <w:szCs w:val="28"/>
          <w:lang w:eastAsia="en-US"/>
        </w:rPr>
      </w:pPr>
      <w:r w:rsidRPr="00783468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 1,68 км;</w:t>
      </w:r>
    </w:p>
    <w:p w14:paraId="741D1191" w14:textId="77777777" w:rsidR="00A42433" w:rsidRPr="00783468" w:rsidRDefault="00A42433" w:rsidP="00A42433">
      <w:pPr>
        <w:spacing w:line="240" w:lineRule="atLeast"/>
        <w:rPr>
          <w:rFonts w:eastAsia="Calibri"/>
          <w:szCs w:val="28"/>
          <w:lang w:eastAsia="en-US"/>
        </w:rPr>
      </w:pPr>
      <w:r w:rsidRPr="00783468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5,54 км;</w:t>
      </w:r>
    </w:p>
    <w:p w14:paraId="741D1192" w14:textId="77777777" w:rsidR="00A42433" w:rsidRPr="00783468" w:rsidRDefault="00A42433" w:rsidP="00A42433">
      <w:pPr>
        <w:spacing w:line="240" w:lineRule="atLeast"/>
        <w:rPr>
          <w:rFonts w:eastAsia="Calibri"/>
          <w:szCs w:val="28"/>
          <w:lang w:eastAsia="en-US"/>
        </w:rPr>
      </w:pPr>
      <w:r w:rsidRPr="00783468">
        <w:rPr>
          <w:rFonts w:eastAsia="Calibri"/>
          <w:szCs w:val="28"/>
          <w:lang w:eastAsia="en-US"/>
        </w:rPr>
        <w:t>магистральные улицы районного значения транспортно-пешеходные – 7,0 км;</w:t>
      </w:r>
    </w:p>
    <w:p w14:paraId="741D1193" w14:textId="77777777" w:rsidR="00A42433" w:rsidRPr="00783468" w:rsidRDefault="00A42433" w:rsidP="00A42433">
      <w:pPr>
        <w:spacing w:line="240" w:lineRule="atLeast"/>
        <w:rPr>
          <w:rFonts w:eastAsia="Calibri"/>
          <w:szCs w:val="28"/>
          <w:lang w:eastAsia="en-US"/>
        </w:rPr>
      </w:pPr>
      <w:r w:rsidRPr="00783468">
        <w:rPr>
          <w:rFonts w:eastAsia="Calibri"/>
          <w:szCs w:val="28"/>
          <w:lang w:eastAsia="en-US"/>
        </w:rPr>
        <w:t>улицы и дороги местного значения в жилой застройке – 1,88 км;</w:t>
      </w:r>
    </w:p>
    <w:p w14:paraId="741D1194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rFonts w:eastAsia="Calibri"/>
          <w:szCs w:val="28"/>
          <w:lang w:eastAsia="en-US"/>
        </w:rPr>
        <w:t>улицы и дороги местного значения в промышленных и коммунально-складских районах – 0,9 км.</w:t>
      </w:r>
    </w:p>
    <w:p w14:paraId="741D1195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Плотность улично-дорожной сети – 5,6 км/кв. км.</w:t>
      </w:r>
    </w:p>
    <w:p w14:paraId="741D1196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Проектными мероприятиями планируется достижение на расчетный срок плотности магистральной сети в размере 4,8 км/кв. км, что создаст условия для пропуска перспективных транспортных потоков. </w:t>
      </w:r>
    </w:p>
    <w:p w14:paraId="741D1197" w14:textId="02326E58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Проектом планировки предусматривается развитие на планируемой терр</w:t>
      </w:r>
      <w:r w:rsidRPr="00783468">
        <w:rPr>
          <w:szCs w:val="28"/>
        </w:rPr>
        <w:t>и</w:t>
      </w:r>
      <w:r w:rsidRPr="00783468">
        <w:rPr>
          <w:szCs w:val="28"/>
        </w:rPr>
        <w:t xml:space="preserve">тории линий внеуличного пассажирского транспорта: размещение линии трамвая вдоль «Ельцовской» магистрали, продолжение линии метрополитена от площади </w:t>
      </w:r>
      <w:r w:rsidR="00C47ACE">
        <w:rPr>
          <w:szCs w:val="28"/>
        </w:rPr>
        <w:t>им. </w:t>
      </w:r>
      <w:r w:rsidRPr="00783468">
        <w:rPr>
          <w:szCs w:val="28"/>
        </w:rPr>
        <w:t xml:space="preserve">Калинина в северном направлении. </w:t>
      </w:r>
    </w:p>
    <w:p w14:paraId="741D1198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Транспортно-пересадочные узлы организуются в районе планируемых ра</w:t>
      </w:r>
      <w:r w:rsidRPr="00783468">
        <w:rPr>
          <w:szCs w:val="28"/>
        </w:rPr>
        <w:t>з</w:t>
      </w:r>
      <w:r w:rsidRPr="00783468">
        <w:rPr>
          <w:szCs w:val="28"/>
        </w:rPr>
        <w:t>вязок на пересечении основных магистралей с привязкой к местам размещения остановочных пунктов общественного пассажирского транспорта, в том числе г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родского трамвая и будущей станции метрополитена. </w:t>
      </w:r>
    </w:p>
    <w:p w14:paraId="741D1199" w14:textId="63BFDBD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Для обеспечения посадки вертолетов, в целях обслуживания медицинских учреждений и служб экстренного реагирования города предусматривается об</w:t>
      </w:r>
      <w:r w:rsidRPr="00783468">
        <w:rPr>
          <w:szCs w:val="28"/>
        </w:rPr>
        <w:t>у</w:t>
      </w:r>
      <w:r w:rsidRPr="00783468">
        <w:rPr>
          <w:szCs w:val="28"/>
        </w:rPr>
        <w:t>стройство посадочной площадки рядом с ГБУЗ НСО «Городская клиническая больница № 1».</w:t>
      </w:r>
    </w:p>
    <w:p w14:paraId="741D119A" w14:textId="77777777" w:rsidR="00A42433" w:rsidRPr="00783468" w:rsidRDefault="00A42433" w:rsidP="00A42433">
      <w:pPr>
        <w:rPr>
          <w:szCs w:val="28"/>
        </w:rPr>
      </w:pPr>
    </w:p>
    <w:p w14:paraId="741D119B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 w:rsidRPr="00783468">
        <w:rPr>
          <w:b/>
          <w:szCs w:val="28"/>
        </w:rPr>
        <w:lastRenderedPageBreak/>
        <w:t>3.5. Размещение объектов коммунальной инфраструктуры</w:t>
      </w:r>
      <w:bookmarkEnd w:id="8"/>
      <w:r w:rsidRPr="00783468">
        <w:rPr>
          <w:b/>
          <w:szCs w:val="28"/>
        </w:rPr>
        <w:t xml:space="preserve"> </w:t>
      </w:r>
    </w:p>
    <w:p w14:paraId="741D119C" w14:textId="77777777" w:rsidR="00A42433" w:rsidRPr="00783468" w:rsidRDefault="00A42433" w:rsidP="00A42433">
      <w:pPr>
        <w:ind w:firstLine="0"/>
        <w:rPr>
          <w:sz w:val="27"/>
          <w:szCs w:val="27"/>
        </w:rPr>
      </w:pPr>
    </w:p>
    <w:p w14:paraId="741D119D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783468">
        <w:rPr>
          <w:b/>
          <w:szCs w:val="28"/>
        </w:rPr>
        <w:t>3.5.1. Водоснабжение</w:t>
      </w:r>
      <w:bookmarkEnd w:id="9"/>
    </w:p>
    <w:p w14:paraId="741D119E" w14:textId="77777777" w:rsidR="00A42433" w:rsidRPr="00783468" w:rsidRDefault="00A42433" w:rsidP="00A42433">
      <w:pPr>
        <w:spacing w:line="240" w:lineRule="atLeast"/>
      </w:pPr>
    </w:p>
    <w:p w14:paraId="741D119F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города. </w:t>
      </w:r>
    </w:p>
    <w:p w14:paraId="741D11A0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Магистральные и межквартальные сети существующих и планируемых в</w:t>
      </w:r>
      <w:r w:rsidRPr="00783468">
        <w:rPr>
          <w:szCs w:val="28"/>
        </w:rPr>
        <w:t>о</w:t>
      </w:r>
      <w:r w:rsidRPr="00783468">
        <w:rPr>
          <w:szCs w:val="28"/>
        </w:rPr>
        <w:t>доводов размещаются в соответствии с действующей топографической основой и положениями схемы водоснабжения города Новосибирска, выполненной общ</w:t>
      </w:r>
      <w:r w:rsidRPr="00783468">
        <w:rPr>
          <w:szCs w:val="28"/>
        </w:rPr>
        <w:t>е</w:t>
      </w:r>
      <w:r w:rsidRPr="00783468">
        <w:rPr>
          <w:szCs w:val="28"/>
        </w:rPr>
        <w:t>ством с ограниченной ответственностью «Сибгипрокоммунводоканал».</w:t>
      </w:r>
    </w:p>
    <w:p w14:paraId="741D11A1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Для обеспечения перспективного развития планируемой территории нео</w:t>
      </w:r>
      <w:r w:rsidRPr="00783468">
        <w:rPr>
          <w:szCs w:val="28"/>
        </w:rPr>
        <w:t>б</w:t>
      </w:r>
      <w:r w:rsidRPr="00783468">
        <w:rPr>
          <w:szCs w:val="28"/>
        </w:rPr>
        <w:t>ходимо выполнить строительство новых водопроводных сетей на улицах с пр</w:t>
      </w:r>
      <w:r w:rsidRPr="00783468">
        <w:rPr>
          <w:szCs w:val="28"/>
        </w:rPr>
        <w:t>о</w:t>
      </w:r>
      <w:r w:rsidRPr="00783468">
        <w:rPr>
          <w:szCs w:val="28"/>
        </w:rPr>
        <w:t>ектными номерами:</w:t>
      </w:r>
    </w:p>
    <w:p w14:paraId="741D11A2" w14:textId="2641A2C3" w:rsidR="00A42433" w:rsidRPr="00783468" w:rsidRDefault="008E39CB" w:rsidP="00A42433">
      <w:pPr>
        <w:rPr>
          <w:szCs w:val="28"/>
        </w:rPr>
      </w:pPr>
      <w:r>
        <w:rPr>
          <w:szCs w:val="28"/>
        </w:rPr>
        <w:t>«у. п. 1»</w:t>
      </w:r>
      <w:r w:rsidR="00A42433" w:rsidRPr="00783468">
        <w:rPr>
          <w:szCs w:val="28"/>
        </w:rPr>
        <w:t xml:space="preserve"> Д 500 мм </w:t>
      </w:r>
      <w:r w:rsidR="006F6FEF">
        <w:rPr>
          <w:szCs w:val="28"/>
        </w:rPr>
        <w:t xml:space="preserve">- </w:t>
      </w:r>
      <w:r w:rsidR="00A42433" w:rsidRPr="00783468">
        <w:rPr>
          <w:szCs w:val="28"/>
        </w:rPr>
        <w:t>от ул. Северной до ул. Бардина;</w:t>
      </w:r>
    </w:p>
    <w:p w14:paraId="741D11A3" w14:textId="6CCC2B6F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Д 500 мм </w:t>
      </w:r>
      <w:r w:rsidR="006F6FEF">
        <w:rPr>
          <w:szCs w:val="28"/>
        </w:rPr>
        <w:t xml:space="preserve">- </w:t>
      </w:r>
      <w:r w:rsidRPr="00783468">
        <w:rPr>
          <w:szCs w:val="28"/>
        </w:rPr>
        <w:t>по ул. Дуси Ковальчук;</w:t>
      </w:r>
    </w:p>
    <w:p w14:paraId="741D11A4" w14:textId="552651E6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Д 200 мм </w:t>
      </w:r>
      <w:r w:rsidR="006F6FEF">
        <w:rPr>
          <w:szCs w:val="28"/>
        </w:rPr>
        <w:t xml:space="preserve">- </w:t>
      </w:r>
      <w:r w:rsidRPr="00783468">
        <w:rPr>
          <w:szCs w:val="28"/>
        </w:rPr>
        <w:t>по ул. Светлановской;</w:t>
      </w:r>
    </w:p>
    <w:p w14:paraId="741D11A5" w14:textId="1EC200EC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Д 200 мм </w:t>
      </w:r>
      <w:r w:rsidR="006F6FEF">
        <w:rPr>
          <w:szCs w:val="28"/>
        </w:rPr>
        <w:t xml:space="preserve">- </w:t>
      </w:r>
      <w:r w:rsidRPr="00783468">
        <w:rPr>
          <w:szCs w:val="28"/>
        </w:rPr>
        <w:t>по ул. Падунской;</w:t>
      </w:r>
    </w:p>
    <w:p w14:paraId="741D11A6" w14:textId="5FD1FA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Д 500 мм </w:t>
      </w:r>
      <w:r w:rsidR="006F6FEF">
        <w:rPr>
          <w:szCs w:val="28"/>
        </w:rPr>
        <w:t xml:space="preserve">- </w:t>
      </w:r>
      <w:r w:rsidRPr="00783468">
        <w:rPr>
          <w:szCs w:val="28"/>
        </w:rPr>
        <w:t>по ул. Залесского.</w:t>
      </w:r>
    </w:p>
    <w:p w14:paraId="741D11A7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Расчет водопотребления выполнен в соответствии с СП 31.13330.2012 «Водоснабжение. Наружные сети и сооружения. Актуализир</w:t>
      </w:r>
      <w:r w:rsidRPr="00783468">
        <w:rPr>
          <w:szCs w:val="28"/>
        </w:rPr>
        <w:t>о</w:t>
      </w:r>
      <w:r w:rsidRPr="00783468">
        <w:rPr>
          <w:szCs w:val="28"/>
        </w:rPr>
        <w:t>ванная редакция СНиП 2.04.02-84*».</w:t>
      </w:r>
    </w:p>
    <w:p w14:paraId="741D11A8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Расчетный расход воды составляет 14008,85 куб. м/сутки.</w:t>
      </w:r>
    </w:p>
    <w:p w14:paraId="741D11A9" w14:textId="77777777" w:rsidR="00A42433" w:rsidRPr="00783468" w:rsidRDefault="00A42433" w:rsidP="00A42433">
      <w:pPr>
        <w:rPr>
          <w:sz w:val="27"/>
          <w:szCs w:val="27"/>
        </w:rPr>
      </w:pPr>
    </w:p>
    <w:p w14:paraId="741D11AA" w14:textId="77777777" w:rsidR="00A42433" w:rsidRPr="00783468" w:rsidRDefault="00A42433" w:rsidP="00A42433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 w:rsidRPr="00783468">
        <w:rPr>
          <w:b/>
          <w:szCs w:val="28"/>
        </w:rPr>
        <w:t>3.5.2. Водоотведение</w:t>
      </w:r>
      <w:bookmarkEnd w:id="11"/>
    </w:p>
    <w:p w14:paraId="741D11AB" w14:textId="77777777" w:rsidR="00A42433" w:rsidRPr="00783468" w:rsidRDefault="00A42433" w:rsidP="00A42433">
      <w:pPr>
        <w:jc w:val="center"/>
        <w:rPr>
          <w:b/>
          <w:sz w:val="27"/>
          <w:szCs w:val="27"/>
        </w:rPr>
      </w:pPr>
    </w:p>
    <w:p w14:paraId="741D11AC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Для обеспечения комфортной среды проживания населения проектом пл</w:t>
      </w:r>
      <w:r w:rsidRPr="00783468">
        <w:rPr>
          <w:szCs w:val="28"/>
        </w:rPr>
        <w:t>а</w:t>
      </w:r>
      <w:r w:rsidRPr="00783468">
        <w:rPr>
          <w:szCs w:val="28"/>
        </w:rPr>
        <w:t>нировки предлагается обеспечить централизованной системой канализации адм</w:t>
      </w:r>
      <w:r w:rsidRPr="00783468">
        <w:rPr>
          <w:szCs w:val="28"/>
        </w:rPr>
        <w:t>и</w:t>
      </w:r>
      <w:r w:rsidRPr="00783468">
        <w:rPr>
          <w:szCs w:val="28"/>
        </w:rPr>
        <w:t>нистративно-хозяйственные здания и жилую застройку, расположенные на пл</w:t>
      </w:r>
      <w:r w:rsidRPr="00783468">
        <w:rPr>
          <w:szCs w:val="28"/>
        </w:rPr>
        <w:t>а</w:t>
      </w:r>
      <w:r w:rsidRPr="00783468">
        <w:rPr>
          <w:szCs w:val="28"/>
        </w:rPr>
        <w:t>нируемой территории.</w:t>
      </w:r>
    </w:p>
    <w:p w14:paraId="741D11AD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Для обеспечения развития планируемой территории предусматривается н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вый коллектор «Северный» Д 1500 - </w:t>
      </w:r>
      <w:smartTag w:uri="urn:schemas-microsoft-com:office:smarttags" w:element="metricconverter">
        <w:smartTagPr>
          <w:attr w:name="ProductID" w:val="1000 мм"/>
        </w:smartTagPr>
        <w:r w:rsidRPr="00783468">
          <w:rPr>
            <w:szCs w:val="28"/>
          </w:rPr>
          <w:t>1000 мм</w:t>
        </w:r>
      </w:smartTag>
      <w:r w:rsidRPr="00783468">
        <w:rPr>
          <w:szCs w:val="28"/>
        </w:rPr>
        <w:t xml:space="preserve"> от коллектора Д 800 мм по ул. Тюленина до коллектора Д 1840 мм по ул. Северной. Размещение коллектора предусмотрено вдоль перспективной скоростной магистральной улицы в долине реки 2-я Ельцовка. На планируемой территории размещается участок присоед</w:t>
      </w:r>
      <w:r w:rsidRPr="00783468">
        <w:rPr>
          <w:szCs w:val="28"/>
        </w:rPr>
        <w:t>и</w:t>
      </w:r>
      <w:r w:rsidRPr="00783468">
        <w:rPr>
          <w:szCs w:val="28"/>
        </w:rPr>
        <w:t>нения нового коллектора в районе пересечения ул. Северной и Красного проспе</w:t>
      </w:r>
      <w:r w:rsidRPr="00783468">
        <w:rPr>
          <w:szCs w:val="28"/>
        </w:rPr>
        <w:t>к</w:t>
      </w:r>
      <w:r w:rsidRPr="00783468">
        <w:rPr>
          <w:szCs w:val="28"/>
        </w:rPr>
        <w:t>та к коллектору Д 1840 мм. Дополнительно предусмотрен коллектор Д 800 мм по ул. Серебряные Ключи (1-я Клиническая) от коллектора Д 600 мм по ул. Кузьмы Минина до шахтного коллектора Д 1500 мм по ул. Залесского. Канализование планируемой территории выполняется в существующие и проектируемые колле</w:t>
      </w:r>
      <w:r w:rsidRPr="00783468">
        <w:rPr>
          <w:szCs w:val="28"/>
        </w:rPr>
        <w:t>к</w:t>
      </w:r>
      <w:r w:rsidRPr="00783468">
        <w:rPr>
          <w:szCs w:val="28"/>
        </w:rPr>
        <w:t xml:space="preserve">торы Д 500 - 1500 мм. </w:t>
      </w:r>
    </w:p>
    <w:p w14:paraId="741D11AE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Расчетный расход сточных вод составляет 11174,69 куб. м/сутки.</w:t>
      </w:r>
    </w:p>
    <w:p w14:paraId="741D11AF" w14:textId="77777777" w:rsidR="00A42433" w:rsidRDefault="00A42433" w:rsidP="00A42433">
      <w:pPr>
        <w:ind w:firstLine="0"/>
        <w:jc w:val="center"/>
        <w:rPr>
          <w:b/>
          <w:szCs w:val="28"/>
        </w:rPr>
      </w:pPr>
    </w:p>
    <w:p w14:paraId="741D11B0" w14:textId="77777777" w:rsidR="00A42433" w:rsidRDefault="00A42433" w:rsidP="00A42433">
      <w:pPr>
        <w:ind w:firstLine="0"/>
        <w:jc w:val="center"/>
        <w:rPr>
          <w:b/>
          <w:szCs w:val="28"/>
        </w:rPr>
      </w:pPr>
    </w:p>
    <w:p w14:paraId="741D11B1" w14:textId="77777777" w:rsidR="00A42433" w:rsidRDefault="00A42433" w:rsidP="00A42433">
      <w:pPr>
        <w:ind w:firstLine="0"/>
        <w:jc w:val="center"/>
        <w:rPr>
          <w:b/>
          <w:szCs w:val="28"/>
        </w:rPr>
      </w:pPr>
    </w:p>
    <w:p w14:paraId="741D11B2" w14:textId="77777777" w:rsidR="00A42433" w:rsidRDefault="00A42433" w:rsidP="00A42433">
      <w:pPr>
        <w:ind w:firstLine="0"/>
        <w:jc w:val="center"/>
        <w:rPr>
          <w:b/>
          <w:szCs w:val="28"/>
        </w:rPr>
      </w:pPr>
    </w:p>
    <w:p w14:paraId="741D11B3" w14:textId="77777777" w:rsidR="00A42433" w:rsidRPr="00783468" w:rsidRDefault="00A42433" w:rsidP="00A42433">
      <w:pPr>
        <w:ind w:firstLine="0"/>
        <w:jc w:val="center"/>
        <w:rPr>
          <w:b/>
          <w:szCs w:val="28"/>
        </w:rPr>
      </w:pPr>
      <w:r w:rsidRPr="00783468">
        <w:rPr>
          <w:b/>
          <w:szCs w:val="28"/>
        </w:rPr>
        <w:lastRenderedPageBreak/>
        <w:t>3.5.3. Теплоснабжение</w:t>
      </w:r>
    </w:p>
    <w:p w14:paraId="741D11B4" w14:textId="77777777" w:rsidR="00A42433" w:rsidRPr="00783468" w:rsidRDefault="00A42433" w:rsidP="00A42433">
      <w:pPr>
        <w:ind w:firstLine="0"/>
        <w:jc w:val="center"/>
        <w:rPr>
          <w:b/>
          <w:sz w:val="27"/>
          <w:szCs w:val="27"/>
        </w:rPr>
      </w:pPr>
    </w:p>
    <w:p w14:paraId="741D11B5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Проектом планировки предусматривается развитие централизованной с</w:t>
      </w:r>
      <w:r w:rsidRPr="00783468">
        <w:rPr>
          <w:szCs w:val="28"/>
        </w:rPr>
        <w:t>и</w:t>
      </w:r>
      <w:r w:rsidRPr="00783468">
        <w:rPr>
          <w:szCs w:val="28"/>
        </w:rPr>
        <w:t>стемы теплоснабжения и горячего водоснабжения. Предусматриваются следу</w:t>
      </w:r>
      <w:r w:rsidRPr="00783468">
        <w:rPr>
          <w:szCs w:val="28"/>
        </w:rPr>
        <w:t>ю</w:t>
      </w:r>
      <w:r w:rsidRPr="00783468">
        <w:rPr>
          <w:szCs w:val="28"/>
        </w:rPr>
        <w:t>щие направления развития сетей теплоснабжения:</w:t>
      </w:r>
    </w:p>
    <w:p w14:paraId="741D11B6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реконструкция участков теплотрасс с увеличением диаметра с 2 Д 400 мм до 2 Д 500 мм по ул. Залесского и ул. Каунасской; </w:t>
      </w:r>
    </w:p>
    <w:p w14:paraId="741D11B7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строительство участков теплотрасс 2 Д 300 мм по ул. Богдана Хмельницк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го; </w:t>
      </w:r>
    </w:p>
    <w:p w14:paraId="741D11B8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строительство трубопроводов 2 Д 300 мм, а также 2 Д 1000 мм по ул. Бардина.</w:t>
      </w:r>
    </w:p>
    <w:p w14:paraId="741D11B9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Общая тепловая нагрузка составит 111,26 МВт.</w:t>
      </w:r>
    </w:p>
    <w:p w14:paraId="741D11BA" w14:textId="77777777" w:rsidR="00A42433" w:rsidRPr="00783468" w:rsidRDefault="00A42433" w:rsidP="00A42433">
      <w:pPr>
        <w:pStyle w:val="12"/>
        <w:keepNext w:val="0"/>
        <w:spacing w:before="0" w:after="0" w:line="240" w:lineRule="atLeast"/>
      </w:pPr>
      <w:bookmarkStart w:id="12" w:name="sub_3066"/>
    </w:p>
    <w:p w14:paraId="741D11BB" w14:textId="77777777" w:rsidR="00A42433" w:rsidRPr="00783468" w:rsidRDefault="00A42433" w:rsidP="00A42433">
      <w:pPr>
        <w:pStyle w:val="12"/>
        <w:keepNext w:val="0"/>
        <w:spacing w:before="0" w:after="0" w:line="240" w:lineRule="atLeast"/>
        <w:ind w:firstLine="0"/>
      </w:pPr>
      <w:bookmarkStart w:id="13" w:name="_Toc536782872"/>
      <w:r w:rsidRPr="00783468">
        <w:t>3.5.4. Электроснабжение</w:t>
      </w:r>
      <w:bookmarkEnd w:id="13"/>
    </w:p>
    <w:p w14:paraId="741D11BC" w14:textId="77777777" w:rsidR="00A42433" w:rsidRPr="00783468" w:rsidRDefault="00A42433" w:rsidP="00A42433">
      <w:pPr>
        <w:rPr>
          <w:szCs w:val="28"/>
        </w:rPr>
      </w:pPr>
    </w:p>
    <w:bookmarkEnd w:id="12"/>
    <w:p w14:paraId="741D11BD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В связи с проектированием и перспективным строительством магистрал</w:t>
      </w:r>
      <w:r w:rsidRPr="00783468">
        <w:rPr>
          <w:szCs w:val="28"/>
        </w:rPr>
        <w:t>ь</w:t>
      </w:r>
      <w:r w:rsidRPr="00783468">
        <w:rPr>
          <w:szCs w:val="28"/>
        </w:rPr>
        <w:t>ной дороги скоростного движения «Ельцовская» предлагается воздушные линии электропередачи (далее – ВЛ) ВЛ-110 кВ С1/2, С5/6 и ВЛ-220 кВ, которые поп</w:t>
      </w:r>
      <w:r w:rsidRPr="00783468">
        <w:rPr>
          <w:szCs w:val="28"/>
        </w:rPr>
        <w:t>а</w:t>
      </w:r>
      <w:r w:rsidRPr="00783468">
        <w:rPr>
          <w:szCs w:val="28"/>
        </w:rPr>
        <w:t>дают в зону размещения магистрали «Ельцовская», перевести в кабельные линии (далее – КЛ) КЛ-110 кВ и КЛ-220 кВ и проложить их вдоль ул. Светлановской – ул. Северной. С этой целью в границах проекта планировки резервируются инж</w:t>
      </w:r>
      <w:r w:rsidRPr="00783468">
        <w:rPr>
          <w:szCs w:val="28"/>
        </w:rPr>
        <w:t>е</w:t>
      </w:r>
      <w:r w:rsidRPr="00783468">
        <w:rPr>
          <w:szCs w:val="28"/>
        </w:rPr>
        <w:t xml:space="preserve">нерные коридоры для прокладки </w:t>
      </w:r>
      <w:r>
        <w:rPr>
          <w:szCs w:val="28"/>
        </w:rPr>
        <w:t>четырех</w:t>
      </w:r>
      <w:r w:rsidRPr="00783468">
        <w:rPr>
          <w:szCs w:val="28"/>
        </w:rPr>
        <w:t xml:space="preserve"> линий КЛ-110 кВ и </w:t>
      </w:r>
      <w:r>
        <w:rPr>
          <w:szCs w:val="28"/>
        </w:rPr>
        <w:t>двух</w:t>
      </w:r>
      <w:r w:rsidRPr="00783468">
        <w:rPr>
          <w:szCs w:val="28"/>
        </w:rPr>
        <w:t xml:space="preserve"> линий </w:t>
      </w:r>
      <w:r>
        <w:rPr>
          <w:szCs w:val="28"/>
        </w:rPr>
        <w:br/>
        <w:t>КЛ-220 </w:t>
      </w:r>
      <w:r w:rsidRPr="00783468">
        <w:rPr>
          <w:szCs w:val="28"/>
        </w:rPr>
        <w:t xml:space="preserve">кВ. </w:t>
      </w:r>
    </w:p>
    <w:p w14:paraId="741D11BE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ВЛ-110кВ, расположенную на участке по ул. Дачной</w:t>
      </w:r>
      <w:r>
        <w:rPr>
          <w:szCs w:val="28"/>
        </w:rPr>
        <w:t>,</w:t>
      </w:r>
      <w:r w:rsidRPr="00783468">
        <w:rPr>
          <w:szCs w:val="28"/>
        </w:rPr>
        <w:t xml:space="preserve"> предусматривается перевести в КЛ-110 кВ и проложить в створе данной улицы. ВЛ-110 кВ, проход</w:t>
      </w:r>
      <w:r w:rsidRPr="00783468">
        <w:rPr>
          <w:szCs w:val="28"/>
        </w:rPr>
        <w:t>я</w:t>
      </w:r>
      <w:r w:rsidRPr="00783468">
        <w:rPr>
          <w:szCs w:val="28"/>
        </w:rPr>
        <w:t>щую по кварталам существующей и перспективной застройки 301.01.01.02, 301.02.01.01, 301.02.00.01, перевести в КЛ-110 кВ и проложить в створе ул. Падунской. Участки ВЛ-35 кВ, попадающие на территории селитебной з</w:t>
      </w:r>
      <w:r w:rsidRPr="00783468">
        <w:rPr>
          <w:szCs w:val="28"/>
        </w:rPr>
        <w:t>а</w:t>
      </w:r>
      <w:r w:rsidRPr="00783468">
        <w:rPr>
          <w:szCs w:val="28"/>
        </w:rPr>
        <w:t>стройки и на проектируемую проезжую часть ул. Залесского и ул. Бардина, пер</w:t>
      </w:r>
      <w:r w:rsidRPr="00783468">
        <w:rPr>
          <w:szCs w:val="28"/>
        </w:rPr>
        <w:t>е</w:t>
      </w:r>
      <w:r w:rsidRPr="00783468">
        <w:rPr>
          <w:szCs w:val="28"/>
        </w:rPr>
        <w:t>вести в КЛ-35 кВ и проложить в створе ул. Северной, ул. Залесского, ул. Дарг</w:t>
      </w:r>
      <w:r w:rsidRPr="00783468">
        <w:rPr>
          <w:szCs w:val="28"/>
        </w:rPr>
        <w:t>о</w:t>
      </w:r>
      <w:r w:rsidRPr="00783468">
        <w:rPr>
          <w:szCs w:val="28"/>
        </w:rPr>
        <w:t>мыжского, ул. Бардина (со стороны парка «Сосновый бор»).</w:t>
      </w:r>
    </w:p>
    <w:p w14:paraId="741D11BF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Расчетный расход электроснабжения - 21170,79 кВт.</w:t>
      </w:r>
    </w:p>
    <w:p w14:paraId="741D11C0" w14:textId="77777777" w:rsidR="00A42433" w:rsidRPr="00783468" w:rsidRDefault="00A42433" w:rsidP="00A42433">
      <w:pPr>
        <w:pStyle w:val="12"/>
        <w:keepNext w:val="0"/>
        <w:spacing w:before="0" w:after="0"/>
        <w:ind w:firstLine="0"/>
      </w:pPr>
    </w:p>
    <w:p w14:paraId="741D11C1" w14:textId="77777777" w:rsidR="00A42433" w:rsidRPr="00783468" w:rsidRDefault="00A42433" w:rsidP="00A42433">
      <w:pPr>
        <w:pStyle w:val="12"/>
        <w:keepNext w:val="0"/>
        <w:spacing w:before="0" w:after="0"/>
        <w:ind w:firstLine="0"/>
      </w:pPr>
      <w:bookmarkStart w:id="14" w:name="_Toc536782873"/>
      <w:r w:rsidRPr="00783468">
        <w:t>3.5.5. </w:t>
      </w:r>
      <w:bookmarkEnd w:id="14"/>
      <w:r w:rsidRPr="00783468">
        <w:t>Газоснабжение</w:t>
      </w:r>
    </w:p>
    <w:p w14:paraId="741D11C2" w14:textId="77777777" w:rsidR="00A42433" w:rsidRPr="00783468" w:rsidRDefault="00A42433" w:rsidP="00A42433">
      <w:pPr>
        <w:pStyle w:val="12"/>
        <w:keepNext w:val="0"/>
        <w:spacing w:before="0" w:after="0"/>
        <w:ind w:firstLine="0"/>
      </w:pPr>
    </w:p>
    <w:p w14:paraId="741D11C3" w14:textId="77777777" w:rsidR="00A42433" w:rsidRPr="00783468" w:rsidRDefault="00A42433" w:rsidP="00A42433">
      <w:pPr>
        <w:pStyle w:val="S6"/>
      </w:pPr>
      <w:r w:rsidRPr="00783468">
        <w:t>Природный газ планируется использовать на следующие нужды:</w:t>
      </w:r>
    </w:p>
    <w:p w14:paraId="741D11C4" w14:textId="77777777" w:rsidR="00A42433" w:rsidRPr="00783468" w:rsidRDefault="00A42433" w:rsidP="00A42433">
      <w:pPr>
        <w:pStyle w:val="S6"/>
      </w:pPr>
      <w:r w:rsidRPr="00783468">
        <w:t>отопление и нужды коммунально-бытовых и промышленных потребителей;</w:t>
      </w:r>
    </w:p>
    <w:p w14:paraId="741D11C5" w14:textId="77777777" w:rsidR="00A42433" w:rsidRPr="00783468" w:rsidRDefault="00A42433" w:rsidP="00A42433">
      <w:pPr>
        <w:pStyle w:val="S6"/>
      </w:pPr>
      <w:r w:rsidRPr="00783468">
        <w:t>приготовление пищи (газовые плиты) в жилых домах не выше 10 этажей.</w:t>
      </w:r>
    </w:p>
    <w:p w14:paraId="741D11C6" w14:textId="77777777" w:rsidR="00A42433" w:rsidRPr="00783468" w:rsidRDefault="00A42433" w:rsidP="00A42433">
      <w:pPr>
        <w:pStyle w:val="S6"/>
      </w:pPr>
      <w:r w:rsidRPr="00783468">
        <w:t>Расчетный расход газа - 129,38 МВт.</w:t>
      </w:r>
    </w:p>
    <w:p w14:paraId="741D11C7" w14:textId="77777777" w:rsidR="00A42433" w:rsidRPr="00783468" w:rsidRDefault="00A42433" w:rsidP="00A42433">
      <w:pPr>
        <w:pStyle w:val="S6"/>
        <w:rPr>
          <w:sz w:val="27"/>
          <w:szCs w:val="27"/>
        </w:rPr>
      </w:pPr>
    </w:p>
    <w:p w14:paraId="741D11C8" w14:textId="77777777" w:rsidR="00A42433" w:rsidRPr="00783468" w:rsidRDefault="00A42433" w:rsidP="00A42433">
      <w:pPr>
        <w:pStyle w:val="12"/>
        <w:keepNext w:val="0"/>
        <w:spacing w:before="0" w:after="0"/>
        <w:ind w:firstLine="0"/>
      </w:pPr>
      <w:bookmarkStart w:id="15" w:name="_Toc536782874"/>
      <w:r w:rsidRPr="00783468">
        <w:t>4. Инженерная подготовка территории</w:t>
      </w:r>
      <w:bookmarkEnd w:id="15"/>
    </w:p>
    <w:p w14:paraId="741D11C9" w14:textId="77777777" w:rsidR="00A42433" w:rsidRPr="00783468" w:rsidRDefault="00A42433" w:rsidP="00A42433">
      <w:pPr>
        <w:jc w:val="center"/>
        <w:rPr>
          <w:sz w:val="27"/>
          <w:szCs w:val="27"/>
        </w:rPr>
      </w:pPr>
    </w:p>
    <w:bookmarkEnd w:id="10"/>
    <w:p w14:paraId="741D11CA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Проектом предусматриваются мероприятия по инженерной защите план</w:t>
      </w:r>
      <w:r w:rsidRPr="00783468">
        <w:rPr>
          <w:szCs w:val="28"/>
        </w:rPr>
        <w:t>и</w:t>
      </w:r>
      <w:r w:rsidRPr="00783468">
        <w:rPr>
          <w:szCs w:val="28"/>
        </w:rPr>
        <w:t xml:space="preserve">руемой территории от подтопления грунтовыми и поверхностными водами, по организации рельефа, развитию системы закрытой ливневой канализации на всей застраиваемой части планируемой территории. </w:t>
      </w:r>
    </w:p>
    <w:p w14:paraId="741D11CB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lastRenderedPageBreak/>
        <w:t>В настоящее время большая часть планируемой территории имеет сплан</w:t>
      </w:r>
      <w:r w:rsidRPr="00783468">
        <w:rPr>
          <w:szCs w:val="28"/>
        </w:rPr>
        <w:t>и</w:t>
      </w:r>
      <w:r w:rsidRPr="00783468">
        <w:rPr>
          <w:szCs w:val="28"/>
        </w:rPr>
        <w:t>рованную по вертикальным отметкам поверхность рельефа.</w:t>
      </w:r>
    </w:p>
    <w:p w14:paraId="741D11CC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Общий характер рельефа территории позволяет обеспечить естественный сток поверхностных вод в направлении существующих понижений местности – постоянных водотоков реки 2-я Ельцовка и притока реки 1-я Ельцовка. Организ</w:t>
      </w:r>
      <w:r w:rsidRPr="00783468">
        <w:rPr>
          <w:szCs w:val="28"/>
        </w:rPr>
        <w:t>а</w:t>
      </w:r>
      <w:r w:rsidRPr="00783468">
        <w:rPr>
          <w:szCs w:val="28"/>
        </w:rPr>
        <w:t>ция стока требует строительства и дальнейшего развития системы ливневой кан</w:t>
      </w:r>
      <w:r w:rsidRPr="00783468">
        <w:rPr>
          <w:szCs w:val="28"/>
        </w:rPr>
        <w:t>а</w:t>
      </w:r>
      <w:r w:rsidRPr="00783468">
        <w:rPr>
          <w:szCs w:val="28"/>
        </w:rPr>
        <w:t>лизации, строительства очистных сооружений поверхностного стока.</w:t>
      </w:r>
    </w:p>
    <w:p w14:paraId="741D11CD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Проектируемый отвод поверхностных вод с застроенных кварталов ос</w:t>
      </w:r>
      <w:r w:rsidRPr="00783468">
        <w:rPr>
          <w:szCs w:val="28"/>
        </w:rPr>
        <w:t>у</w:t>
      </w:r>
      <w:r w:rsidRPr="00783468">
        <w:rPr>
          <w:szCs w:val="28"/>
        </w:rPr>
        <w:t>ществляется на отметке улично-дорожной сети по открытым лоткам проезжей ч</w:t>
      </w:r>
      <w:r w:rsidRPr="00783468">
        <w:rPr>
          <w:szCs w:val="28"/>
        </w:rPr>
        <w:t>а</w:t>
      </w:r>
      <w:r w:rsidRPr="00783468">
        <w:rPr>
          <w:szCs w:val="28"/>
        </w:rPr>
        <w:t>сти, либо отвод осуществляется непосредственно в систему ливневой канализ</w:t>
      </w:r>
      <w:r w:rsidRPr="00783468">
        <w:rPr>
          <w:szCs w:val="28"/>
        </w:rPr>
        <w:t>а</w:t>
      </w:r>
      <w:r w:rsidRPr="00783468">
        <w:rPr>
          <w:szCs w:val="28"/>
        </w:rPr>
        <w:t>ции города Новосибирска. Сброс стоков осуществляется в открытые водотоки с предварительной очисткой.</w:t>
      </w:r>
    </w:p>
    <w:p w14:paraId="741D11CE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Мероприятия по вертикальной планировке застроенных территорий и участков сформированной улично-дорожной сети осложнены наличием действ</w:t>
      </w:r>
      <w:r w:rsidRPr="00783468">
        <w:rPr>
          <w:szCs w:val="28"/>
        </w:rPr>
        <w:t>у</w:t>
      </w:r>
      <w:r w:rsidRPr="00783468">
        <w:rPr>
          <w:szCs w:val="28"/>
        </w:rPr>
        <w:t>ющих проезжих частей улиц, подземных инженерных коммуникаций, в том числе  магистральных. В данных случаях мероприятия по изменению проектных отметок рельефа выполняются в минимальном объеме, а улицы обеспечиваются системой ливневой канализации.</w:t>
      </w:r>
    </w:p>
    <w:p w14:paraId="741D11CF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На участках размещения застройки мероприятиями вертикальной план</w:t>
      </w:r>
      <w:r w:rsidRPr="00783468">
        <w:rPr>
          <w:szCs w:val="28"/>
        </w:rPr>
        <w:t>и</w:t>
      </w:r>
      <w:r w:rsidRPr="00783468">
        <w:rPr>
          <w:szCs w:val="28"/>
        </w:rPr>
        <w:t xml:space="preserve">ровки обеспечиваются нормативные уклоны для организации естественного стока поверхностных вод. Длина свободного пробега поверхностных вод по </w:t>
      </w:r>
      <w:r w:rsidRPr="00783468">
        <w:rPr>
          <w:rFonts w:eastAsia="Calibri"/>
          <w:szCs w:val="28"/>
          <w:lang w:eastAsia="en-US"/>
        </w:rPr>
        <w:t>улично-дорожной сети</w:t>
      </w:r>
      <w:r w:rsidRPr="00783468">
        <w:rPr>
          <w:szCs w:val="28"/>
        </w:rPr>
        <w:t xml:space="preserve"> не должна превышать 150 − 200 м. Перед проведением планировки на участках застройки должны предусматриваться мероприятия по снятию и с</w:t>
      </w:r>
      <w:r w:rsidRPr="00783468">
        <w:rPr>
          <w:szCs w:val="28"/>
        </w:rPr>
        <w:t>о</w:t>
      </w:r>
      <w:r w:rsidRPr="00783468">
        <w:rPr>
          <w:szCs w:val="28"/>
        </w:rPr>
        <w:t>хранению существующего плодородного слоя почвы для его последующего и</w:t>
      </w:r>
      <w:r w:rsidRPr="00783468">
        <w:rPr>
          <w:szCs w:val="28"/>
        </w:rPr>
        <w:t>с</w:t>
      </w:r>
      <w:r w:rsidRPr="00783468">
        <w:rPr>
          <w:szCs w:val="28"/>
        </w:rPr>
        <w:t>пользования при озеленении территории.</w:t>
      </w:r>
    </w:p>
    <w:p w14:paraId="741D11D0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783468">
        <w:rPr>
          <w:szCs w:val="28"/>
        </w:rPr>
        <w:t>а</w:t>
      </w:r>
      <w:r w:rsidRPr="00783468">
        <w:rPr>
          <w:szCs w:val="28"/>
        </w:rPr>
        <w:t>нализационные коллекторы прокладываются вдоль проезжей части существу</w:t>
      </w:r>
      <w:r w:rsidRPr="00783468">
        <w:rPr>
          <w:szCs w:val="28"/>
        </w:rPr>
        <w:t>ю</w:t>
      </w:r>
      <w:r w:rsidRPr="00783468">
        <w:rPr>
          <w:szCs w:val="28"/>
        </w:rPr>
        <w:t>щих и проектных улиц и дорог, а также по озелененным территориям общего пользования. Стоки подаются на планируемые очистные сооружения с послед</w:t>
      </w:r>
      <w:r w:rsidRPr="00783468">
        <w:rPr>
          <w:szCs w:val="28"/>
        </w:rPr>
        <w:t>у</w:t>
      </w:r>
      <w:r w:rsidRPr="00783468">
        <w:rPr>
          <w:szCs w:val="28"/>
        </w:rPr>
        <w:t>ющим сбросом стоков в реку 2-я Ельцовка и в существующие и проектируемые коллекторы диаметрами 1400 мм, 1100 мм и 800 мм, проходящие по ул. Дуси К</w:t>
      </w:r>
      <w:r w:rsidRPr="00783468">
        <w:rPr>
          <w:szCs w:val="28"/>
        </w:rPr>
        <w:t>о</w:t>
      </w:r>
      <w:r w:rsidRPr="00783468">
        <w:rPr>
          <w:szCs w:val="28"/>
        </w:rPr>
        <w:t xml:space="preserve">вальчук. </w:t>
      </w:r>
    </w:p>
    <w:p w14:paraId="741D11D1" w14:textId="77777777" w:rsidR="00A42433" w:rsidRPr="00783468" w:rsidRDefault="00A42433" w:rsidP="00A42433">
      <w:pPr>
        <w:ind w:firstLine="0"/>
        <w:jc w:val="left"/>
        <w:rPr>
          <w:sz w:val="27"/>
          <w:szCs w:val="27"/>
        </w:rPr>
      </w:pPr>
    </w:p>
    <w:p w14:paraId="741D11D2" w14:textId="77777777" w:rsidR="00A42433" w:rsidRPr="00783468" w:rsidRDefault="00A42433" w:rsidP="00A42433">
      <w:pPr>
        <w:pStyle w:val="12"/>
        <w:keepNext w:val="0"/>
        <w:spacing w:before="0" w:after="0"/>
        <w:ind w:firstLine="0"/>
      </w:pPr>
      <w:bookmarkStart w:id="16" w:name="_Toc536782877"/>
      <w:r w:rsidRPr="00783468">
        <w:t>5. Основные технико-экономические показатели проекта</w:t>
      </w:r>
      <w:bookmarkEnd w:id="16"/>
      <w:r w:rsidRPr="00783468">
        <w:t xml:space="preserve"> </w:t>
      </w:r>
      <w:bookmarkStart w:id="17" w:name="_Toc536782878"/>
    </w:p>
    <w:p w14:paraId="741D11D3" w14:textId="77777777" w:rsidR="00A42433" w:rsidRPr="00783468" w:rsidRDefault="00A42433" w:rsidP="00A42433">
      <w:pPr>
        <w:pStyle w:val="12"/>
        <w:keepNext w:val="0"/>
        <w:spacing w:before="0" w:after="0"/>
        <w:ind w:firstLine="0"/>
      </w:pPr>
      <w:r w:rsidRPr="00783468">
        <w:t>планировки территории</w:t>
      </w:r>
      <w:bookmarkEnd w:id="17"/>
    </w:p>
    <w:p w14:paraId="741D11D4" w14:textId="77777777" w:rsidR="00A42433" w:rsidRPr="00783468" w:rsidRDefault="00A42433" w:rsidP="00A42433">
      <w:pPr>
        <w:jc w:val="right"/>
        <w:rPr>
          <w:sz w:val="27"/>
          <w:szCs w:val="27"/>
        </w:rPr>
      </w:pPr>
    </w:p>
    <w:p w14:paraId="741D11D5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Основные технико-экономические показатели развития планируемой терр</w:t>
      </w:r>
      <w:r w:rsidRPr="00783468">
        <w:rPr>
          <w:szCs w:val="28"/>
        </w:rPr>
        <w:t>и</w:t>
      </w:r>
      <w:r w:rsidRPr="00783468">
        <w:rPr>
          <w:szCs w:val="28"/>
        </w:rPr>
        <w:t>тории представлены в таблице.</w:t>
      </w:r>
    </w:p>
    <w:p w14:paraId="741D11D6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7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8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9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A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B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C" w14:textId="77777777" w:rsidR="00A42433" w:rsidRPr="00783468" w:rsidRDefault="00A42433" w:rsidP="00A42433">
      <w:pPr>
        <w:spacing w:line="240" w:lineRule="atLeast"/>
        <w:rPr>
          <w:szCs w:val="28"/>
        </w:rPr>
      </w:pPr>
    </w:p>
    <w:p w14:paraId="741D11DD" w14:textId="77777777" w:rsidR="00A42433" w:rsidRPr="00783468" w:rsidRDefault="00A42433" w:rsidP="00A42433">
      <w:pPr>
        <w:spacing w:line="240" w:lineRule="atLeast"/>
        <w:jc w:val="right"/>
        <w:rPr>
          <w:szCs w:val="28"/>
        </w:rPr>
      </w:pPr>
      <w:r w:rsidRPr="00783468">
        <w:rPr>
          <w:szCs w:val="28"/>
        </w:rPr>
        <w:lastRenderedPageBreak/>
        <w:t xml:space="preserve">Таблица </w:t>
      </w:r>
    </w:p>
    <w:p w14:paraId="741D11DE" w14:textId="77777777" w:rsidR="00A42433" w:rsidRPr="00783468" w:rsidRDefault="00A42433" w:rsidP="00A42433">
      <w:pPr>
        <w:spacing w:line="240" w:lineRule="atLeast"/>
        <w:jc w:val="center"/>
        <w:rPr>
          <w:szCs w:val="28"/>
        </w:rPr>
      </w:pPr>
    </w:p>
    <w:p w14:paraId="741D11DF" w14:textId="77777777" w:rsidR="00A42433" w:rsidRPr="00783468" w:rsidRDefault="00A42433" w:rsidP="00A42433">
      <w:pPr>
        <w:spacing w:line="240" w:lineRule="atLeast"/>
        <w:ind w:firstLine="0"/>
        <w:jc w:val="center"/>
        <w:rPr>
          <w:szCs w:val="28"/>
        </w:rPr>
      </w:pPr>
      <w:r w:rsidRPr="00783468">
        <w:rPr>
          <w:szCs w:val="28"/>
        </w:rPr>
        <w:t>Основные технико-экономические показатели развития планируемой территории</w:t>
      </w:r>
    </w:p>
    <w:p w14:paraId="741D11E0" w14:textId="77777777" w:rsidR="00A42433" w:rsidRPr="00783468" w:rsidRDefault="00A42433" w:rsidP="00A42433">
      <w:pPr>
        <w:tabs>
          <w:tab w:val="left" w:pos="697"/>
          <w:tab w:val="left" w:pos="5012"/>
          <w:tab w:val="left" w:pos="8472"/>
        </w:tabs>
        <w:spacing w:line="240" w:lineRule="atLeast"/>
        <w:rPr>
          <w:szCs w:val="28"/>
          <w:highlight w:val="yellow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5706"/>
        <w:gridCol w:w="1382"/>
        <w:gridCol w:w="1701"/>
      </w:tblGrid>
      <w:tr w:rsidR="00A42433" w:rsidRPr="00783468" w14:paraId="741D11E7" w14:textId="77777777" w:rsidTr="00472BE3">
        <w:trPr>
          <w:trHeight w:val="6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D11E1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783468">
              <w:rPr>
                <w:szCs w:val="28"/>
                <w:lang w:eastAsia="zh-CN"/>
              </w:rPr>
              <w:t>№</w:t>
            </w:r>
          </w:p>
          <w:p w14:paraId="741D11E2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783468">
              <w:rPr>
                <w:szCs w:val="28"/>
                <w:lang w:eastAsia="zh-CN"/>
              </w:rPr>
              <w:t>п/п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D11E3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Наименование показателей</w:t>
            </w:r>
          </w:p>
          <w:p w14:paraId="741D11E4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11E5" w14:textId="77777777" w:rsidR="00A42433" w:rsidRPr="00783468" w:rsidRDefault="00A42433" w:rsidP="00472BE3">
            <w:pPr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11E6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Итого до 2030 года</w:t>
            </w:r>
          </w:p>
        </w:tc>
      </w:tr>
    </w:tbl>
    <w:p w14:paraId="741D11E8" w14:textId="77777777" w:rsidR="00A42433" w:rsidRPr="00783468" w:rsidRDefault="00A42433" w:rsidP="00A42433">
      <w:pPr>
        <w:widowControl w:val="0"/>
        <w:tabs>
          <w:tab w:val="left" w:pos="817"/>
          <w:tab w:val="left" w:pos="6629"/>
          <w:tab w:val="left" w:pos="8330"/>
        </w:tabs>
        <w:ind w:firstLine="0"/>
        <w:jc w:val="center"/>
        <w:rPr>
          <w:sz w:val="2"/>
          <w:szCs w:val="2"/>
          <w:lang w:eastAsia="zh-CN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5706"/>
        <w:gridCol w:w="1382"/>
        <w:gridCol w:w="1701"/>
      </w:tblGrid>
      <w:tr w:rsidR="00A42433" w:rsidRPr="00783468" w14:paraId="741D11ED" w14:textId="77777777" w:rsidTr="00472BE3">
        <w:trPr>
          <w:cantSplit/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E9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783468">
              <w:rPr>
                <w:sz w:val="24"/>
                <w:szCs w:val="24"/>
              </w:rPr>
              <w:t>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EA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83468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EB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8346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1EC" w14:textId="77777777" w:rsidR="00A42433" w:rsidRPr="00783468" w:rsidRDefault="00A42433" w:rsidP="00472BE3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83468">
              <w:rPr>
                <w:sz w:val="24"/>
                <w:szCs w:val="24"/>
              </w:rPr>
              <w:t>4</w:t>
            </w:r>
          </w:p>
        </w:tc>
      </w:tr>
      <w:tr w:rsidR="00A42433" w:rsidRPr="00783468" w14:paraId="741D11F0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D11EE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D11EF" w14:textId="77777777" w:rsidR="00A42433" w:rsidRPr="00783468" w:rsidRDefault="00A42433" w:rsidP="00472BE3">
            <w:pPr>
              <w:widowControl w:val="0"/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Территория</w:t>
            </w:r>
          </w:p>
        </w:tc>
      </w:tr>
      <w:tr w:rsidR="00A42433" w:rsidRPr="00783468" w14:paraId="741D11F5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1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2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3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1F4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 </w:t>
            </w:r>
            <w:r w:rsidRPr="00783468">
              <w:t>340,14</w:t>
            </w:r>
          </w:p>
        </w:tc>
      </w:tr>
      <w:tr w:rsidR="00A42433" w:rsidRPr="00783468" w14:paraId="741D11FA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6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7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Зоны рекреационного назначения, в том чи</w:t>
            </w:r>
            <w:r w:rsidRPr="00783468">
              <w:rPr>
                <w:rFonts w:eastAsia="Calibri"/>
                <w:szCs w:val="28"/>
                <w:lang w:eastAsia="en-US"/>
              </w:rPr>
              <w:t>с</w:t>
            </w:r>
            <w:r w:rsidRPr="00783468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8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1F9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5,1</w:t>
            </w:r>
          </w:p>
        </w:tc>
      </w:tr>
      <w:tr w:rsidR="00A42433" w:rsidRPr="00783468" w14:paraId="741D11FF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B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C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1FD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1FE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5,1</w:t>
            </w:r>
          </w:p>
        </w:tc>
      </w:tr>
      <w:tr w:rsidR="00A42433" w:rsidRPr="00783468" w14:paraId="741D1204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0" w14:textId="77777777" w:rsidR="00A42433" w:rsidRPr="007850C0" w:rsidRDefault="00A42433" w:rsidP="00472BE3">
            <w:pPr>
              <w:ind w:firstLine="0"/>
              <w:jc w:val="center"/>
              <w:rPr>
                <w:szCs w:val="28"/>
              </w:rPr>
            </w:pPr>
            <w:r w:rsidRPr="007850C0">
              <w:rPr>
                <w:szCs w:val="28"/>
              </w:rPr>
              <w:t>1.1.2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1" w14:textId="77777777" w:rsidR="00A42433" w:rsidRPr="007850C0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50C0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2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03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151,1</w:t>
            </w:r>
          </w:p>
        </w:tc>
      </w:tr>
      <w:tr w:rsidR="00A42433" w:rsidRPr="00783468" w14:paraId="741D1209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5" w14:textId="77777777" w:rsidR="00A42433" w:rsidRPr="007850C0" w:rsidRDefault="00A42433" w:rsidP="00472BE3">
            <w:pPr>
              <w:ind w:firstLine="0"/>
              <w:jc w:val="center"/>
              <w:rPr>
                <w:szCs w:val="28"/>
              </w:rPr>
            </w:pPr>
            <w:r w:rsidRPr="007850C0">
              <w:rPr>
                <w:szCs w:val="28"/>
              </w:rPr>
              <w:t>1.1.2.1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06" w14:textId="77777777" w:rsidR="00A42433" w:rsidRPr="007850C0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50C0">
              <w:rPr>
                <w:szCs w:val="28"/>
              </w:rPr>
              <w:t>Зона застройки объектами делового, общ</w:t>
            </w:r>
            <w:r w:rsidRPr="007850C0">
              <w:rPr>
                <w:szCs w:val="28"/>
              </w:rPr>
              <w:t>е</w:t>
            </w:r>
            <w:r w:rsidRPr="007850C0">
              <w:rPr>
                <w:szCs w:val="28"/>
              </w:rPr>
              <w:t>ственного и коммерческого назначения, в том числе многоэтажных жилых домов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7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08" w14:textId="77777777" w:rsidR="00A42433" w:rsidRPr="000D41A1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41A1">
              <w:t>39,53</w:t>
            </w:r>
          </w:p>
        </w:tc>
      </w:tr>
      <w:tr w:rsidR="00A42433" w:rsidRPr="00783468" w14:paraId="741D120E" w14:textId="77777777" w:rsidTr="00472BE3">
        <w:trPr>
          <w:cantSplit/>
          <w:trHeight w:val="69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A" w14:textId="77777777" w:rsidR="00A42433" w:rsidRPr="007850C0" w:rsidRDefault="00A42433" w:rsidP="00472BE3">
            <w:pPr>
              <w:ind w:firstLine="0"/>
              <w:jc w:val="center"/>
              <w:rPr>
                <w:szCs w:val="28"/>
              </w:rPr>
            </w:pPr>
            <w:r w:rsidRPr="007850C0">
              <w:rPr>
                <w:szCs w:val="28"/>
              </w:rPr>
              <w:t>1.1.2.2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0B" w14:textId="77777777" w:rsidR="00A42433" w:rsidRPr="007850C0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50C0">
              <w:rPr>
                <w:szCs w:val="28"/>
              </w:rPr>
              <w:t>Зона специализированной малоэтажной о</w:t>
            </w:r>
            <w:r w:rsidRPr="007850C0">
              <w:rPr>
                <w:szCs w:val="28"/>
              </w:rPr>
              <w:t>б</w:t>
            </w:r>
            <w:r w:rsidRPr="007850C0">
              <w:rPr>
                <w:szCs w:val="28"/>
              </w:rPr>
              <w:t>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C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0D" w14:textId="77777777" w:rsidR="00A42433" w:rsidRPr="000D41A1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41A1">
              <w:t>33,39</w:t>
            </w:r>
          </w:p>
        </w:tc>
      </w:tr>
      <w:tr w:rsidR="00A42433" w:rsidRPr="00783468" w14:paraId="741D1213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0F" w14:textId="77777777" w:rsidR="00A42433" w:rsidRPr="007850C0" w:rsidRDefault="00A42433" w:rsidP="00472BE3">
            <w:pPr>
              <w:ind w:firstLine="0"/>
              <w:jc w:val="center"/>
              <w:rPr>
                <w:szCs w:val="28"/>
              </w:rPr>
            </w:pPr>
            <w:r w:rsidRPr="007850C0">
              <w:rPr>
                <w:szCs w:val="28"/>
              </w:rPr>
              <w:t>1.1.2.3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10" w14:textId="77777777" w:rsidR="00A42433" w:rsidRPr="007850C0" w:rsidRDefault="00A42433" w:rsidP="00472BE3">
            <w:pPr>
              <w:ind w:firstLine="0"/>
              <w:rPr>
                <w:szCs w:val="28"/>
              </w:rPr>
            </w:pPr>
            <w:r w:rsidRPr="007850C0">
              <w:rPr>
                <w:szCs w:val="28"/>
              </w:rPr>
              <w:t>Зона специализированной средне- и мног</w:t>
            </w:r>
            <w:r w:rsidRPr="007850C0">
              <w:rPr>
                <w:szCs w:val="28"/>
              </w:rPr>
              <w:t>о</w:t>
            </w:r>
            <w:r w:rsidRPr="007850C0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11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12" w14:textId="77777777" w:rsidR="00A42433" w:rsidRPr="000D41A1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D41A1">
              <w:t>13,9</w:t>
            </w:r>
          </w:p>
        </w:tc>
      </w:tr>
      <w:tr w:rsidR="00A77F4B" w:rsidRPr="00A77F4B" w14:paraId="741D1218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14" w14:textId="77777777" w:rsidR="00A42433" w:rsidRPr="00A77F4B" w:rsidRDefault="00A42433" w:rsidP="00472BE3">
            <w:pPr>
              <w:ind w:firstLine="0"/>
              <w:jc w:val="center"/>
              <w:rPr>
                <w:szCs w:val="28"/>
              </w:rPr>
            </w:pPr>
            <w:r w:rsidRPr="00A77F4B">
              <w:rPr>
                <w:szCs w:val="28"/>
              </w:rPr>
              <w:t>1.1.2.4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15" w14:textId="77777777" w:rsidR="00A42433" w:rsidRPr="00A77F4B" w:rsidRDefault="00A42433" w:rsidP="00472BE3">
            <w:pPr>
              <w:ind w:firstLine="0"/>
              <w:rPr>
                <w:szCs w:val="28"/>
              </w:rPr>
            </w:pPr>
            <w:r w:rsidRPr="00A77F4B">
              <w:rPr>
                <w:szCs w:val="28"/>
              </w:rPr>
              <w:t>Зона специализированной многоэтажной о</w:t>
            </w:r>
            <w:r w:rsidRPr="00A77F4B">
              <w:rPr>
                <w:szCs w:val="28"/>
              </w:rPr>
              <w:t>б</w:t>
            </w:r>
            <w:r w:rsidRPr="00A77F4B">
              <w:rPr>
                <w:szCs w:val="28"/>
              </w:rPr>
              <w:t>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16" w14:textId="77777777" w:rsidR="00A42433" w:rsidRPr="00A77F4B" w:rsidRDefault="00A42433" w:rsidP="00472BE3">
            <w:pPr>
              <w:ind w:firstLine="0"/>
              <w:jc w:val="center"/>
              <w:rPr>
                <w:szCs w:val="28"/>
              </w:rPr>
            </w:pPr>
            <w:r w:rsidRPr="00A77F4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17" w14:textId="77777777" w:rsidR="00A42433" w:rsidRPr="00A77F4B" w:rsidRDefault="00A42433" w:rsidP="00472BE3">
            <w:pPr>
              <w:ind w:firstLine="0"/>
              <w:jc w:val="center"/>
              <w:rPr>
                <w:highlight w:val="green"/>
              </w:rPr>
            </w:pPr>
            <w:r w:rsidRPr="00A77F4B">
              <w:t>0,63</w:t>
            </w:r>
          </w:p>
        </w:tc>
      </w:tr>
      <w:tr w:rsidR="00A42433" w:rsidRPr="00783468" w14:paraId="741D121D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19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1.1.2.5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1A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1B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1C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19,2</w:t>
            </w:r>
          </w:p>
        </w:tc>
      </w:tr>
      <w:tr w:rsidR="00A42433" w:rsidRPr="00783468" w14:paraId="741D1222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1E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1.1.2.6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1F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0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21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32,6</w:t>
            </w:r>
          </w:p>
        </w:tc>
      </w:tr>
      <w:tr w:rsidR="00A42433" w:rsidRPr="00783468" w14:paraId="741D1227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3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1.1.2.7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24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szCs w:val="28"/>
              </w:rPr>
              <w:t>Зона объектов дошкольного, начального о</w:t>
            </w:r>
            <w:r w:rsidRPr="00783468">
              <w:rPr>
                <w:szCs w:val="28"/>
              </w:rPr>
              <w:t>б</w:t>
            </w:r>
            <w:r w:rsidRPr="00783468">
              <w:rPr>
                <w:szCs w:val="28"/>
              </w:rPr>
              <w:t>щего, основного общего и среднего (полн</w:t>
            </w:r>
            <w:r w:rsidRPr="00783468">
              <w:rPr>
                <w:szCs w:val="28"/>
              </w:rPr>
              <w:t>о</w:t>
            </w:r>
            <w:r w:rsidRPr="00783468">
              <w:rPr>
                <w:szCs w:val="28"/>
              </w:rPr>
              <w:t>го) общего образования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5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26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11,85</w:t>
            </w:r>
          </w:p>
        </w:tc>
      </w:tr>
      <w:tr w:rsidR="00A42433" w:rsidRPr="00783468" w14:paraId="741D122C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8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9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A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2B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27,4</w:t>
            </w:r>
          </w:p>
        </w:tc>
      </w:tr>
      <w:tr w:rsidR="00A42433" w:rsidRPr="00783468" w14:paraId="741D1231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D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1.1.3.1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E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2F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30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14,8</w:t>
            </w:r>
          </w:p>
        </w:tc>
      </w:tr>
      <w:tr w:rsidR="00A42433" w:rsidRPr="00783468" w14:paraId="741D1236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2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1.1.3.2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3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Зона застройки малоэтажными многоква</w:t>
            </w:r>
            <w:r w:rsidRPr="00783468">
              <w:rPr>
                <w:szCs w:val="28"/>
              </w:rPr>
              <w:t>р</w:t>
            </w:r>
            <w:r w:rsidRPr="00783468">
              <w:rPr>
                <w:szCs w:val="28"/>
              </w:rPr>
              <w:t>тирными жилыми домами (до 4 этажей, включая мансардный)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4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35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0,6</w:t>
            </w:r>
          </w:p>
        </w:tc>
      </w:tr>
      <w:tr w:rsidR="00A42433" w:rsidRPr="00783468" w14:paraId="741D123B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7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1.1.3.3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8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t>Зона застройки среднеэтажными жилыми  домами (от 5 - 8 этажей, включая мансар</w:t>
            </w:r>
            <w:r w:rsidRPr="00783468">
              <w:t>д</w:t>
            </w:r>
            <w:r w:rsidRPr="00783468">
              <w:t>ный)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9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3A" w14:textId="77777777" w:rsidR="00A42433" w:rsidRPr="00783468" w:rsidRDefault="00A42433" w:rsidP="00472BE3">
            <w:pPr>
              <w:ind w:firstLine="0"/>
              <w:jc w:val="center"/>
            </w:pPr>
            <w:r w:rsidRPr="00783468">
              <w:t>5,5</w:t>
            </w:r>
          </w:p>
        </w:tc>
      </w:tr>
      <w:tr w:rsidR="00A42433" w:rsidRPr="00783468" w14:paraId="741D1240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C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1.1.3.4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D" w14:textId="715F3A3C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t>Зона застройки многоэтажными жилыми д</w:t>
            </w:r>
            <w:r w:rsidRPr="00783468">
              <w:t>о</w:t>
            </w:r>
            <w:r w:rsidR="00F60006">
              <w:t>мами (</w:t>
            </w:r>
            <w:r w:rsidRPr="00783468">
              <w:t>9 – 13 этажей)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3E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3F" w14:textId="77777777" w:rsidR="00A42433" w:rsidRPr="00783468" w:rsidRDefault="00A42433" w:rsidP="00472BE3">
            <w:pPr>
              <w:ind w:firstLine="0"/>
              <w:jc w:val="center"/>
            </w:pPr>
            <w:r w:rsidRPr="00783468">
              <w:t>4,1</w:t>
            </w:r>
          </w:p>
        </w:tc>
      </w:tr>
      <w:tr w:rsidR="00A42433" w:rsidRPr="00783468" w14:paraId="741D1245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1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1.1.3.5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2" w14:textId="4344D2C4" w:rsidR="00A42433" w:rsidRPr="00783468" w:rsidRDefault="00A42433" w:rsidP="00472BE3">
            <w:pPr>
              <w:ind w:firstLine="0"/>
            </w:pPr>
            <w:r w:rsidRPr="00783468">
              <w:t>Зона застройки многоэтажными жилыми д</w:t>
            </w:r>
            <w:r w:rsidRPr="00783468">
              <w:t>о</w:t>
            </w:r>
            <w:r w:rsidR="001B3D5E">
              <w:t>мами повышенной этажности</w:t>
            </w:r>
            <w:r w:rsidRPr="00783468">
              <w:t xml:space="preserve"> (14 и более этажей)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3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44" w14:textId="77777777" w:rsidR="00A42433" w:rsidRPr="00783468" w:rsidRDefault="00A42433" w:rsidP="00472BE3">
            <w:pPr>
              <w:ind w:firstLine="0"/>
              <w:jc w:val="center"/>
            </w:pPr>
            <w:r w:rsidRPr="00783468">
              <w:t>2,4</w:t>
            </w:r>
          </w:p>
        </w:tc>
      </w:tr>
      <w:tr w:rsidR="00A42433" w:rsidRPr="00783468" w14:paraId="741D124A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6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lastRenderedPageBreak/>
              <w:t>1.1.4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7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783468">
              <w:rPr>
                <w:rFonts w:eastAsia="Calibri"/>
                <w:szCs w:val="28"/>
                <w:lang w:eastAsia="en-US"/>
              </w:rPr>
              <w:t>а</w:t>
            </w:r>
            <w:r w:rsidRPr="00783468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8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49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75,0</w:t>
            </w:r>
          </w:p>
        </w:tc>
      </w:tr>
      <w:tr w:rsidR="00A42433" w:rsidRPr="00783468" w14:paraId="741D124F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B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1.1.4.1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4C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4D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4E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68,0</w:t>
            </w:r>
          </w:p>
        </w:tc>
      </w:tr>
      <w:tr w:rsidR="00A42433" w:rsidRPr="00783468" w14:paraId="741D1254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0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1.1.4.2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51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2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53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6,0</w:t>
            </w:r>
          </w:p>
        </w:tc>
      </w:tr>
      <w:tr w:rsidR="00A42433" w:rsidRPr="00783468" w14:paraId="741D1259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5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1.1.4.3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56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7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58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1,0</w:t>
            </w:r>
          </w:p>
        </w:tc>
      </w:tr>
      <w:tr w:rsidR="00A42433" w:rsidRPr="00783468" w14:paraId="741D125E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A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5B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t>Зоны производственных объектов, в том чи</w:t>
            </w:r>
            <w:r w:rsidRPr="00783468">
              <w:t>с</w:t>
            </w:r>
            <w:r w:rsidRPr="00783468">
              <w:t>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C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5D" w14:textId="77777777" w:rsidR="00A42433" w:rsidRPr="00783468" w:rsidRDefault="00A42433" w:rsidP="00472BE3">
            <w:pPr>
              <w:ind w:firstLine="0"/>
              <w:jc w:val="center"/>
            </w:pPr>
            <w:r w:rsidRPr="00783468">
              <w:t>61,44</w:t>
            </w:r>
          </w:p>
        </w:tc>
      </w:tr>
      <w:tr w:rsidR="00A42433" w:rsidRPr="00783468" w14:paraId="741D1263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5F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1.1.5.1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60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t>Зона производственных объектов с разли</w:t>
            </w:r>
            <w:r w:rsidRPr="00783468">
              <w:t>ч</w:t>
            </w:r>
            <w:r w:rsidRPr="00783468">
              <w:t>ными нормативами воздействия на окруж</w:t>
            </w:r>
            <w:r w:rsidRPr="00783468">
              <w:t>а</w:t>
            </w:r>
            <w:r w:rsidRPr="00783468">
              <w:t>ющую среду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1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62" w14:textId="77777777" w:rsidR="00A42433" w:rsidRPr="00783468" w:rsidRDefault="00A42433" w:rsidP="00472BE3">
            <w:pPr>
              <w:ind w:firstLine="0"/>
              <w:jc w:val="center"/>
            </w:pPr>
            <w:r w:rsidRPr="00783468">
              <w:t>54,1</w:t>
            </w:r>
          </w:p>
        </w:tc>
      </w:tr>
      <w:tr w:rsidR="00A42433" w:rsidRPr="00783468" w14:paraId="741D1268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4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1.1.5.2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65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t>Зона коммунальных и складских объектов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6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67" w14:textId="77777777" w:rsidR="00A42433" w:rsidRPr="00783468" w:rsidRDefault="00A42433" w:rsidP="00472BE3">
            <w:pPr>
              <w:ind w:firstLine="0"/>
              <w:jc w:val="center"/>
            </w:pPr>
            <w:r w:rsidRPr="00783468">
              <w:t>7,34</w:t>
            </w:r>
          </w:p>
        </w:tc>
      </w:tr>
      <w:tr w:rsidR="00A42433" w:rsidRPr="00783468" w14:paraId="741D126D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9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A" w14:textId="77777777" w:rsidR="00A42433" w:rsidRPr="00783468" w:rsidRDefault="00A42433" w:rsidP="00472BE3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B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6C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t>19,9</w:t>
            </w:r>
          </w:p>
        </w:tc>
      </w:tr>
      <w:tr w:rsidR="00A42433" w:rsidRPr="00783468" w14:paraId="741D1272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E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1.1.7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6F" w14:textId="77777777" w:rsidR="00A42433" w:rsidRPr="00783468" w:rsidRDefault="00A42433" w:rsidP="00472BE3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Водные объекты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0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71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0,2</w:t>
            </w:r>
          </w:p>
        </w:tc>
      </w:tr>
      <w:tr w:rsidR="00A42433" w:rsidRPr="00783468" w14:paraId="741D1275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D1273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2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D1274" w14:textId="77777777" w:rsidR="00A42433" w:rsidRPr="00783468" w:rsidRDefault="00A42433" w:rsidP="00472BE3">
            <w:pPr>
              <w:ind w:firstLine="0"/>
              <w:jc w:val="left"/>
              <w:rPr>
                <w:szCs w:val="28"/>
              </w:rPr>
            </w:pPr>
            <w:r w:rsidRPr="00783468">
              <w:rPr>
                <w:szCs w:val="28"/>
              </w:rPr>
              <w:t xml:space="preserve">Население </w:t>
            </w:r>
          </w:p>
        </w:tc>
      </w:tr>
      <w:tr w:rsidR="00A42433" w:rsidRPr="00783468" w14:paraId="741D127B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6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2.1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7" w14:textId="77777777" w:rsidR="00A42433" w:rsidRPr="00783468" w:rsidRDefault="00A42433" w:rsidP="00472BE3">
            <w:pPr>
              <w:ind w:firstLine="0"/>
              <w:jc w:val="left"/>
              <w:rPr>
                <w:szCs w:val="28"/>
              </w:rPr>
            </w:pPr>
            <w:r w:rsidRPr="00783468">
              <w:rPr>
                <w:szCs w:val="28"/>
              </w:rPr>
              <w:t>Численность населения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8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тыс. </w:t>
            </w:r>
          </w:p>
          <w:p w14:paraId="741D1279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7A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36,05</w:t>
            </w:r>
          </w:p>
        </w:tc>
      </w:tr>
      <w:tr w:rsidR="00A42433" w:rsidRPr="00783468" w14:paraId="741D1281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C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2.2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D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Средняя обеспеченность населения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7E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кв. м/</w:t>
            </w:r>
          </w:p>
          <w:p w14:paraId="741D127F" w14:textId="77777777" w:rsidR="00A42433" w:rsidRPr="00783468" w:rsidRDefault="00A42433" w:rsidP="00472BE3">
            <w:pPr>
              <w:ind w:firstLine="0"/>
              <w:jc w:val="center"/>
              <w:rPr>
                <w:szCs w:val="28"/>
                <w:highlight w:val="yellow"/>
              </w:rPr>
            </w:pPr>
            <w:r w:rsidRPr="00783468">
              <w:rPr>
                <w:szCs w:val="28"/>
              </w:rPr>
              <w:t>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80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27,3</w:t>
            </w:r>
          </w:p>
        </w:tc>
      </w:tr>
      <w:tr w:rsidR="00A42433" w:rsidRPr="00783468" w14:paraId="741D1286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2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2.3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83" w14:textId="77777777" w:rsidR="00A42433" w:rsidRPr="00783468" w:rsidRDefault="00A42433" w:rsidP="00472BE3">
            <w:pPr>
              <w:ind w:firstLine="0"/>
              <w:jc w:val="left"/>
              <w:rPr>
                <w:szCs w:val="28"/>
              </w:rPr>
            </w:pPr>
            <w:r w:rsidRPr="00783468">
              <w:rPr>
                <w:szCs w:val="28"/>
              </w:rPr>
              <w:t>Общий объем жилищного фонда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4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тыс.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85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984,3</w:t>
            </w:r>
          </w:p>
        </w:tc>
      </w:tr>
      <w:tr w:rsidR="00A42433" w:rsidRPr="00783468" w14:paraId="741D1289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7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3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D1288" w14:textId="77777777" w:rsidR="00A42433" w:rsidRPr="00783468" w:rsidRDefault="00A42433" w:rsidP="00472BE3">
            <w:pPr>
              <w:ind w:firstLine="0"/>
              <w:jc w:val="left"/>
              <w:rPr>
                <w:szCs w:val="28"/>
              </w:rPr>
            </w:pPr>
            <w:r w:rsidRPr="00783468">
              <w:rPr>
                <w:szCs w:val="28"/>
              </w:rPr>
              <w:t>Планируемые объекты капитального строительства</w:t>
            </w:r>
          </w:p>
        </w:tc>
      </w:tr>
      <w:tr w:rsidR="00A42433" w:rsidRPr="00783468" w14:paraId="741D128E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A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3.1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B" w14:textId="77777777" w:rsidR="00A42433" w:rsidRPr="00783468" w:rsidRDefault="00A42433" w:rsidP="00472BE3">
            <w:pPr>
              <w:pStyle w:val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468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C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8D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1415</w:t>
            </w:r>
          </w:p>
        </w:tc>
      </w:tr>
      <w:tr w:rsidR="00A42433" w:rsidRPr="00783468" w14:paraId="741D1293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8F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3.2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90" w14:textId="77777777" w:rsidR="00A42433" w:rsidRPr="00783468" w:rsidRDefault="00A42433" w:rsidP="00472BE3">
            <w:pPr>
              <w:pStyle w:val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468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 (общ</w:t>
            </w:r>
            <w:r w:rsidRPr="0078346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83468">
              <w:rPr>
                <w:rFonts w:ascii="Times New Roman" w:hAnsi="Times New Roman" w:cs="Times New Roman"/>
                <w:sz w:val="28"/>
                <w:szCs w:val="28"/>
              </w:rPr>
              <w:t>образовательные школы)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91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92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3405</w:t>
            </w:r>
          </w:p>
        </w:tc>
      </w:tr>
      <w:tr w:rsidR="00A42433" w:rsidRPr="00783468" w14:paraId="741D1296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D1294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95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Транспортная инфраструктура</w:t>
            </w:r>
          </w:p>
        </w:tc>
      </w:tr>
      <w:tr w:rsidR="00A42433" w:rsidRPr="00783468" w14:paraId="741D129B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97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98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99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9A" w14:textId="77777777" w:rsidR="00A42433" w:rsidRPr="00783468" w:rsidRDefault="00A42433" w:rsidP="00472BE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szCs w:val="28"/>
              </w:rPr>
              <w:t>19,08</w:t>
            </w:r>
          </w:p>
        </w:tc>
      </w:tr>
      <w:tr w:rsidR="00A42433" w:rsidRPr="00783468" w14:paraId="741D12A0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9C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1D129D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Магистральная дорога скоростного движения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9E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9F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2,08</w:t>
            </w:r>
          </w:p>
        </w:tc>
      </w:tr>
      <w:tr w:rsidR="00A42433" w:rsidRPr="00783468" w14:paraId="741D12A5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1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2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Магистральные улицы общегородского зн</w:t>
            </w:r>
            <w:r w:rsidRPr="00783468">
              <w:rPr>
                <w:rFonts w:eastAsia="Calibri"/>
                <w:szCs w:val="28"/>
                <w:lang w:eastAsia="en-US"/>
              </w:rPr>
              <w:t>а</w:t>
            </w:r>
            <w:r w:rsidRPr="00783468">
              <w:rPr>
                <w:rFonts w:eastAsia="Calibri"/>
                <w:szCs w:val="28"/>
                <w:lang w:eastAsia="en-US"/>
              </w:rPr>
              <w:t>чения непрерывного движения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3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A4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1,68</w:t>
            </w:r>
          </w:p>
        </w:tc>
      </w:tr>
      <w:tr w:rsidR="00A42433" w:rsidRPr="00783468" w14:paraId="741D12AA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6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7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Магистральные улицы общегородского зн</w:t>
            </w:r>
            <w:r w:rsidRPr="00783468">
              <w:rPr>
                <w:rFonts w:eastAsia="Calibri"/>
                <w:szCs w:val="28"/>
                <w:lang w:eastAsia="en-US"/>
              </w:rPr>
              <w:t>а</w:t>
            </w:r>
            <w:r w:rsidRPr="00783468">
              <w:rPr>
                <w:rFonts w:eastAsia="Calibri"/>
                <w:szCs w:val="28"/>
                <w:lang w:eastAsia="en-US"/>
              </w:rPr>
              <w:t>чения регулируемого движения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8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A9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5,54</w:t>
            </w:r>
          </w:p>
        </w:tc>
      </w:tr>
      <w:tr w:rsidR="00A42433" w:rsidRPr="00783468" w14:paraId="741D12AF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B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C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AD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AE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7,0</w:t>
            </w:r>
          </w:p>
        </w:tc>
      </w:tr>
      <w:tr w:rsidR="00A42433" w:rsidRPr="00783468" w14:paraId="741D12B4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0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1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Улицы и дороги местного значения в жилой застройке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2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B3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 xml:space="preserve">1,88  </w:t>
            </w:r>
          </w:p>
        </w:tc>
      </w:tr>
      <w:tr w:rsidR="00A42433" w:rsidRPr="00783468" w14:paraId="741D12B9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5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6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Улицы и дороги местного значения в пр</w:t>
            </w:r>
            <w:r w:rsidRPr="00783468">
              <w:rPr>
                <w:rFonts w:eastAsia="Calibri"/>
                <w:szCs w:val="28"/>
                <w:lang w:eastAsia="en-US"/>
              </w:rPr>
              <w:t>о</w:t>
            </w:r>
            <w:r w:rsidRPr="00783468">
              <w:rPr>
                <w:rFonts w:eastAsia="Calibri"/>
                <w:szCs w:val="28"/>
                <w:lang w:eastAsia="en-US"/>
              </w:rPr>
              <w:t>мышленных и коммунально-складских рай</w:t>
            </w:r>
            <w:r w:rsidRPr="00783468">
              <w:rPr>
                <w:rFonts w:eastAsia="Calibri"/>
                <w:szCs w:val="28"/>
                <w:lang w:eastAsia="en-US"/>
              </w:rPr>
              <w:t>о</w:t>
            </w:r>
            <w:r w:rsidRPr="00783468">
              <w:rPr>
                <w:rFonts w:eastAsia="Calibri"/>
                <w:szCs w:val="28"/>
                <w:lang w:eastAsia="en-US"/>
              </w:rPr>
              <w:t>нах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7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B8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783468">
              <w:rPr>
                <w:rFonts w:eastAsia="Calibri"/>
                <w:szCs w:val="28"/>
                <w:lang w:eastAsia="en-US"/>
              </w:rPr>
              <w:t>0,9</w:t>
            </w:r>
          </w:p>
        </w:tc>
      </w:tr>
      <w:tr w:rsidR="00A42433" w:rsidRPr="00783468" w14:paraId="741D12BE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A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B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C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км/кв. 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BD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5,6</w:t>
            </w:r>
          </w:p>
        </w:tc>
      </w:tr>
      <w:tr w:rsidR="00A42433" w:rsidRPr="00783468" w14:paraId="741D12C3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BF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9335C" w14:textId="77777777" w:rsidR="00A42433" w:rsidRDefault="00A42433" w:rsidP="00472BE3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Плотность магистральной улично-дорожной сети</w:t>
            </w:r>
          </w:p>
          <w:p w14:paraId="741D12C0" w14:textId="77777777" w:rsidR="005E7896" w:rsidRPr="00783468" w:rsidRDefault="005E7896" w:rsidP="00472BE3">
            <w:pPr>
              <w:tabs>
                <w:tab w:val="left" w:pos="3553"/>
              </w:tabs>
              <w:ind w:firstLine="0"/>
              <w:rPr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1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км/кв. 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C2" w14:textId="77777777" w:rsidR="00A42433" w:rsidRPr="00783468" w:rsidRDefault="00A42433" w:rsidP="00472BE3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4,8</w:t>
            </w:r>
          </w:p>
        </w:tc>
      </w:tr>
      <w:tr w:rsidR="00A42433" w:rsidRPr="00783468" w14:paraId="741D12C6" w14:textId="77777777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D12C4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lastRenderedPageBreak/>
              <w:t>5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C5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Инженерная инфраструктура</w:t>
            </w:r>
          </w:p>
        </w:tc>
      </w:tr>
      <w:tr w:rsidR="00A42433" w:rsidRPr="00783468" w14:paraId="741D12CC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7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5.1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8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Водопотребление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9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куб. м/</w:t>
            </w:r>
          </w:p>
          <w:p w14:paraId="741D12CA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сутки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CB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14008,85</w:t>
            </w:r>
          </w:p>
        </w:tc>
      </w:tr>
      <w:tr w:rsidR="00A42433" w:rsidRPr="00783468" w14:paraId="741D12D2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D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5.2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E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Водоотведение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CF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куб. м/</w:t>
            </w:r>
          </w:p>
          <w:p w14:paraId="741D12D0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сутки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D1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11174,69</w:t>
            </w:r>
          </w:p>
        </w:tc>
      </w:tr>
      <w:tr w:rsidR="00A42433" w:rsidRPr="00783468" w14:paraId="741D12D7" w14:textId="77777777" w:rsidTr="00472BE3">
        <w:trPr>
          <w:cantSplit/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D3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5.3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D4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Электроснабжение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D5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кВт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12D6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21170,79</w:t>
            </w:r>
          </w:p>
        </w:tc>
      </w:tr>
      <w:tr w:rsidR="00A42433" w:rsidRPr="00783468" w14:paraId="741D12DC" w14:textId="77777777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12D8" w14:textId="77777777" w:rsidR="00A42433" w:rsidRPr="00783468" w:rsidRDefault="00A42433" w:rsidP="00472BE3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5.4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41D12D9" w14:textId="77777777" w:rsidR="00A42433" w:rsidRPr="00783468" w:rsidRDefault="00A42433" w:rsidP="00472BE3">
            <w:pPr>
              <w:ind w:firstLine="0"/>
              <w:rPr>
                <w:szCs w:val="28"/>
              </w:rPr>
            </w:pPr>
            <w:r w:rsidRPr="00783468">
              <w:rPr>
                <w:szCs w:val="28"/>
              </w:rPr>
              <w:t>Теплоснабжение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41D12DA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Мвт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1D12DB" w14:textId="77777777" w:rsidR="00A42433" w:rsidRPr="00783468" w:rsidRDefault="00A42433" w:rsidP="00472BE3">
            <w:pPr>
              <w:ind w:firstLine="0"/>
              <w:jc w:val="center"/>
              <w:rPr>
                <w:szCs w:val="28"/>
              </w:rPr>
            </w:pPr>
            <w:r w:rsidRPr="00783468">
              <w:rPr>
                <w:szCs w:val="28"/>
              </w:rPr>
              <w:t>111,26</w:t>
            </w:r>
          </w:p>
        </w:tc>
      </w:tr>
    </w:tbl>
    <w:p w14:paraId="741D12DD" w14:textId="77777777" w:rsidR="00A42433" w:rsidRPr="00783468" w:rsidRDefault="00A42433" w:rsidP="00A42433">
      <w:pPr>
        <w:ind w:firstLine="0"/>
        <w:jc w:val="center"/>
        <w:rPr>
          <w:sz w:val="27"/>
          <w:szCs w:val="27"/>
        </w:rPr>
      </w:pPr>
    </w:p>
    <w:p w14:paraId="741D12DE" w14:textId="77777777" w:rsidR="00A42433" w:rsidRPr="00783468" w:rsidRDefault="00A42433" w:rsidP="00A42433">
      <w:pPr>
        <w:ind w:firstLine="0"/>
        <w:jc w:val="center"/>
        <w:rPr>
          <w:szCs w:val="28"/>
        </w:rPr>
        <w:sectPr w:rsidR="00A42433" w:rsidRPr="00783468" w:rsidSect="00472BE3">
          <w:footerReference w:type="default" r:id="rId1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783468">
        <w:rPr>
          <w:szCs w:val="28"/>
        </w:rPr>
        <w:t>_____________</w:t>
      </w:r>
    </w:p>
    <w:p w14:paraId="741D12DF" w14:textId="77777777" w:rsidR="00A42433" w:rsidRPr="00783468" w:rsidRDefault="00A42433" w:rsidP="001B3D5E">
      <w:pPr>
        <w:ind w:left="6379" w:firstLine="0"/>
        <w:rPr>
          <w:sz w:val="24"/>
        </w:rPr>
      </w:pPr>
      <w:r w:rsidRPr="00783468">
        <w:rPr>
          <w:sz w:val="24"/>
        </w:rPr>
        <w:lastRenderedPageBreak/>
        <w:t xml:space="preserve">Приложение 3 </w:t>
      </w:r>
    </w:p>
    <w:p w14:paraId="741D12E0" w14:textId="77777777" w:rsidR="00A42433" w:rsidRPr="00783468" w:rsidRDefault="00A42433" w:rsidP="001B3D5E">
      <w:pPr>
        <w:ind w:left="6379" w:firstLine="0"/>
        <w:rPr>
          <w:sz w:val="24"/>
        </w:rPr>
      </w:pPr>
      <w:r w:rsidRPr="00783468">
        <w:rPr>
          <w:sz w:val="24"/>
        </w:rPr>
        <w:t xml:space="preserve">к проекту планировки </w:t>
      </w:r>
      <w:r w:rsidRPr="00783468">
        <w:rPr>
          <w:sz w:val="24"/>
          <w:szCs w:val="28"/>
        </w:rPr>
        <w:t>террит</w:t>
      </w:r>
      <w:r w:rsidRPr="00783468">
        <w:rPr>
          <w:sz w:val="24"/>
          <w:szCs w:val="28"/>
        </w:rPr>
        <w:t>о</w:t>
      </w:r>
      <w:r w:rsidRPr="00783468">
        <w:rPr>
          <w:sz w:val="24"/>
          <w:szCs w:val="28"/>
        </w:rPr>
        <w:t xml:space="preserve">рии, </w:t>
      </w:r>
      <w:r w:rsidRPr="00783468">
        <w:rPr>
          <w:sz w:val="24"/>
        </w:rPr>
        <w:t>ограниченной Красным пр</w:t>
      </w:r>
      <w:r w:rsidRPr="00783468">
        <w:rPr>
          <w:sz w:val="24"/>
        </w:rPr>
        <w:t>о</w:t>
      </w:r>
      <w:r w:rsidRPr="00783468">
        <w:rPr>
          <w:sz w:val="24"/>
        </w:rPr>
        <w:t>спектом, рекой 2-я Ельцовка, улицами Бардина, Богдана Хмельницкого и Дуси Ковальчук, в Заельцовском и Калининском районах</w:t>
      </w:r>
    </w:p>
    <w:p w14:paraId="741D12E1" w14:textId="77777777" w:rsidR="00A42433" w:rsidRPr="00783468" w:rsidRDefault="00A42433" w:rsidP="00A42433"/>
    <w:p w14:paraId="741D12E2" w14:textId="77777777" w:rsidR="00A42433" w:rsidRPr="00783468" w:rsidRDefault="00A42433" w:rsidP="00A42433">
      <w:pPr>
        <w:spacing w:line="240" w:lineRule="atLeast"/>
      </w:pPr>
    </w:p>
    <w:p w14:paraId="741D12E3" w14:textId="77777777" w:rsidR="00A42433" w:rsidRPr="00783468" w:rsidRDefault="00A42433" w:rsidP="00A42433">
      <w:pPr>
        <w:spacing w:line="240" w:lineRule="atLeast"/>
        <w:ind w:firstLine="0"/>
        <w:jc w:val="center"/>
        <w:rPr>
          <w:b/>
          <w:szCs w:val="28"/>
        </w:rPr>
      </w:pPr>
      <w:r w:rsidRPr="00783468">
        <w:rPr>
          <w:b/>
          <w:szCs w:val="28"/>
        </w:rPr>
        <w:t xml:space="preserve">ПОЛОЖЕНИЕ </w:t>
      </w:r>
    </w:p>
    <w:p w14:paraId="741D12E4" w14:textId="77777777" w:rsidR="00A42433" w:rsidRPr="00783468" w:rsidRDefault="00A42433" w:rsidP="00A42433">
      <w:pPr>
        <w:spacing w:line="240" w:lineRule="atLeast"/>
        <w:ind w:firstLine="0"/>
        <w:jc w:val="center"/>
        <w:rPr>
          <w:b/>
          <w:szCs w:val="28"/>
        </w:rPr>
      </w:pPr>
      <w:r w:rsidRPr="00783468">
        <w:rPr>
          <w:b/>
          <w:szCs w:val="28"/>
        </w:rPr>
        <w:t>об очередности планируемого развития территории</w:t>
      </w:r>
    </w:p>
    <w:p w14:paraId="741D12E5" w14:textId="77777777" w:rsidR="00A42433" w:rsidRPr="00783468" w:rsidRDefault="00A42433" w:rsidP="00A42433">
      <w:pPr>
        <w:spacing w:line="240" w:lineRule="atLeast"/>
        <w:ind w:firstLine="0"/>
        <w:jc w:val="center"/>
        <w:rPr>
          <w:szCs w:val="28"/>
        </w:rPr>
      </w:pPr>
    </w:p>
    <w:p w14:paraId="741D12E6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Первый этап строительства, реконструкции необходимых для функцион</w:t>
      </w:r>
      <w:r w:rsidRPr="00783468">
        <w:rPr>
          <w:szCs w:val="28"/>
        </w:rPr>
        <w:t>и</w:t>
      </w:r>
      <w:r w:rsidRPr="00783468">
        <w:rPr>
          <w:szCs w:val="28"/>
        </w:rPr>
        <w:t>рования объектов и обеспечения жизнедеятельности граждан объектов комм</w:t>
      </w:r>
      <w:r w:rsidRPr="00783468">
        <w:rPr>
          <w:szCs w:val="28"/>
        </w:rPr>
        <w:t>у</w:t>
      </w:r>
      <w:r w:rsidRPr="00783468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783468">
        <w:rPr>
          <w:szCs w:val="28"/>
        </w:rPr>
        <w:t>о</w:t>
      </w:r>
      <w:r w:rsidRPr="00783468">
        <w:rPr>
          <w:szCs w:val="28"/>
        </w:rPr>
        <w:t>граммы комплексного развития транспортной инфраструктуры, программы ко</w:t>
      </w:r>
      <w:r w:rsidRPr="00783468">
        <w:rPr>
          <w:szCs w:val="28"/>
        </w:rPr>
        <w:t>м</w:t>
      </w:r>
      <w:r w:rsidRPr="00783468">
        <w:rPr>
          <w:szCs w:val="28"/>
        </w:rPr>
        <w:t>плексного развития социальной инфраструктуры в кварталах 301.01.01.01, 301.01.02.03,  301.02.01.01, 301.01.00.05.</w:t>
      </w:r>
    </w:p>
    <w:p w14:paraId="741D12E7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капитального строительства:</w:t>
      </w:r>
    </w:p>
    <w:p w14:paraId="741D12E8" w14:textId="380976AC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 xml:space="preserve">центр хоккейного мастерства «Космос» </w:t>
      </w:r>
      <w:r w:rsidR="001B3D5E">
        <w:rPr>
          <w:szCs w:val="28"/>
        </w:rPr>
        <w:t xml:space="preserve">- </w:t>
      </w:r>
      <w:r w:rsidRPr="00783468">
        <w:rPr>
          <w:szCs w:val="28"/>
        </w:rPr>
        <w:t>в квартале 301.01.00.05 в соотве</w:t>
      </w:r>
      <w:r w:rsidRPr="00783468">
        <w:rPr>
          <w:szCs w:val="28"/>
        </w:rPr>
        <w:t>т</w:t>
      </w:r>
      <w:r w:rsidRPr="00783468">
        <w:rPr>
          <w:szCs w:val="28"/>
        </w:rPr>
        <w:t>ствии с Программой комплексного развития социальной инфраструктуры города Новосибирска на 2017 – 2030 годы, утвержденной решением Совета депутатов города Новосибирска от 21.12.2016 № 329</w:t>
      </w:r>
      <w:r>
        <w:rPr>
          <w:szCs w:val="28"/>
        </w:rPr>
        <w:t xml:space="preserve"> </w:t>
      </w:r>
      <w:r w:rsidRPr="00783468">
        <w:rPr>
          <w:szCs w:val="28"/>
        </w:rPr>
        <w:t>(далее – ПКРСИ)</w:t>
      </w:r>
      <w:r>
        <w:rPr>
          <w:szCs w:val="28"/>
        </w:rPr>
        <w:t>, в 2020 году</w:t>
      </w:r>
      <w:r w:rsidRPr="00783468">
        <w:rPr>
          <w:szCs w:val="28"/>
        </w:rPr>
        <w:t>;</w:t>
      </w:r>
    </w:p>
    <w:p w14:paraId="741D12E9" w14:textId="045D8E65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реконструкция МБОУ города Новосибирска «Средняя общеобразовательная школа № 100 им. Ю. Г. Заплатина» до 1100 мест </w:t>
      </w:r>
      <w:r w:rsidR="001B3D5E">
        <w:rPr>
          <w:szCs w:val="28"/>
        </w:rPr>
        <w:t xml:space="preserve">- </w:t>
      </w:r>
      <w:r w:rsidRPr="00783468">
        <w:rPr>
          <w:szCs w:val="28"/>
        </w:rPr>
        <w:t>в квартале 301.01.01.02 в соо</w:t>
      </w:r>
      <w:r w:rsidRPr="00783468">
        <w:rPr>
          <w:szCs w:val="28"/>
        </w:rPr>
        <w:t>т</w:t>
      </w:r>
      <w:r w:rsidRPr="00783468">
        <w:rPr>
          <w:szCs w:val="28"/>
        </w:rPr>
        <w:t>ветствии с ПКРСИ в 2021 г</w:t>
      </w:r>
      <w:r>
        <w:rPr>
          <w:szCs w:val="28"/>
        </w:rPr>
        <w:t>оду</w:t>
      </w:r>
      <w:r w:rsidRPr="00783468">
        <w:rPr>
          <w:szCs w:val="28"/>
        </w:rPr>
        <w:t>;</w:t>
      </w:r>
    </w:p>
    <w:p w14:paraId="741D12EA" w14:textId="3D398249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дошкольная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образовательная организация (детский сад) </w:t>
      </w:r>
      <w:r w:rsidRPr="00783468">
        <w:rPr>
          <w:szCs w:val="28"/>
        </w:rPr>
        <w:t xml:space="preserve">встроенно-пристроенная на 90 мест </w:t>
      </w:r>
      <w:r w:rsidR="001B3D5E">
        <w:rPr>
          <w:szCs w:val="28"/>
        </w:rPr>
        <w:t xml:space="preserve">- </w:t>
      </w:r>
      <w:r w:rsidRPr="00783468">
        <w:rPr>
          <w:szCs w:val="28"/>
        </w:rPr>
        <w:t>в квартале 301.02.01.01;</w:t>
      </w:r>
    </w:p>
    <w:p w14:paraId="741D12EB" w14:textId="7CD9C33D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4,8 га </w:t>
      </w:r>
      <w:r w:rsidR="001B3D5E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2EC" w14:textId="10377506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2,6 га </w:t>
      </w:r>
      <w:r w:rsidR="001B3D5E">
        <w:rPr>
          <w:szCs w:val="28"/>
        </w:rPr>
        <w:t xml:space="preserve">- </w:t>
      </w:r>
      <w:r w:rsidRPr="00783468">
        <w:rPr>
          <w:szCs w:val="28"/>
        </w:rPr>
        <w:t>в квартале 301.01.02.03;</w:t>
      </w:r>
    </w:p>
    <w:p w14:paraId="741D12ED" w14:textId="1DEFC825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3,8 га </w:t>
      </w:r>
      <w:r w:rsidR="001B3D5E">
        <w:rPr>
          <w:szCs w:val="28"/>
        </w:rPr>
        <w:t xml:space="preserve">- </w:t>
      </w:r>
      <w:r w:rsidRPr="00783468">
        <w:rPr>
          <w:szCs w:val="28"/>
        </w:rPr>
        <w:t>в квартале 301.02.01.01.</w:t>
      </w:r>
    </w:p>
    <w:p w14:paraId="741D12EE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Срок реализации первого этапа – 2021 год.</w:t>
      </w:r>
    </w:p>
    <w:p w14:paraId="741D12EF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Второй этап строительства, реконструкции необходимых для функционир</w:t>
      </w:r>
      <w:r w:rsidRPr="00783468">
        <w:rPr>
          <w:szCs w:val="28"/>
        </w:rPr>
        <w:t>о</w:t>
      </w:r>
      <w:r w:rsidRPr="00783468">
        <w:rPr>
          <w:szCs w:val="28"/>
        </w:rPr>
        <w:t>вания объектов и обеспечения жизнедеятельности граждан объектов коммунал</w:t>
      </w:r>
      <w:r w:rsidRPr="00783468">
        <w:rPr>
          <w:szCs w:val="28"/>
        </w:rPr>
        <w:t>ь</w:t>
      </w:r>
      <w:r w:rsidRPr="00783468">
        <w:rPr>
          <w:szCs w:val="28"/>
        </w:rPr>
        <w:t>ной, транспортной, социальной инфраструктур, в том числе включенных в пр</w:t>
      </w:r>
      <w:r w:rsidRPr="00783468">
        <w:rPr>
          <w:szCs w:val="28"/>
        </w:rPr>
        <w:t>о</w:t>
      </w:r>
      <w:r w:rsidRPr="00783468">
        <w:rPr>
          <w:szCs w:val="28"/>
        </w:rPr>
        <w:t>граммы комплексного развития систем коммунальной инфраструктуры, програ</w:t>
      </w:r>
      <w:r w:rsidRPr="00783468">
        <w:rPr>
          <w:szCs w:val="28"/>
        </w:rPr>
        <w:t>м</w:t>
      </w:r>
      <w:r w:rsidRPr="00783468">
        <w:rPr>
          <w:szCs w:val="28"/>
        </w:rPr>
        <w:t>мы комплексного развития транспортной инфраструктуры, программы комплек</w:t>
      </w:r>
      <w:r w:rsidRPr="00783468">
        <w:rPr>
          <w:szCs w:val="28"/>
        </w:rPr>
        <w:t>с</w:t>
      </w:r>
      <w:r w:rsidRPr="00783468">
        <w:rPr>
          <w:szCs w:val="28"/>
        </w:rPr>
        <w:t>ного развития социальной инфраструктуры – кварталы 301.01.01.01, 301.01.01.03.</w:t>
      </w:r>
    </w:p>
    <w:p w14:paraId="741D12F0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капитального строительства:</w:t>
      </w:r>
    </w:p>
    <w:p w14:paraId="741D12F1" w14:textId="60FC64EC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дошкольная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образовательная организация (детский сад) </w:t>
      </w:r>
      <w:r w:rsidRPr="00783468">
        <w:rPr>
          <w:szCs w:val="28"/>
        </w:rPr>
        <w:t xml:space="preserve">встроенно-пристроенная на 95 мест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2F2" w14:textId="0D5BC57A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дошкольная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образовательная организация (детский сад) </w:t>
      </w:r>
      <w:r w:rsidRPr="00783468">
        <w:rPr>
          <w:szCs w:val="28"/>
        </w:rPr>
        <w:t xml:space="preserve">встроенно-пристроенная на 90 мест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301.02.01.01;</w:t>
      </w:r>
    </w:p>
    <w:p w14:paraId="741D12F3" w14:textId="42392617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783468">
        <w:rPr>
          <w:szCs w:val="28"/>
        </w:rPr>
        <w:t xml:space="preserve">на 825 мест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2F4" w14:textId="72A0144A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lastRenderedPageBreak/>
        <w:t xml:space="preserve">жилая застройка площадью 6,4 га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2F5" w14:textId="4074E619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4,0 га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301.01.01.01;</w:t>
      </w:r>
    </w:p>
    <w:p w14:paraId="741D12F6" w14:textId="2F7D719E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жилая застройка площадью 2,3 га </w:t>
      </w:r>
      <w:r w:rsidR="000A6598">
        <w:rPr>
          <w:szCs w:val="28"/>
        </w:rPr>
        <w:t>- в квартале 301.02.01.01;</w:t>
      </w:r>
    </w:p>
    <w:p w14:paraId="741D12F7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подъезд к жилой застройке со стороны ул. Бардина.</w:t>
      </w:r>
    </w:p>
    <w:p w14:paraId="741D12F8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Срок реализации второго этапа – 2022 год.</w:t>
      </w:r>
    </w:p>
    <w:p w14:paraId="741D12F9" w14:textId="77777777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>Третий этап строительства, реконструкции необходимых для функционир</w:t>
      </w:r>
      <w:r w:rsidRPr="00783468">
        <w:rPr>
          <w:szCs w:val="28"/>
        </w:rPr>
        <w:t>о</w:t>
      </w:r>
      <w:r w:rsidRPr="00783468">
        <w:rPr>
          <w:szCs w:val="28"/>
        </w:rPr>
        <w:t>вания объектов и обеспечения жизнедеятельности граждан объектов коммунал</w:t>
      </w:r>
      <w:r w:rsidRPr="00783468">
        <w:rPr>
          <w:szCs w:val="28"/>
        </w:rPr>
        <w:t>ь</w:t>
      </w:r>
      <w:r w:rsidRPr="00783468">
        <w:rPr>
          <w:szCs w:val="28"/>
        </w:rPr>
        <w:t>ной, транспортной, социальной инфраструктур, в том числе включенных в пр</w:t>
      </w:r>
      <w:r w:rsidRPr="00783468">
        <w:rPr>
          <w:szCs w:val="28"/>
        </w:rPr>
        <w:t>о</w:t>
      </w:r>
      <w:r w:rsidRPr="00783468">
        <w:rPr>
          <w:szCs w:val="28"/>
        </w:rPr>
        <w:t>граммы комплексного развития систем коммунальной инфраструктуры, програ</w:t>
      </w:r>
      <w:r w:rsidRPr="00783468">
        <w:rPr>
          <w:szCs w:val="28"/>
        </w:rPr>
        <w:t>м</w:t>
      </w:r>
      <w:r w:rsidRPr="00783468">
        <w:rPr>
          <w:szCs w:val="28"/>
        </w:rPr>
        <w:t>мы комплексного развития транспортной инфраструктуры, программы комплек</w:t>
      </w:r>
      <w:r w:rsidRPr="00783468">
        <w:rPr>
          <w:szCs w:val="28"/>
        </w:rPr>
        <w:t>с</w:t>
      </w:r>
      <w:r w:rsidRPr="00783468">
        <w:rPr>
          <w:szCs w:val="28"/>
        </w:rPr>
        <w:t>ного развития социальной инфраструктуры в кварталах 301.01.01.02, 301.01.01.03,  301.01.02.01, 301.01.02.02, 301.01.00.01, 301.01.00.02, 301.01.00.03, 301.01.00.04,  301.02.00.01, 301.02.02.01.</w:t>
      </w:r>
    </w:p>
    <w:p w14:paraId="741D12FA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капитального строительства:</w:t>
      </w:r>
    </w:p>
    <w:p w14:paraId="741D12FB" w14:textId="16A9C847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>дошкольная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образовательная организация (детский сад) </w:t>
      </w:r>
      <w:r w:rsidRPr="00783468">
        <w:rPr>
          <w:szCs w:val="28"/>
        </w:rPr>
        <w:t xml:space="preserve">на 300 мест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301.01.01.03;</w:t>
      </w:r>
    </w:p>
    <w:p w14:paraId="741D12FC" w14:textId="17846F66" w:rsidR="00A42433" w:rsidRPr="00783468" w:rsidRDefault="00A42433" w:rsidP="00A42433">
      <w:pPr>
        <w:rPr>
          <w:szCs w:val="28"/>
        </w:rPr>
      </w:pPr>
      <w:r w:rsidRPr="00783468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783468">
        <w:rPr>
          <w:szCs w:val="28"/>
        </w:rPr>
        <w:t xml:space="preserve">на 1100 мест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301.01.02.03;</w:t>
      </w:r>
    </w:p>
    <w:p w14:paraId="741D12FD" w14:textId="1C237913" w:rsidR="00A42433" w:rsidRPr="00783468" w:rsidRDefault="00A42433" w:rsidP="00A42433">
      <w:pPr>
        <w:rPr>
          <w:szCs w:val="28"/>
          <w:u w:val="single"/>
        </w:rPr>
      </w:pPr>
      <w:r w:rsidRPr="00783468">
        <w:rPr>
          <w:snapToGrid w:val="0"/>
          <w:szCs w:val="28"/>
        </w:rPr>
        <w:t>дошкольная</w:t>
      </w:r>
      <w:r w:rsidRPr="00783468">
        <w:rPr>
          <w:szCs w:val="28"/>
        </w:rPr>
        <w:t xml:space="preserve"> </w:t>
      </w:r>
      <w:r w:rsidRPr="00783468">
        <w:rPr>
          <w:snapToGrid w:val="0"/>
          <w:szCs w:val="28"/>
        </w:rPr>
        <w:t xml:space="preserve">образовательная организация (детский сад) </w:t>
      </w:r>
      <w:r w:rsidRPr="00783468">
        <w:rPr>
          <w:szCs w:val="28"/>
        </w:rPr>
        <w:t xml:space="preserve">встроенно-пристроенная на 90 мест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301.01.01.01 в соответствии с ПКРСИ в 2028 г</w:t>
      </w:r>
      <w:r>
        <w:rPr>
          <w:szCs w:val="28"/>
        </w:rPr>
        <w:t>оду</w:t>
      </w:r>
      <w:r w:rsidRPr="00783468">
        <w:rPr>
          <w:szCs w:val="28"/>
        </w:rPr>
        <w:t>;</w:t>
      </w:r>
    </w:p>
    <w:p w14:paraId="741D12FE" w14:textId="3FE25B91" w:rsidR="00A42433" w:rsidRPr="00783468" w:rsidRDefault="00A42433" w:rsidP="00A42433">
      <w:pPr>
        <w:rPr>
          <w:szCs w:val="28"/>
        </w:rPr>
      </w:pPr>
      <w:r w:rsidRPr="00783468">
        <w:rPr>
          <w:szCs w:val="28"/>
        </w:rPr>
        <w:t xml:space="preserve">общая врачебная практика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301.01.01.03 в соответствии с ПКРСИ в 2030 г</w:t>
      </w:r>
      <w:r>
        <w:rPr>
          <w:szCs w:val="28"/>
        </w:rPr>
        <w:t>оду</w:t>
      </w:r>
      <w:r w:rsidRPr="00783468">
        <w:rPr>
          <w:szCs w:val="28"/>
        </w:rPr>
        <w:t>;</w:t>
      </w:r>
    </w:p>
    <w:p w14:paraId="741D12FF" w14:textId="3E4130C1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 xml:space="preserve">станция скорой медицинской помощи </w:t>
      </w:r>
      <w:r w:rsidR="000A6598">
        <w:rPr>
          <w:szCs w:val="28"/>
        </w:rPr>
        <w:t xml:space="preserve">- </w:t>
      </w:r>
      <w:r w:rsidRPr="00783468">
        <w:rPr>
          <w:szCs w:val="28"/>
        </w:rPr>
        <w:t>в квартале 301.01.00.02.</w:t>
      </w:r>
    </w:p>
    <w:p w14:paraId="741D1300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транспортной инфраструктуры:</w:t>
      </w:r>
    </w:p>
    <w:p w14:paraId="741D1301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элементы улично-дорожной сети, предусмотренные к строительству в гр</w:t>
      </w:r>
      <w:r w:rsidRPr="00783468">
        <w:rPr>
          <w:szCs w:val="28"/>
        </w:rPr>
        <w:t>а</w:t>
      </w:r>
      <w:r w:rsidRPr="00783468">
        <w:rPr>
          <w:szCs w:val="28"/>
        </w:rPr>
        <w:t>ницах проекта планировки.</w:t>
      </w:r>
    </w:p>
    <w:p w14:paraId="741D1302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Объекты инженерной инфраструктуры:</w:t>
      </w:r>
    </w:p>
    <w:p w14:paraId="741D1303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водоснабжения;</w:t>
      </w:r>
    </w:p>
    <w:p w14:paraId="741D1304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водоотведения;</w:t>
      </w:r>
    </w:p>
    <w:p w14:paraId="741D1305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теплоснабжения;</w:t>
      </w:r>
    </w:p>
    <w:p w14:paraId="741D1306" w14:textId="77777777" w:rsidR="00A42433" w:rsidRPr="00783468" w:rsidRDefault="00A42433" w:rsidP="00A42433">
      <w:pPr>
        <w:spacing w:line="240" w:lineRule="atLeast"/>
        <w:contextualSpacing/>
        <w:rPr>
          <w:szCs w:val="28"/>
        </w:rPr>
      </w:pPr>
      <w:r w:rsidRPr="00783468">
        <w:rPr>
          <w:szCs w:val="28"/>
        </w:rPr>
        <w:t>строительство сетей электроснабжения.</w:t>
      </w:r>
    </w:p>
    <w:p w14:paraId="741D1307" w14:textId="77777777" w:rsidR="00A42433" w:rsidRPr="00783468" w:rsidRDefault="00A42433" w:rsidP="00A42433">
      <w:pPr>
        <w:spacing w:line="240" w:lineRule="atLeast"/>
        <w:rPr>
          <w:szCs w:val="28"/>
        </w:rPr>
      </w:pPr>
      <w:r w:rsidRPr="00783468">
        <w:rPr>
          <w:szCs w:val="28"/>
        </w:rPr>
        <w:t>Срок реализации третьего этапа – 2030 год.</w:t>
      </w:r>
    </w:p>
    <w:p w14:paraId="741D1308" w14:textId="77777777" w:rsidR="00A42433" w:rsidRPr="00783468" w:rsidRDefault="00A42433" w:rsidP="00A42433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14:paraId="741D1309" w14:textId="77777777" w:rsidR="00A42433" w:rsidRPr="003439BB" w:rsidRDefault="00A42433" w:rsidP="00A42433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14:paraId="741D130A" w14:textId="77777777" w:rsidR="00A42433" w:rsidRPr="00EE40D4" w:rsidRDefault="00A42433" w:rsidP="00A42433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bCs/>
          <w:szCs w:val="28"/>
        </w:rPr>
      </w:pPr>
      <w:r w:rsidRPr="003439BB">
        <w:rPr>
          <w:szCs w:val="28"/>
        </w:rPr>
        <w:t>____________</w:t>
      </w:r>
    </w:p>
    <w:p w14:paraId="741D130B" w14:textId="77777777" w:rsidR="001D0D6E" w:rsidRPr="002A2DF3" w:rsidRDefault="001D0D6E" w:rsidP="00A42433">
      <w:pPr>
        <w:widowControl w:val="0"/>
        <w:ind w:left="6237" w:firstLine="0"/>
        <w:rPr>
          <w:szCs w:val="28"/>
        </w:rPr>
      </w:pPr>
    </w:p>
    <w:sectPr w:rsidR="001D0D6E" w:rsidRPr="002A2DF3" w:rsidSect="00472BE3">
      <w:footerReference w:type="default" r:id="rId17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D1314" w14:textId="77777777" w:rsidR="00A77F4B" w:rsidRDefault="00A77F4B" w:rsidP="007B56B1">
      <w:r>
        <w:separator/>
      </w:r>
    </w:p>
    <w:p w14:paraId="741D1315" w14:textId="77777777" w:rsidR="00A77F4B" w:rsidRDefault="00A77F4B"/>
  </w:endnote>
  <w:endnote w:type="continuationSeparator" w:id="0">
    <w:p w14:paraId="741D1316" w14:textId="77777777" w:rsidR="00A77F4B" w:rsidRDefault="00A77F4B" w:rsidP="007B56B1">
      <w:r>
        <w:continuationSeparator/>
      </w:r>
    </w:p>
    <w:p w14:paraId="741D1317" w14:textId="77777777" w:rsidR="00A77F4B" w:rsidRDefault="00A77F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D1319" w14:textId="77777777" w:rsidR="00A77F4B" w:rsidRPr="00B01220" w:rsidRDefault="00A77F4B" w:rsidP="00B01220">
    <w:pPr>
      <w:pStyle w:val="af0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D131A" w14:textId="77777777" w:rsidR="00A77F4B" w:rsidRPr="00B01220" w:rsidRDefault="00A77F4B" w:rsidP="00B01220">
    <w:pPr>
      <w:pStyle w:val="af0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D1310" w14:textId="77777777" w:rsidR="00A77F4B" w:rsidRDefault="00A77F4B" w:rsidP="007B56B1">
      <w:r>
        <w:separator/>
      </w:r>
    </w:p>
    <w:p w14:paraId="741D1311" w14:textId="77777777" w:rsidR="00A77F4B" w:rsidRDefault="00A77F4B"/>
  </w:footnote>
  <w:footnote w:type="continuationSeparator" w:id="0">
    <w:p w14:paraId="741D1312" w14:textId="77777777" w:rsidR="00A77F4B" w:rsidRDefault="00A77F4B" w:rsidP="007B56B1">
      <w:r>
        <w:continuationSeparator/>
      </w:r>
    </w:p>
    <w:p w14:paraId="741D1313" w14:textId="77777777" w:rsidR="00A77F4B" w:rsidRDefault="00A77F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D1318" w14:textId="77777777" w:rsidR="00A77F4B" w:rsidRPr="003F7CFD" w:rsidRDefault="00A4583A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A77F4B" w:rsidRPr="003F7CFD">
          <w:rPr>
            <w:sz w:val="24"/>
            <w:szCs w:val="24"/>
          </w:rPr>
          <w:fldChar w:fldCharType="begin"/>
        </w:r>
        <w:r w:rsidR="00A77F4B" w:rsidRPr="003F7CFD">
          <w:rPr>
            <w:sz w:val="24"/>
            <w:szCs w:val="24"/>
          </w:rPr>
          <w:instrText xml:space="preserve"> PAGE   \* MERGEFORMAT </w:instrText>
        </w:r>
        <w:r w:rsidR="00A77F4B" w:rsidRPr="003F7CFD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A77F4B" w:rsidRPr="003F7CFD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3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5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19"/>
  </w:num>
  <w:num w:numId="5">
    <w:abstractNumId w:val="3"/>
  </w:num>
  <w:num w:numId="6">
    <w:abstractNumId w:val="8"/>
  </w:num>
  <w:num w:numId="7">
    <w:abstractNumId w:val="18"/>
  </w:num>
  <w:num w:numId="8">
    <w:abstractNumId w:val="15"/>
  </w:num>
  <w:num w:numId="9">
    <w:abstractNumId w:val="2"/>
  </w:num>
  <w:num w:numId="10">
    <w:abstractNumId w:val="7"/>
  </w:num>
  <w:num w:numId="11">
    <w:abstractNumId w:val="24"/>
  </w:num>
  <w:num w:numId="12">
    <w:abstractNumId w:val="13"/>
  </w:num>
  <w:num w:numId="13">
    <w:abstractNumId w:val="21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6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6"/>
  </w:num>
  <w:num w:numId="19">
    <w:abstractNumId w:val="12"/>
  </w:num>
  <w:num w:numId="20">
    <w:abstractNumId w:val="17"/>
  </w:num>
  <w:num w:numId="21">
    <w:abstractNumId w:val="22"/>
    <w:lvlOverride w:ilvl="0">
      <w:startOverride w:val="1"/>
    </w:lvlOverride>
  </w:num>
  <w:num w:numId="22">
    <w:abstractNumId w:val="14"/>
  </w:num>
  <w:num w:numId="23">
    <w:abstractNumId w:val="16"/>
  </w:num>
  <w:num w:numId="24">
    <w:abstractNumId w:val="20"/>
  </w:num>
  <w:num w:numId="25">
    <w:abstractNumId w:val="5"/>
  </w:num>
  <w:num w:numId="26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defaultTabStop w:val="720"/>
  <w:autoHyphenation/>
  <w:consecutiveHyphenLimit w:val="2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D2E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347"/>
    <w:rsid w:val="00095932"/>
    <w:rsid w:val="00095C66"/>
    <w:rsid w:val="00096BA6"/>
    <w:rsid w:val="000A108F"/>
    <w:rsid w:val="000A1EEC"/>
    <w:rsid w:val="000A4147"/>
    <w:rsid w:val="000A4291"/>
    <w:rsid w:val="000A5182"/>
    <w:rsid w:val="000A6598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5A4B"/>
    <w:rsid w:val="000B6772"/>
    <w:rsid w:val="000B7267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1A1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12A4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3D5E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583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37D2"/>
    <w:rsid w:val="002E4AAA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583E"/>
    <w:rsid w:val="004665F8"/>
    <w:rsid w:val="0046703F"/>
    <w:rsid w:val="00467901"/>
    <w:rsid w:val="0046791C"/>
    <w:rsid w:val="00467DFC"/>
    <w:rsid w:val="0047158D"/>
    <w:rsid w:val="004722AC"/>
    <w:rsid w:val="004723DA"/>
    <w:rsid w:val="00472BE3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87A73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4C1B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1B56"/>
    <w:rsid w:val="0053280E"/>
    <w:rsid w:val="005339A9"/>
    <w:rsid w:val="00534164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7896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478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2B3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6FEF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280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33A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7DF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675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9CB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71C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65F6"/>
    <w:rsid w:val="009174A1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F24"/>
    <w:rsid w:val="009D0126"/>
    <w:rsid w:val="009D0F21"/>
    <w:rsid w:val="009D11D9"/>
    <w:rsid w:val="009D2009"/>
    <w:rsid w:val="009D2AA7"/>
    <w:rsid w:val="009D2B6C"/>
    <w:rsid w:val="009D2CDF"/>
    <w:rsid w:val="009D50E9"/>
    <w:rsid w:val="009D587A"/>
    <w:rsid w:val="009D64B6"/>
    <w:rsid w:val="009D6900"/>
    <w:rsid w:val="009E0972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C04"/>
    <w:rsid w:val="00A41D2B"/>
    <w:rsid w:val="00A42433"/>
    <w:rsid w:val="00A42CB9"/>
    <w:rsid w:val="00A43AFC"/>
    <w:rsid w:val="00A4583A"/>
    <w:rsid w:val="00A458EE"/>
    <w:rsid w:val="00A4653C"/>
    <w:rsid w:val="00A4717F"/>
    <w:rsid w:val="00A47968"/>
    <w:rsid w:val="00A512BE"/>
    <w:rsid w:val="00A5136E"/>
    <w:rsid w:val="00A52FC5"/>
    <w:rsid w:val="00A537D8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77F4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2F6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0C20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EF1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47ACE"/>
    <w:rsid w:val="00C50DC9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3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1FC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38BF"/>
    <w:rsid w:val="00E44201"/>
    <w:rsid w:val="00E45252"/>
    <w:rsid w:val="00E45922"/>
    <w:rsid w:val="00E45BB1"/>
    <w:rsid w:val="00E46A5F"/>
    <w:rsid w:val="00E46F12"/>
    <w:rsid w:val="00E46FFD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00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,"/>
  <w:listSeparator w:val=";"/>
  <w14:docId w14:val="741D10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b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chief-cardsubtitle">
    <w:name w:val="chief-card__subtitle"/>
    <w:basedOn w:val="a3"/>
    <w:rsid w:val="00487A73"/>
  </w:style>
  <w:style w:type="paragraph" w:customStyle="1" w:styleId="chief-cardname">
    <w:name w:val="chief-card__name"/>
    <w:basedOn w:val="a2"/>
    <w:rsid w:val="00487A73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3">
    <w:name w:val="a"/>
    <w:pPr>
      <w:numPr>
        <w:numId w:val="3"/>
      </w:numPr>
    </w:pPr>
  </w:style>
  <w:style w:type="numbering" w:customStyle="1" w:styleId="22">
    <w:name w:val="111111"/>
    <w:pPr>
      <w:numPr>
        <w:numId w:val="9"/>
      </w:numPr>
    </w:pPr>
  </w:style>
  <w:style w:type="numbering" w:customStyle="1" w:styleId="30">
    <w:name w:val="1ai2"/>
    <w:pPr>
      <w:numPr>
        <w:numId w:val="5"/>
      </w:numPr>
    </w:pPr>
  </w:style>
  <w:style w:type="numbering" w:customStyle="1" w:styleId="40">
    <w:name w:val="1ai"/>
    <w:pPr>
      <w:numPr>
        <w:numId w:val="10"/>
      </w:numPr>
    </w:pPr>
  </w:style>
  <w:style w:type="numbering" w:customStyle="1" w:styleId="50">
    <w:name w:val="2"/>
    <w:pPr>
      <w:numPr>
        <w:numId w:val="6"/>
      </w:numPr>
    </w:pPr>
  </w:style>
  <w:style w:type="numbering" w:customStyle="1" w:styleId="60">
    <w:name w:val="10"/>
    <w:pPr>
      <w:numPr>
        <w:numId w:val="8"/>
      </w:numPr>
    </w:pPr>
  </w:style>
  <w:style w:type="numbering" w:customStyle="1" w:styleId="70">
    <w:name w:val="1ai1"/>
    <w:pPr>
      <w:numPr>
        <w:numId w:val="7"/>
      </w:numPr>
    </w:pPr>
  </w:style>
  <w:style w:type="numbering" w:customStyle="1" w:styleId="80">
    <w:name w:val="1111112"/>
    <w:pPr>
      <w:numPr>
        <w:numId w:val="4"/>
      </w:numPr>
    </w:pPr>
  </w:style>
  <w:style w:type="numbering" w:customStyle="1" w:styleId="90">
    <w:name w:val="1111111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Kuchinskaya@admnsk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Muratova@admnsk.r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galimova@admnsk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1202C1-4251-45CB-AEEB-90AA74F2F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1244</TotalTime>
  <Pages>23</Pages>
  <Words>6370</Words>
  <Characters>36310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42595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Давыдова Наталья Михайловна</cp:lastModifiedBy>
  <cp:revision>24</cp:revision>
  <cp:lastPrinted>2022-07-18T09:14:00Z</cp:lastPrinted>
  <dcterms:created xsi:type="dcterms:W3CDTF">2022-06-29T03:34:00Z</dcterms:created>
  <dcterms:modified xsi:type="dcterms:W3CDTF">2022-07-19T05:00:00Z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