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74098" w:rsidRPr="00853BAF" w:rsidTr="00980E8C">
        <w:tc>
          <w:tcPr>
            <w:tcW w:w="9923" w:type="dxa"/>
          </w:tcPr>
          <w:p w:rsidR="00474098" w:rsidRPr="00853BAF" w:rsidRDefault="00474098" w:rsidP="00474098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098" w:rsidRPr="00853BAF" w:rsidRDefault="00474098" w:rsidP="004740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74098" w:rsidRPr="00853BAF" w:rsidRDefault="00474098" w:rsidP="0047409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74098" w:rsidRPr="00853BAF" w:rsidRDefault="00474098" w:rsidP="004740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74098" w:rsidRPr="00853BAF" w:rsidRDefault="00474098" w:rsidP="0047409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74098" w:rsidRPr="00853BAF" w:rsidRDefault="00474098" w:rsidP="0047409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74098" w:rsidRPr="00853BAF" w:rsidRDefault="00474098" w:rsidP="0047409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C7C65" w:rsidRPr="008C7C65">
              <w:rPr>
                <w:u w:val="single"/>
              </w:rPr>
              <w:t>06.07.2021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8C7C65">
              <w:rPr>
                <w:u w:val="single"/>
              </w:rPr>
              <w:t>2262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474098" w:rsidRPr="00853BAF" w:rsidRDefault="00474098" w:rsidP="0047409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9321"/>
      </w:tblGrid>
      <w:tr w:rsidR="0051339E" w:rsidRPr="008D3AE9" w:rsidTr="00474098">
        <w:trPr>
          <w:cantSplit/>
          <w:trHeight w:val="582"/>
        </w:trPr>
        <w:tc>
          <w:tcPr>
            <w:tcW w:w="9321" w:type="dxa"/>
          </w:tcPr>
          <w:p w:rsidR="0051339E" w:rsidRPr="008D3AE9" w:rsidRDefault="0051339E" w:rsidP="00270F5E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8D3AE9">
              <w:rPr>
                <w:szCs w:val="28"/>
              </w:rPr>
              <w:t xml:space="preserve">О проекте планировки территории, </w:t>
            </w:r>
            <w:r w:rsidR="002B29A0" w:rsidRPr="008D3A4A">
              <w:rPr>
                <w:szCs w:val="28"/>
              </w:rPr>
              <w:t>ограниченной перспективным продо</w:t>
            </w:r>
            <w:r w:rsidR="002B29A0" w:rsidRPr="008D3A4A">
              <w:rPr>
                <w:szCs w:val="28"/>
              </w:rPr>
              <w:t>л</w:t>
            </w:r>
            <w:r w:rsidR="002B29A0" w:rsidRPr="008D3A4A">
              <w:rPr>
                <w:szCs w:val="28"/>
              </w:rPr>
              <w:t>жением ул. Утренней</w:t>
            </w:r>
            <w:r w:rsidR="002B29A0">
              <w:rPr>
                <w:szCs w:val="28"/>
              </w:rPr>
              <w:t>, Красным проспектом, рекой 2-я Ельцовка, ул. Ж</w:t>
            </w:r>
            <w:r w:rsidR="002B29A0">
              <w:rPr>
                <w:szCs w:val="28"/>
              </w:rPr>
              <w:t>у</w:t>
            </w:r>
            <w:r w:rsidR="002B29A0">
              <w:rPr>
                <w:szCs w:val="28"/>
              </w:rPr>
              <w:t xml:space="preserve">ковского, </w:t>
            </w:r>
            <w:r w:rsidR="002B29A0" w:rsidRPr="008D3A4A">
              <w:rPr>
                <w:szCs w:val="28"/>
              </w:rPr>
              <w:t xml:space="preserve">1-м </w:t>
            </w:r>
            <w:proofErr w:type="spellStart"/>
            <w:r w:rsidR="002B29A0" w:rsidRPr="008D3A4A">
              <w:rPr>
                <w:szCs w:val="28"/>
              </w:rPr>
              <w:t>Мочищенским</w:t>
            </w:r>
            <w:proofErr w:type="spellEnd"/>
            <w:r w:rsidR="002B29A0" w:rsidRPr="008D3A4A">
              <w:rPr>
                <w:szCs w:val="28"/>
              </w:rPr>
              <w:t xml:space="preserve"> шоссе, </w:t>
            </w:r>
            <w:r w:rsidR="002B29A0" w:rsidRPr="006312BB">
              <w:rPr>
                <w:szCs w:val="28"/>
              </w:rPr>
              <w:t>планируемой</w:t>
            </w:r>
            <w:r w:rsidR="002B29A0" w:rsidRPr="008D3A4A">
              <w:rPr>
                <w:szCs w:val="28"/>
              </w:rPr>
              <w:t xml:space="preserve"> магистр</w:t>
            </w:r>
            <w:bookmarkStart w:id="0" w:name="_GoBack"/>
            <w:bookmarkEnd w:id="0"/>
            <w:r w:rsidR="002B29A0" w:rsidRPr="008D3A4A">
              <w:rPr>
                <w:szCs w:val="28"/>
              </w:rPr>
              <w:t>альной улицей общегородского значения непрерывного движения</w:t>
            </w:r>
            <w:r w:rsidR="002B29A0">
              <w:rPr>
                <w:szCs w:val="28"/>
              </w:rPr>
              <w:t xml:space="preserve">, </w:t>
            </w:r>
            <w:r w:rsidR="002B29A0" w:rsidRPr="008D3A4A">
              <w:rPr>
                <w:szCs w:val="28"/>
              </w:rPr>
              <w:t>ул. Андреевской</w:t>
            </w:r>
            <w:r w:rsidR="002B29A0">
              <w:rPr>
                <w:szCs w:val="28"/>
              </w:rPr>
              <w:t xml:space="preserve">, </w:t>
            </w:r>
            <w:r w:rsidR="002B29A0" w:rsidRPr="008D3A4A">
              <w:rPr>
                <w:szCs w:val="28"/>
              </w:rPr>
              <w:t xml:space="preserve">в </w:t>
            </w:r>
            <w:proofErr w:type="spellStart"/>
            <w:r w:rsidR="002B29A0" w:rsidRPr="008D3A4A">
              <w:rPr>
                <w:szCs w:val="28"/>
              </w:rPr>
              <w:t>З</w:t>
            </w:r>
            <w:r w:rsidR="002B29A0" w:rsidRPr="008D3A4A">
              <w:rPr>
                <w:szCs w:val="28"/>
              </w:rPr>
              <w:t>а</w:t>
            </w:r>
            <w:r w:rsidR="002B29A0" w:rsidRPr="008D3A4A">
              <w:rPr>
                <w:szCs w:val="28"/>
              </w:rPr>
              <w:t>ельцовском</w:t>
            </w:r>
            <w:proofErr w:type="spellEnd"/>
            <w:r w:rsidR="002B29A0" w:rsidRPr="008D3A4A">
              <w:rPr>
                <w:szCs w:val="28"/>
              </w:rPr>
              <w:t xml:space="preserve"> районе</w:t>
            </w:r>
            <w:proofErr w:type="gramEnd"/>
          </w:p>
        </w:tc>
      </w:tr>
    </w:tbl>
    <w:p w:rsidR="0051339E" w:rsidRPr="008D3AE9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8D3AE9" w:rsidRDefault="0051339E" w:rsidP="004D0CFE">
      <w:pPr>
        <w:autoSpaceDE w:val="0"/>
        <w:autoSpaceDN w:val="0"/>
        <w:adjustRightInd w:val="0"/>
        <w:rPr>
          <w:szCs w:val="28"/>
        </w:rPr>
      </w:pPr>
      <w:proofErr w:type="gramStart"/>
      <w:r w:rsidRPr="008D3AE9">
        <w:rPr>
          <w:szCs w:val="28"/>
        </w:rPr>
        <w:t xml:space="preserve">В целях выделения </w:t>
      </w:r>
      <w:r w:rsidR="004D0CFE">
        <w:rPr>
          <w:szCs w:val="28"/>
        </w:rPr>
        <w:t>элементов планировочной структуры, установления гр</w:t>
      </w:r>
      <w:r w:rsidR="004D0CFE">
        <w:rPr>
          <w:szCs w:val="28"/>
        </w:rPr>
        <w:t>а</w:t>
      </w:r>
      <w:r w:rsidR="004D0CFE">
        <w:rPr>
          <w:szCs w:val="28"/>
        </w:rPr>
        <w:t>ниц территорий общего пользования, границ зон планируемого размещения об</w:t>
      </w:r>
      <w:r w:rsidR="004D0CFE">
        <w:rPr>
          <w:szCs w:val="28"/>
        </w:rPr>
        <w:t>ъ</w:t>
      </w:r>
      <w:r w:rsidR="004D0CFE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</w:t>
      </w:r>
      <w:r w:rsidRPr="008D3AE9">
        <w:rPr>
          <w:szCs w:val="28"/>
        </w:rPr>
        <w:t xml:space="preserve"> с учетом протокола </w:t>
      </w:r>
      <w:r w:rsidRPr="008D3AE9">
        <w:rPr>
          <w:rFonts w:eastAsia="Calibri"/>
          <w:szCs w:val="28"/>
        </w:rPr>
        <w:t>общественных обсужд</w:t>
      </w:r>
      <w:r w:rsidRPr="008D3AE9">
        <w:rPr>
          <w:rFonts w:eastAsia="Calibri"/>
          <w:szCs w:val="28"/>
        </w:rPr>
        <w:t>е</w:t>
      </w:r>
      <w:r w:rsidRPr="008D3AE9">
        <w:rPr>
          <w:rFonts w:eastAsia="Calibri"/>
          <w:szCs w:val="28"/>
        </w:rPr>
        <w:t>ний</w:t>
      </w:r>
      <w:r w:rsidRPr="008D3AE9">
        <w:rPr>
          <w:szCs w:val="28"/>
        </w:rPr>
        <w:t xml:space="preserve"> и заключения о результатах </w:t>
      </w:r>
      <w:r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8D3AE9">
        <w:rPr>
          <w:szCs w:val="28"/>
        </w:rPr>
        <w:t>а</w:t>
      </w:r>
      <w:r w:rsidRPr="008D3AE9">
        <w:rPr>
          <w:szCs w:val="28"/>
        </w:rPr>
        <w:t xml:space="preserve">тов города Новосибирска от 24.05.2017 № 411 </w:t>
      </w:r>
      <w:r w:rsidR="00DD0ABD">
        <w:rPr>
          <w:szCs w:val="28"/>
        </w:rPr>
        <w:t>«О Порядке подготовки докуме</w:t>
      </w:r>
      <w:r w:rsidR="00DD0ABD">
        <w:rPr>
          <w:szCs w:val="28"/>
        </w:rPr>
        <w:t>н</w:t>
      </w:r>
      <w:r w:rsidR="00DD0ABD">
        <w:rPr>
          <w:szCs w:val="28"/>
        </w:rPr>
        <w:t>тации по планировке территории, внесения в</w:t>
      </w:r>
      <w:proofErr w:type="gramEnd"/>
      <w:r w:rsidR="00DD0ABD">
        <w:rPr>
          <w:szCs w:val="28"/>
        </w:rPr>
        <w:t xml:space="preserve"> нее изменений и ее отмены и </w:t>
      </w:r>
      <w:proofErr w:type="gramStart"/>
      <w:r w:rsidR="00DD0ABD">
        <w:rPr>
          <w:szCs w:val="28"/>
        </w:rPr>
        <w:t>пр</w:t>
      </w:r>
      <w:r w:rsidR="00DD0ABD">
        <w:rPr>
          <w:szCs w:val="28"/>
        </w:rPr>
        <w:t>и</w:t>
      </w:r>
      <w:r w:rsidR="00DD0ABD">
        <w:rPr>
          <w:szCs w:val="28"/>
        </w:rPr>
        <w:t>знании утратившими силу отдельных решений Совета депутатов города Новос</w:t>
      </w:r>
      <w:r w:rsidR="00DD0ABD">
        <w:rPr>
          <w:szCs w:val="28"/>
        </w:rPr>
        <w:t>и</w:t>
      </w:r>
      <w:r w:rsidR="00DD0ABD">
        <w:rPr>
          <w:szCs w:val="28"/>
        </w:rPr>
        <w:t>бирска»</w:t>
      </w:r>
      <w:r w:rsidRPr="008D3AE9">
        <w:rPr>
          <w:szCs w:val="28"/>
        </w:rPr>
        <w:t xml:space="preserve">, постановлением мэрии города Новосибирска </w:t>
      </w:r>
      <w:r w:rsidR="00D12A84" w:rsidRPr="00D12A84">
        <w:rPr>
          <w:szCs w:val="28"/>
        </w:rPr>
        <w:t>от 30.03.2020 №</w:t>
      </w:r>
      <w:r w:rsidR="00D12A84" w:rsidRPr="00CF205B">
        <w:rPr>
          <w:szCs w:val="28"/>
        </w:rPr>
        <w:t xml:space="preserve"> </w:t>
      </w:r>
      <w:r w:rsidR="00D12A84" w:rsidRPr="00D12A84">
        <w:rPr>
          <w:szCs w:val="28"/>
        </w:rPr>
        <w:t>1072 «О подготовке</w:t>
      </w:r>
      <w:r w:rsidR="00D12A84" w:rsidRPr="00746309">
        <w:t xml:space="preserve"> проекта планировки и проектов межевания территории, </w:t>
      </w:r>
      <w:r w:rsidR="00D12A84" w:rsidRPr="008D3A4A">
        <w:rPr>
          <w:szCs w:val="28"/>
        </w:rPr>
        <w:t>ограниченной перспективным продолжением ул. Утренней</w:t>
      </w:r>
      <w:r w:rsidR="00D12A84">
        <w:rPr>
          <w:szCs w:val="28"/>
        </w:rPr>
        <w:t xml:space="preserve">, Красным проспектом, рекой 2-я Ельцовка, ул. Жуковского, </w:t>
      </w:r>
      <w:r w:rsidR="00D12A84" w:rsidRPr="008D3A4A">
        <w:rPr>
          <w:szCs w:val="28"/>
        </w:rPr>
        <w:t xml:space="preserve">1-м </w:t>
      </w:r>
      <w:proofErr w:type="spellStart"/>
      <w:r w:rsidR="00D12A84" w:rsidRPr="008D3A4A">
        <w:rPr>
          <w:szCs w:val="28"/>
        </w:rPr>
        <w:t>Мочищенским</w:t>
      </w:r>
      <w:proofErr w:type="spellEnd"/>
      <w:r w:rsidR="00D12A84" w:rsidRPr="008D3A4A">
        <w:rPr>
          <w:szCs w:val="28"/>
        </w:rPr>
        <w:t xml:space="preserve"> шоссе, </w:t>
      </w:r>
      <w:r w:rsidR="00D12A84" w:rsidRPr="006312BB">
        <w:rPr>
          <w:szCs w:val="28"/>
        </w:rPr>
        <w:t>планируемой</w:t>
      </w:r>
      <w:r w:rsidR="00D12A84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D12A84">
        <w:rPr>
          <w:szCs w:val="28"/>
        </w:rPr>
        <w:t xml:space="preserve">, </w:t>
      </w:r>
      <w:r w:rsidR="00D12A84" w:rsidRPr="008D3A4A">
        <w:rPr>
          <w:szCs w:val="28"/>
        </w:rPr>
        <w:t>ул. Андреевской</w:t>
      </w:r>
      <w:r w:rsidR="00D12A84">
        <w:rPr>
          <w:szCs w:val="28"/>
        </w:rPr>
        <w:t xml:space="preserve">, </w:t>
      </w:r>
      <w:r w:rsidR="00D12A84" w:rsidRPr="008D3A4A">
        <w:rPr>
          <w:szCs w:val="28"/>
        </w:rPr>
        <w:t xml:space="preserve">в </w:t>
      </w:r>
      <w:proofErr w:type="spellStart"/>
      <w:r w:rsidR="00D12A84" w:rsidRPr="008D3A4A">
        <w:rPr>
          <w:szCs w:val="28"/>
        </w:rPr>
        <w:t>З</w:t>
      </w:r>
      <w:r w:rsidR="00D12A84" w:rsidRPr="008D3A4A">
        <w:rPr>
          <w:szCs w:val="28"/>
        </w:rPr>
        <w:t>а</w:t>
      </w:r>
      <w:r w:rsidR="00D12A84" w:rsidRPr="008D3A4A">
        <w:rPr>
          <w:szCs w:val="28"/>
        </w:rPr>
        <w:t>ельцовском</w:t>
      </w:r>
      <w:proofErr w:type="spellEnd"/>
      <w:r w:rsidR="00D12A84" w:rsidRPr="008D3A4A">
        <w:rPr>
          <w:szCs w:val="28"/>
        </w:rPr>
        <w:t xml:space="preserve"> районе</w:t>
      </w:r>
      <w:r w:rsidR="00AC762C" w:rsidRPr="008D3AE9">
        <w:rPr>
          <w:rFonts w:eastAsia="Calibri"/>
          <w:szCs w:val="28"/>
        </w:rPr>
        <w:t>»</w:t>
      </w:r>
      <w:r w:rsidRPr="008D3AE9">
        <w:rPr>
          <w:szCs w:val="28"/>
        </w:rPr>
        <w:t>, руководствуясь Уставом города Новосибирска, ПОСТАНОВЛЯЮ:</w:t>
      </w:r>
      <w:proofErr w:type="gramEnd"/>
    </w:p>
    <w:p w:rsidR="0051339E" w:rsidRDefault="0051339E" w:rsidP="0051339E">
      <w:pPr>
        <w:spacing w:line="240" w:lineRule="atLeast"/>
        <w:rPr>
          <w:szCs w:val="28"/>
        </w:rPr>
      </w:pPr>
      <w:r w:rsidRPr="008D3AE9">
        <w:rPr>
          <w:szCs w:val="28"/>
        </w:rPr>
        <w:t>1. </w:t>
      </w:r>
      <w:proofErr w:type="gramStart"/>
      <w:r w:rsidRPr="008D3AE9">
        <w:rPr>
          <w:szCs w:val="28"/>
        </w:rPr>
        <w:t xml:space="preserve">Утвердить проект планировки территории, </w:t>
      </w:r>
      <w:r w:rsidR="002B29A0" w:rsidRPr="008D3A4A">
        <w:rPr>
          <w:szCs w:val="28"/>
        </w:rPr>
        <w:t>ограниченной перспективным продолжением ул. Утренней</w:t>
      </w:r>
      <w:r w:rsidR="002B29A0">
        <w:rPr>
          <w:szCs w:val="28"/>
        </w:rPr>
        <w:t>, Красным проспектом, рекой 2-я Ельцовка, ул. Ж</w:t>
      </w:r>
      <w:r w:rsidR="002B29A0">
        <w:rPr>
          <w:szCs w:val="28"/>
        </w:rPr>
        <w:t>у</w:t>
      </w:r>
      <w:r w:rsidR="002B29A0">
        <w:rPr>
          <w:szCs w:val="28"/>
        </w:rPr>
        <w:t xml:space="preserve">ковского, </w:t>
      </w:r>
      <w:r w:rsidR="002B29A0" w:rsidRPr="008D3A4A">
        <w:rPr>
          <w:szCs w:val="28"/>
        </w:rPr>
        <w:t xml:space="preserve">1-м </w:t>
      </w:r>
      <w:proofErr w:type="spellStart"/>
      <w:r w:rsidR="002B29A0" w:rsidRPr="008D3A4A">
        <w:rPr>
          <w:szCs w:val="28"/>
        </w:rPr>
        <w:t>Мочищенским</w:t>
      </w:r>
      <w:proofErr w:type="spellEnd"/>
      <w:r w:rsidR="002B29A0" w:rsidRPr="008D3A4A">
        <w:rPr>
          <w:szCs w:val="28"/>
        </w:rPr>
        <w:t xml:space="preserve"> шоссе, </w:t>
      </w:r>
      <w:r w:rsidR="002B29A0" w:rsidRPr="006312BB">
        <w:rPr>
          <w:szCs w:val="28"/>
        </w:rPr>
        <w:t>планируемой</w:t>
      </w:r>
      <w:r w:rsidR="002B29A0" w:rsidRPr="008D3A4A">
        <w:rPr>
          <w:szCs w:val="28"/>
        </w:rPr>
        <w:t xml:space="preserve"> магистральной улицей общег</w:t>
      </w:r>
      <w:r w:rsidR="002B29A0" w:rsidRPr="008D3A4A">
        <w:rPr>
          <w:szCs w:val="28"/>
        </w:rPr>
        <w:t>о</w:t>
      </w:r>
      <w:r w:rsidR="002B29A0" w:rsidRPr="008D3A4A">
        <w:rPr>
          <w:szCs w:val="28"/>
        </w:rPr>
        <w:t>родского значения непрерывного движения</w:t>
      </w:r>
      <w:r w:rsidR="002B29A0">
        <w:rPr>
          <w:szCs w:val="28"/>
        </w:rPr>
        <w:t xml:space="preserve">, </w:t>
      </w:r>
      <w:r w:rsidR="002B29A0" w:rsidRPr="008D3A4A">
        <w:rPr>
          <w:szCs w:val="28"/>
        </w:rPr>
        <w:t>ул. Андреевской</w:t>
      </w:r>
      <w:r w:rsidR="002B29A0">
        <w:rPr>
          <w:szCs w:val="28"/>
        </w:rPr>
        <w:t xml:space="preserve">, </w:t>
      </w:r>
      <w:r w:rsidR="002B29A0" w:rsidRPr="008D3A4A">
        <w:rPr>
          <w:szCs w:val="28"/>
        </w:rPr>
        <w:t xml:space="preserve">в </w:t>
      </w:r>
      <w:proofErr w:type="spellStart"/>
      <w:r w:rsidR="002B29A0" w:rsidRPr="008D3A4A">
        <w:rPr>
          <w:szCs w:val="28"/>
        </w:rPr>
        <w:t>Заельцовском</w:t>
      </w:r>
      <w:proofErr w:type="spellEnd"/>
      <w:r w:rsidR="002B29A0" w:rsidRPr="008D3A4A">
        <w:rPr>
          <w:szCs w:val="28"/>
        </w:rPr>
        <w:t xml:space="preserve"> районе</w:t>
      </w:r>
      <w:r w:rsidR="002B29A0" w:rsidRPr="008D3AE9">
        <w:rPr>
          <w:szCs w:val="28"/>
        </w:rPr>
        <w:t xml:space="preserve"> </w:t>
      </w:r>
      <w:r w:rsidRPr="008D3AE9">
        <w:rPr>
          <w:szCs w:val="28"/>
        </w:rPr>
        <w:t>(приложение).</w:t>
      </w:r>
      <w:proofErr w:type="gramEnd"/>
    </w:p>
    <w:p w:rsidR="0051339E" w:rsidRPr="00844B52" w:rsidRDefault="004B0781" w:rsidP="00844B52">
      <w:pPr>
        <w:spacing w:line="240" w:lineRule="atLeast"/>
        <w:rPr>
          <w:szCs w:val="28"/>
        </w:rPr>
      </w:pPr>
      <w:r>
        <w:rPr>
          <w:szCs w:val="28"/>
        </w:rPr>
        <w:t>2</w:t>
      </w:r>
      <w:r w:rsidR="0051339E" w:rsidRPr="00844B52">
        <w:rPr>
          <w:szCs w:val="28"/>
        </w:rPr>
        <w:t>. </w:t>
      </w:r>
      <w:proofErr w:type="gramStart"/>
      <w:r w:rsidR="00551209" w:rsidRPr="00844B52">
        <w:rPr>
          <w:szCs w:val="28"/>
        </w:rPr>
        <w:t xml:space="preserve">Признать утратившим силу постановление мэрии города Новосибирска </w:t>
      </w:r>
      <w:r w:rsidRPr="00844B52">
        <w:rPr>
          <w:szCs w:val="28"/>
        </w:rPr>
        <w:t>от 1</w:t>
      </w:r>
      <w:r>
        <w:rPr>
          <w:szCs w:val="28"/>
        </w:rPr>
        <w:t xml:space="preserve">9.03.2019 </w:t>
      </w:r>
      <w:r w:rsidR="00844B52" w:rsidRPr="00844B52">
        <w:rPr>
          <w:szCs w:val="28"/>
        </w:rPr>
        <w:t>№</w:t>
      </w:r>
      <w:r>
        <w:rPr>
          <w:szCs w:val="28"/>
        </w:rPr>
        <w:t xml:space="preserve"> </w:t>
      </w:r>
      <w:r w:rsidR="00844B52" w:rsidRPr="00844B52">
        <w:rPr>
          <w:szCs w:val="28"/>
        </w:rPr>
        <w:t>940 </w:t>
      </w:r>
      <w:r>
        <w:rPr>
          <w:szCs w:val="28"/>
        </w:rPr>
        <w:t xml:space="preserve"> «</w:t>
      </w:r>
      <w:r w:rsidR="00844B52" w:rsidRPr="00844B52">
        <w:rPr>
          <w:szCs w:val="28"/>
        </w:rPr>
        <w:t>О проекте планировки территории, ограниченной перспе</w:t>
      </w:r>
      <w:r w:rsidR="00844B52" w:rsidRPr="00844B52">
        <w:rPr>
          <w:szCs w:val="28"/>
        </w:rPr>
        <w:t>к</w:t>
      </w:r>
      <w:r w:rsidR="00844B52" w:rsidRPr="00844B52">
        <w:rPr>
          <w:szCs w:val="28"/>
        </w:rPr>
        <w:t xml:space="preserve">тивным направлением Красного проспекта, рекой 2-я Ельцовка, ул. Жуковского, 1-м </w:t>
      </w:r>
      <w:proofErr w:type="spellStart"/>
      <w:r w:rsidR="00844B52" w:rsidRPr="00844B52">
        <w:rPr>
          <w:szCs w:val="28"/>
        </w:rPr>
        <w:t>Мочищенским</w:t>
      </w:r>
      <w:proofErr w:type="spellEnd"/>
      <w:r w:rsidR="00844B52" w:rsidRPr="00844B52">
        <w:rPr>
          <w:szCs w:val="28"/>
        </w:rPr>
        <w:t xml:space="preserve"> шоссе, планируемой магистральной улицей общегородского значения непрерывного движения, ул. Андреевской и перспективным продолж</w:t>
      </w:r>
      <w:r w:rsidR="00844B52" w:rsidRPr="00844B52">
        <w:rPr>
          <w:szCs w:val="28"/>
        </w:rPr>
        <w:t>е</w:t>
      </w:r>
      <w:r w:rsidR="00844B52" w:rsidRPr="00844B52">
        <w:rPr>
          <w:szCs w:val="28"/>
        </w:rPr>
        <w:t xml:space="preserve">нием ул. Утренней, в </w:t>
      </w:r>
      <w:proofErr w:type="spellStart"/>
      <w:r w:rsidR="00844B52" w:rsidRPr="00844B52">
        <w:rPr>
          <w:szCs w:val="28"/>
        </w:rPr>
        <w:t>Заельцовском</w:t>
      </w:r>
      <w:proofErr w:type="spellEnd"/>
      <w:r w:rsidR="00844B52" w:rsidRPr="00844B52">
        <w:rPr>
          <w:szCs w:val="28"/>
        </w:rPr>
        <w:t xml:space="preserve"> районе</w:t>
      </w:r>
      <w:r w:rsidR="00270F5E">
        <w:rPr>
          <w:szCs w:val="28"/>
        </w:rPr>
        <w:t>»</w:t>
      </w:r>
      <w:r w:rsidR="0051339E" w:rsidRPr="00844B52">
        <w:rPr>
          <w:szCs w:val="28"/>
        </w:rPr>
        <w:t>.</w:t>
      </w:r>
      <w:proofErr w:type="gramEnd"/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3</w:t>
      </w:r>
      <w:r w:rsidR="0051339E" w:rsidRPr="008D3AE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8D3AE9">
        <w:rPr>
          <w:szCs w:val="28"/>
        </w:rPr>
        <w:t>разместить постановление</w:t>
      </w:r>
      <w:proofErr w:type="gramEnd"/>
      <w:r w:rsidR="0051339E" w:rsidRPr="008D3AE9">
        <w:rPr>
          <w:szCs w:val="28"/>
        </w:rPr>
        <w:t xml:space="preserve"> на официальном сайте города Новосибирска в инфо</w:t>
      </w:r>
      <w:r w:rsidR="0051339E" w:rsidRPr="008D3AE9">
        <w:rPr>
          <w:szCs w:val="28"/>
        </w:rPr>
        <w:t>р</w:t>
      </w:r>
      <w:r w:rsidR="0051339E" w:rsidRPr="008D3AE9">
        <w:rPr>
          <w:szCs w:val="28"/>
        </w:rPr>
        <w:t>мационно-телекоммуникационной сети «Интернет».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lastRenderedPageBreak/>
        <w:t>4</w:t>
      </w:r>
      <w:r w:rsidR="0051339E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8D3AE9">
        <w:rPr>
          <w:szCs w:val="28"/>
        </w:rPr>
        <w:t>о</w:t>
      </w:r>
      <w:r w:rsidR="0051339E" w:rsidRPr="008D3AE9">
        <w:rPr>
          <w:szCs w:val="28"/>
        </w:rPr>
        <w:t>становления.</w:t>
      </w:r>
    </w:p>
    <w:p w:rsidR="0051339E" w:rsidRPr="008D3AE9" w:rsidRDefault="004B0781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51339E" w:rsidRPr="008D3AE9">
        <w:rPr>
          <w:szCs w:val="28"/>
        </w:rPr>
        <w:t>. </w:t>
      </w:r>
      <w:proofErr w:type="gramStart"/>
      <w:r w:rsidR="0051339E" w:rsidRPr="008D3AE9">
        <w:rPr>
          <w:szCs w:val="28"/>
        </w:rPr>
        <w:t>Контроль за</w:t>
      </w:r>
      <w:proofErr w:type="gramEnd"/>
      <w:r w:rsidR="0051339E"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9609B" w:rsidRPr="0099609B" w:rsidTr="00CE7C88">
        <w:tc>
          <w:tcPr>
            <w:tcW w:w="6946" w:type="dxa"/>
          </w:tcPr>
          <w:p w:rsidR="0099609B" w:rsidRPr="0099609B" w:rsidRDefault="0099609B" w:rsidP="00CE7C88">
            <w:pPr>
              <w:spacing w:line="240" w:lineRule="atLeast"/>
              <w:rPr>
                <w:szCs w:val="28"/>
              </w:rPr>
            </w:pPr>
          </w:p>
          <w:p w:rsidR="0099609B" w:rsidRPr="0099609B" w:rsidRDefault="0099609B" w:rsidP="00CE7C88">
            <w:pPr>
              <w:spacing w:line="240" w:lineRule="atLeast"/>
              <w:rPr>
                <w:szCs w:val="28"/>
              </w:rPr>
            </w:pPr>
          </w:p>
          <w:p w:rsidR="0099609B" w:rsidRPr="0099609B" w:rsidRDefault="0099609B" w:rsidP="0099609B">
            <w:pPr>
              <w:spacing w:line="240" w:lineRule="atLeast"/>
              <w:ind w:firstLine="0"/>
              <w:rPr>
                <w:szCs w:val="28"/>
              </w:rPr>
            </w:pPr>
            <w:r w:rsidRPr="0099609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9609B" w:rsidRPr="0099609B" w:rsidRDefault="0099609B" w:rsidP="00CE7C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609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2F3A" w:rsidRDefault="00992F3A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B0781" w:rsidRDefault="004B078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609B" w:rsidRDefault="0099609B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9609B" w:rsidRDefault="0099609B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2B23AB" w:rsidRDefault="0051339E" w:rsidP="00DC7292">
      <w:pPr>
        <w:ind w:firstLine="0"/>
        <w:rPr>
          <w:sz w:val="24"/>
          <w:szCs w:val="24"/>
        </w:rPr>
        <w:sectPr w:rsidR="002B23AB" w:rsidSect="0099609B">
          <w:headerReference w:type="default" r:id="rId9"/>
          <w:headerReference w:type="first" r:id="rId10"/>
          <w:footerReference w:type="first" r:id="rId11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9C1F51" w:rsidP="004029D1">
      <w:pPr>
        <w:ind w:left="6237" w:firstLine="0"/>
        <w:jc w:val="left"/>
        <w:rPr>
          <w:szCs w:val="28"/>
        </w:rPr>
      </w:pPr>
      <w:r w:rsidRPr="00EA2D16">
        <w:rPr>
          <w:szCs w:val="28"/>
        </w:rPr>
        <w:lastRenderedPageBreak/>
        <w:t>Приложение</w:t>
      </w:r>
      <w:r w:rsidR="001C7FA8" w:rsidRPr="00EA2D16">
        <w:rPr>
          <w:szCs w:val="28"/>
        </w:rPr>
        <w:t xml:space="preserve"> 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4029D1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4029D1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8C7C65" w:rsidRPr="008C7C65">
        <w:rPr>
          <w:szCs w:val="28"/>
          <w:u w:val="single"/>
        </w:rPr>
        <w:t>06.07.2021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="008C7C65">
        <w:rPr>
          <w:szCs w:val="28"/>
          <w:u w:val="single"/>
        </w:rPr>
        <w:t>2262</w:t>
      </w:r>
    </w:p>
    <w:p w:rsidR="002B23AB" w:rsidRPr="00EA2D16" w:rsidRDefault="002B23AB" w:rsidP="00935D9D">
      <w:pPr>
        <w:widowControl w:val="0"/>
        <w:tabs>
          <w:tab w:val="left" w:pos="6379"/>
        </w:tabs>
        <w:ind w:left="737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2B29A0" w:rsidRDefault="009C1F51" w:rsidP="002B29A0">
      <w:pPr>
        <w:widowControl w:val="0"/>
        <w:ind w:firstLine="0"/>
        <w:jc w:val="center"/>
        <w:rPr>
          <w:b/>
          <w:szCs w:val="28"/>
        </w:rPr>
      </w:pPr>
      <w:r w:rsidRPr="00F03E76">
        <w:rPr>
          <w:b/>
          <w:szCs w:val="28"/>
        </w:rPr>
        <w:t xml:space="preserve">планировки </w:t>
      </w:r>
      <w:r w:rsidR="001121CF" w:rsidRPr="00F03E76">
        <w:rPr>
          <w:b/>
          <w:szCs w:val="28"/>
        </w:rPr>
        <w:t xml:space="preserve">территории, </w:t>
      </w:r>
      <w:r w:rsidR="002B29A0" w:rsidRPr="002B29A0">
        <w:rPr>
          <w:b/>
          <w:szCs w:val="28"/>
        </w:rPr>
        <w:t xml:space="preserve">ограниченной перспективным продолжением ул. Утренней, Красным проспектом, рекой 2-я Ельцовка, ул. Жуковского, </w:t>
      </w:r>
    </w:p>
    <w:p w:rsidR="0099609B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 xml:space="preserve">1-м </w:t>
      </w:r>
      <w:proofErr w:type="spellStart"/>
      <w:r w:rsidRPr="002B29A0">
        <w:rPr>
          <w:b/>
          <w:szCs w:val="28"/>
        </w:rPr>
        <w:t>Мочищенским</w:t>
      </w:r>
      <w:proofErr w:type="spellEnd"/>
      <w:r w:rsidRPr="002B29A0">
        <w:rPr>
          <w:b/>
          <w:szCs w:val="28"/>
        </w:rPr>
        <w:t xml:space="preserve"> шоссе, планируемой магистральной улицей </w:t>
      </w:r>
    </w:p>
    <w:p w:rsidR="0099609B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 xml:space="preserve">общегородского значения непрерывного движения, </w:t>
      </w:r>
    </w:p>
    <w:p w:rsidR="00F03E76" w:rsidRPr="002B29A0" w:rsidRDefault="002B29A0" w:rsidP="002B29A0">
      <w:pPr>
        <w:widowControl w:val="0"/>
        <w:ind w:firstLine="0"/>
        <w:jc w:val="center"/>
        <w:rPr>
          <w:b/>
          <w:szCs w:val="28"/>
        </w:rPr>
      </w:pPr>
      <w:r w:rsidRPr="002B29A0">
        <w:rPr>
          <w:b/>
          <w:szCs w:val="28"/>
        </w:rPr>
        <w:t xml:space="preserve">ул. Андреевской, в </w:t>
      </w:r>
      <w:proofErr w:type="spellStart"/>
      <w:r w:rsidRPr="002B29A0">
        <w:rPr>
          <w:b/>
          <w:szCs w:val="28"/>
        </w:rPr>
        <w:t>Заельцовском</w:t>
      </w:r>
      <w:proofErr w:type="spellEnd"/>
      <w:r w:rsidRPr="002B29A0">
        <w:rPr>
          <w:b/>
          <w:szCs w:val="28"/>
        </w:rPr>
        <w:t xml:space="preserve"> районе</w:t>
      </w:r>
    </w:p>
    <w:p w:rsidR="002B29A0" w:rsidRPr="00F03E76" w:rsidRDefault="002B29A0" w:rsidP="002B29A0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</w:t>
      </w:r>
      <w:r w:rsidRPr="00EA2D16">
        <w:rPr>
          <w:szCs w:val="28"/>
        </w:rPr>
        <w:t>е</w:t>
      </w:r>
      <w:r w:rsidRPr="00EA2D16">
        <w:rPr>
          <w:szCs w:val="28"/>
        </w:rPr>
        <w:t>ние 3).</w:t>
      </w:r>
    </w:p>
    <w:p w:rsidR="009C1F51" w:rsidRPr="00EA2D16" w:rsidRDefault="009C1F51" w:rsidP="0099609B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EA2D16" w:rsidRDefault="009B22BB" w:rsidP="00270984">
      <w:pPr>
        <w:ind w:firstLine="0"/>
        <w:jc w:val="center"/>
        <w:rPr>
          <w:sz w:val="24"/>
        </w:rPr>
        <w:sectPr w:rsidR="009B22BB" w:rsidRPr="00EA2D16" w:rsidSect="004029D1">
          <w:pgSz w:w="11907" w:h="16839" w:code="9"/>
          <w:pgMar w:top="1134" w:right="425" w:bottom="709" w:left="1418" w:header="709" w:footer="0" w:gutter="0"/>
          <w:pgNumType w:start="1"/>
          <w:cols w:space="708"/>
          <w:titlePg/>
          <w:docGrid w:linePitch="381"/>
        </w:sectPr>
      </w:pPr>
    </w:p>
    <w:p w:rsidR="00D63E62" w:rsidRDefault="00D63E62">
      <w:pPr>
        <w:ind w:firstLine="0"/>
        <w:jc w:val="left"/>
        <w:rPr>
          <w:sz w:val="24"/>
        </w:rPr>
      </w:pPr>
    </w:p>
    <w:p w:rsidR="00D63E62" w:rsidRDefault="00DE6C72" w:rsidP="00D63E62">
      <w:pPr>
        <w:ind w:firstLine="0"/>
        <w:jc w:val="center"/>
        <w:rPr>
          <w:sz w:val="24"/>
        </w:rPr>
        <w:sectPr w:rsidR="00D63E62" w:rsidSect="00D63E62">
          <w:pgSz w:w="16839" w:h="23814" w:code="8"/>
          <w:pgMar w:top="709" w:right="396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852660" cy="13921740"/>
            <wp:effectExtent l="19050" t="0" r="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риложение_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660" cy="139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D4" w:rsidRPr="004A34B9" w:rsidRDefault="009C7DD4" w:rsidP="00313900">
      <w:pPr>
        <w:ind w:left="4962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9C7DD4" w:rsidRPr="002B29A0" w:rsidRDefault="009C7DD4" w:rsidP="00313900">
      <w:pPr>
        <w:ind w:left="4962" w:firstLine="0"/>
        <w:rPr>
          <w:sz w:val="24"/>
        </w:rPr>
      </w:pPr>
      <w:proofErr w:type="gramStart"/>
      <w:r w:rsidRPr="000C1CF2">
        <w:rPr>
          <w:sz w:val="24"/>
        </w:rPr>
        <w:t xml:space="preserve">к проекту планировки </w:t>
      </w:r>
      <w:r w:rsidRPr="002B29A0">
        <w:rPr>
          <w:sz w:val="24"/>
        </w:rPr>
        <w:t xml:space="preserve">территории, </w:t>
      </w:r>
      <w:r w:rsidR="002B29A0" w:rsidRPr="002B29A0">
        <w:rPr>
          <w:sz w:val="24"/>
        </w:rPr>
        <w:t>ограниче</w:t>
      </w:r>
      <w:r w:rsidR="002B29A0" w:rsidRPr="002B29A0">
        <w:rPr>
          <w:sz w:val="24"/>
        </w:rPr>
        <w:t>н</w:t>
      </w:r>
      <w:r w:rsidR="002B29A0" w:rsidRPr="002B29A0">
        <w:rPr>
          <w:sz w:val="24"/>
        </w:rPr>
        <w:t>ной перспективным продолжением ул. Утренней, Красным прос</w:t>
      </w:r>
      <w:r w:rsidR="00FE2C89">
        <w:rPr>
          <w:sz w:val="24"/>
        </w:rPr>
        <w:t>пектом, рекой 2-я Ельцовка, ул. </w:t>
      </w:r>
      <w:r w:rsidR="002B29A0" w:rsidRPr="002B29A0">
        <w:rPr>
          <w:sz w:val="24"/>
        </w:rPr>
        <w:t xml:space="preserve">Жуковского, 1-м </w:t>
      </w:r>
      <w:proofErr w:type="spellStart"/>
      <w:r w:rsidR="002B29A0" w:rsidRPr="002B29A0">
        <w:rPr>
          <w:sz w:val="24"/>
        </w:rPr>
        <w:t>Мочищенским</w:t>
      </w:r>
      <w:proofErr w:type="spellEnd"/>
      <w:r w:rsidR="002B29A0" w:rsidRPr="002B29A0">
        <w:rPr>
          <w:sz w:val="24"/>
        </w:rPr>
        <w:t xml:space="preserve"> шоссе, планируемой магистральной улицей общегородского значения непрерывного дв</w:t>
      </w:r>
      <w:r w:rsidR="002B29A0" w:rsidRPr="002B29A0">
        <w:rPr>
          <w:sz w:val="24"/>
        </w:rPr>
        <w:t>и</w:t>
      </w:r>
      <w:r w:rsidR="002B29A0" w:rsidRPr="002B29A0">
        <w:rPr>
          <w:sz w:val="24"/>
        </w:rPr>
        <w:t xml:space="preserve">жения, ул. Андреевской, в </w:t>
      </w:r>
      <w:proofErr w:type="spellStart"/>
      <w:r w:rsidR="002B29A0" w:rsidRPr="002B29A0">
        <w:rPr>
          <w:sz w:val="24"/>
        </w:rPr>
        <w:t>Заельцовском</w:t>
      </w:r>
      <w:proofErr w:type="spellEnd"/>
      <w:r w:rsidR="002B29A0" w:rsidRPr="002B29A0">
        <w:rPr>
          <w:sz w:val="24"/>
        </w:rPr>
        <w:t xml:space="preserve"> районе</w:t>
      </w:r>
      <w:proofErr w:type="gramEnd"/>
    </w:p>
    <w:p w:rsidR="009C7DD4" w:rsidRDefault="009C7DD4" w:rsidP="009C7DD4">
      <w:pPr>
        <w:tabs>
          <w:tab w:val="left" w:pos="4454"/>
        </w:tabs>
      </w:pPr>
    </w:p>
    <w:p w:rsidR="00992F3A" w:rsidRPr="00B64ACE" w:rsidRDefault="00992F3A" w:rsidP="00992F3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64ACE">
        <w:rPr>
          <w:b/>
          <w:szCs w:val="28"/>
        </w:rPr>
        <w:t>ПОЛОЖЕНИЕ</w:t>
      </w:r>
    </w:p>
    <w:p w:rsidR="00992F3A" w:rsidRPr="00B64ACE" w:rsidRDefault="00992F3A" w:rsidP="00992F3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64ACE">
        <w:rPr>
          <w:b/>
          <w:szCs w:val="28"/>
        </w:rPr>
        <w:t>о характеристиках планируемого развития территории</w:t>
      </w:r>
    </w:p>
    <w:p w:rsidR="00992F3A" w:rsidRPr="00B64ACE" w:rsidRDefault="00992F3A" w:rsidP="00992F3A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b/>
          <w:szCs w:val="28"/>
        </w:rPr>
      </w:pP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1. Характеристики планируемого развития территории</w:t>
      </w:r>
    </w:p>
    <w:p w:rsidR="00992F3A" w:rsidRPr="00B64ACE" w:rsidRDefault="00992F3A" w:rsidP="00992F3A">
      <w:pPr>
        <w:widowControl w:val="0"/>
        <w:ind w:right="23" w:firstLine="0"/>
        <w:rPr>
          <w:szCs w:val="28"/>
        </w:rPr>
      </w:pPr>
    </w:p>
    <w:p w:rsidR="00992F3A" w:rsidRPr="00B64ACE" w:rsidRDefault="00992F3A" w:rsidP="00992F3A">
      <w:pPr>
        <w:ind w:firstLine="720"/>
        <w:rPr>
          <w:szCs w:val="28"/>
        </w:rPr>
      </w:pPr>
      <w:proofErr w:type="gramStart"/>
      <w:r w:rsidRPr="00B64ACE">
        <w:rPr>
          <w:szCs w:val="28"/>
        </w:rPr>
        <w:t>Проект планировки территории, ограниченной перспективным продолж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нием ул. Утренней, Красным проспектом, рекой 2-я Ельцовка, ул. Жуковского, </w:t>
      </w:r>
      <w:r w:rsidRPr="00B64ACE">
        <w:rPr>
          <w:szCs w:val="28"/>
        </w:rPr>
        <w:br/>
        <w:t xml:space="preserve">1-м </w:t>
      </w:r>
      <w:proofErr w:type="spellStart"/>
      <w:r w:rsidRPr="00B64ACE">
        <w:rPr>
          <w:szCs w:val="28"/>
        </w:rPr>
        <w:t>Мочищенским</w:t>
      </w:r>
      <w:proofErr w:type="spellEnd"/>
      <w:r w:rsidRPr="00B64ACE">
        <w:rPr>
          <w:szCs w:val="28"/>
        </w:rPr>
        <w:t xml:space="preserve"> шоссе, планируемой магистральной улицей общегородского значения непрерывного движения, ул. Андреевской, в </w:t>
      </w:r>
      <w:proofErr w:type="spellStart"/>
      <w:r w:rsidR="00474098">
        <w:rPr>
          <w:szCs w:val="28"/>
        </w:rPr>
        <w:t>Заельцовском</w:t>
      </w:r>
      <w:proofErr w:type="spellEnd"/>
      <w:r w:rsidR="00474098">
        <w:rPr>
          <w:szCs w:val="28"/>
        </w:rPr>
        <w:t xml:space="preserve"> районе (д</w:t>
      </w:r>
      <w:r w:rsidR="00474098">
        <w:rPr>
          <w:szCs w:val="28"/>
        </w:rPr>
        <w:t>а</w:t>
      </w:r>
      <w:r w:rsidR="00474098">
        <w:rPr>
          <w:szCs w:val="28"/>
        </w:rPr>
        <w:t>лее </w:t>
      </w:r>
      <w:r w:rsidRPr="00B64ACE">
        <w:rPr>
          <w:szCs w:val="28"/>
        </w:rPr>
        <w:t>– проект планировки) выполнен в отношении территории, ограниченной пе</w:t>
      </w:r>
      <w:r w:rsidRPr="00B64ACE">
        <w:rPr>
          <w:szCs w:val="28"/>
        </w:rPr>
        <w:t>р</w:t>
      </w:r>
      <w:r w:rsidRPr="00B64ACE">
        <w:rPr>
          <w:szCs w:val="28"/>
        </w:rPr>
        <w:t>спективным продолжением ул. Утренней, Красным проспектом, рекой 2-я Ел</w:t>
      </w:r>
      <w:r w:rsidRPr="00B64ACE">
        <w:rPr>
          <w:szCs w:val="28"/>
        </w:rPr>
        <w:t>ь</w:t>
      </w:r>
      <w:r w:rsidRPr="00B64ACE">
        <w:rPr>
          <w:szCs w:val="28"/>
        </w:rPr>
        <w:t xml:space="preserve">цовка, ул. Жуковского, 1-м </w:t>
      </w:r>
      <w:proofErr w:type="spellStart"/>
      <w:r w:rsidRPr="00B64ACE">
        <w:rPr>
          <w:szCs w:val="28"/>
        </w:rPr>
        <w:t>Мочищенским</w:t>
      </w:r>
      <w:proofErr w:type="spellEnd"/>
      <w:r w:rsidRPr="00B64ACE">
        <w:rPr>
          <w:szCs w:val="28"/>
        </w:rPr>
        <w:t xml:space="preserve"> шоссе, планируемой магистральной улицей общегородского значения непрерывного движения, ул</w:t>
      </w:r>
      <w:proofErr w:type="gramEnd"/>
      <w:r w:rsidRPr="00B64ACE">
        <w:rPr>
          <w:szCs w:val="28"/>
        </w:rPr>
        <w:t xml:space="preserve">. Андреевской, в </w:t>
      </w:r>
      <w:proofErr w:type="spellStart"/>
      <w:r w:rsidRPr="00B64ACE">
        <w:rPr>
          <w:szCs w:val="28"/>
        </w:rPr>
        <w:t>З</w:t>
      </w:r>
      <w:r w:rsidRPr="00B64ACE">
        <w:rPr>
          <w:szCs w:val="28"/>
        </w:rPr>
        <w:t>а</w:t>
      </w:r>
      <w:r w:rsidRPr="00B64ACE">
        <w:rPr>
          <w:szCs w:val="28"/>
        </w:rPr>
        <w:t>ельцовском</w:t>
      </w:r>
      <w:proofErr w:type="spellEnd"/>
      <w:r w:rsidRPr="00B64ACE">
        <w:rPr>
          <w:szCs w:val="28"/>
        </w:rPr>
        <w:t xml:space="preserve"> районе (далее – планируемая территория).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Проектом планировки в соответствии с Генеральным планом города Нов</w:t>
      </w:r>
      <w:r w:rsidRPr="00B64ACE">
        <w:rPr>
          <w:szCs w:val="28"/>
        </w:rPr>
        <w:t>о</w:t>
      </w:r>
      <w:r w:rsidRPr="00B64ACE">
        <w:rPr>
          <w:szCs w:val="28"/>
        </w:rPr>
        <w:t>сибирска предусматриваются следующие основные мероприятия по развитию планируемой территории: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размещение на территории подлежащего ликвидации городского аэропорта в северной части планируемой территории на земельных участках, занятых сад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водческими, огородническими или дачными некоммерческими объединениями граждан, кварталов малоэтажной, </w:t>
      </w:r>
      <w:proofErr w:type="spellStart"/>
      <w:r w:rsidRPr="00B64ACE">
        <w:rPr>
          <w:szCs w:val="28"/>
        </w:rPr>
        <w:t>среднеэтажной</w:t>
      </w:r>
      <w:proofErr w:type="spellEnd"/>
      <w:r w:rsidRPr="00B64ACE">
        <w:rPr>
          <w:szCs w:val="28"/>
        </w:rPr>
        <w:t xml:space="preserve"> и многоэтажной жилой и общ</w:t>
      </w:r>
      <w:r w:rsidRPr="00B64ACE">
        <w:rPr>
          <w:szCs w:val="28"/>
        </w:rPr>
        <w:t>е</w:t>
      </w:r>
      <w:r w:rsidRPr="00B64ACE">
        <w:rPr>
          <w:szCs w:val="28"/>
        </w:rPr>
        <w:t>ственно-деловой застройки;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размещение вдоль магистральных улиц общегородского и районного знач</w:t>
      </w:r>
      <w:r w:rsidRPr="00B64ACE">
        <w:rPr>
          <w:szCs w:val="28"/>
        </w:rPr>
        <w:t>е</w:t>
      </w:r>
      <w:r w:rsidRPr="00B64ACE">
        <w:rPr>
          <w:szCs w:val="28"/>
        </w:rPr>
        <w:t>ния в структуре отдельных кварталов объектов общественной застройки;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развитие улично-дорожной сети с устройством новых магистральных улиц общегородского, районного значения, улиц и дорог местного значения.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Существующая индивидуальная жилая застройка сохраняется, ее дальне</w:t>
      </w:r>
      <w:r w:rsidRPr="00B64ACE">
        <w:rPr>
          <w:szCs w:val="28"/>
        </w:rPr>
        <w:t>й</w:t>
      </w:r>
      <w:r w:rsidRPr="00B64ACE">
        <w:rPr>
          <w:szCs w:val="28"/>
        </w:rPr>
        <w:t>шее развитие будет направлено на обеспечение нормативных показателей по бл</w:t>
      </w:r>
      <w:r w:rsidRPr="00B64ACE">
        <w:rPr>
          <w:szCs w:val="28"/>
        </w:rPr>
        <w:t>а</w:t>
      </w:r>
      <w:r w:rsidRPr="00B64ACE">
        <w:rPr>
          <w:szCs w:val="28"/>
        </w:rPr>
        <w:t>гоустройству, социальному и транспортному обслуживанию территорий мал</w:t>
      </w:r>
      <w:r w:rsidRPr="00B64ACE">
        <w:rPr>
          <w:szCs w:val="28"/>
        </w:rPr>
        <w:t>о</w:t>
      </w:r>
      <w:r w:rsidRPr="00B64ACE">
        <w:rPr>
          <w:szCs w:val="28"/>
        </w:rPr>
        <w:t>этажного жилья.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продолжении существующей части Красного проспекта в зонах, прим</w:t>
      </w:r>
      <w:r w:rsidRPr="00B64ACE">
        <w:rPr>
          <w:szCs w:val="28"/>
        </w:rPr>
        <w:t>ы</w:t>
      </w:r>
      <w:r w:rsidRPr="00B64ACE">
        <w:rPr>
          <w:szCs w:val="28"/>
        </w:rPr>
        <w:t>кающих к перспективным станциям метрополитена, размещаются высотные о</w:t>
      </w:r>
      <w:r w:rsidRPr="00B64ACE">
        <w:rPr>
          <w:szCs w:val="28"/>
        </w:rPr>
        <w:t>б</w:t>
      </w:r>
      <w:r w:rsidRPr="00B64ACE">
        <w:rPr>
          <w:szCs w:val="28"/>
        </w:rPr>
        <w:t xml:space="preserve">щественно-жилые комплексы: офисные здания, деловые и общественные центры, гостиницы, а также торгово-развлекательные, </w:t>
      </w:r>
      <w:proofErr w:type="spellStart"/>
      <w:r w:rsidRPr="00B64ACE">
        <w:rPr>
          <w:szCs w:val="28"/>
        </w:rPr>
        <w:t>культурно-досуговые</w:t>
      </w:r>
      <w:proofErr w:type="spellEnd"/>
      <w:r w:rsidRPr="00B64ACE">
        <w:rPr>
          <w:szCs w:val="28"/>
        </w:rPr>
        <w:t xml:space="preserve"> комплексы, многоквартирные жилые дома, многоуровневые гаражные комплексы, скверы.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Сохраняется существующее здание аэровокзала городского аэропорта, так как оно относится к объектам культурного наследия местного (муниципального) значения.</w:t>
      </w:r>
    </w:p>
    <w:p w:rsidR="00992F3A" w:rsidRPr="00B64ACE" w:rsidRDefault="00992F3A" w:rsidP="00992F3A">
      <w:pPr>
        <w:widowControl w:val="0"/>
        <w:ind w:right="23"/>
        <w:rPr>
          <w:color w:val="FF0000"/>
          <w:szCs w:val="28"/>
        </w:rPr>
      </w:pPr>
      <w:r w:rsidRPr="00B64ACE">
        <w:rPr>
          <w:szCs w:val="28"/>
        </w:rPr>
        <w:lastRenderedPageBreak/>
        <w:t>Планируется реконструкция части кварталов существующей многокварти</w:t>
      </w:r>
      <w:r w:rsidRPr="00B64ACE">
        <w:rPr>
          <w:szCs w:val="28"/>
        </w:rPr>
        <w:t>р</w:t>
      </w:r>
      <w:r w:rsidRPr="00B64ACE">
        <w:rPr>
          <w:szCs w:val="28"/>
        </w:rPr>
        <w:t xml:space="preserve">ной 2-, 3-этажной жилой застройки, прилегающей к ул. Жуковского, 1-му </w:t>
      </w:r>
      <w:proofErr w:type="spellStart"/>
      <w:r w:rsidRPr="00B64ACE">
        <w:rPr>
          <w:szCs w:val="28"/>
        </w:rPr>
        <w:t>Моч</w:t>
      </w:r>
      <w:r w:rsidRPr="00B64ACE">
        <w:rPr>
          <w:szCs w:val="28"/>
        </w:rPr>
        <w:t>и</w:t>
      </w:r>
      <w:r w:rsidRPr="00B64ACE">
        <w:rPr>
          <w:szCs w:val="28"/>
        </w:rPr>
        <w:t>щенскому</w:t>
      </w:r>
      <w:proofErr w:type="spellEnd"/>
      <w:r w:rsidRPr="00B64ACE">
        <w:rPr>
          <w:szCs w:val="28"/>
        </w:rPr>
        <w:t xml:space="preserve"> шоссе, </w:t>
      </w:r>
      <w:bookmarkStart w:id="1" w:name="OLE_LINK2"/>
      <w:bookmarkStart w:id="2" w:name="OLE_LINK1"/>
      <w:r w:rsidRPr="00B64ACE">
        <w:rPr>
          <w:szCs w:val="28"/>
        </w:rPr>
        <w:t>ул. </w:t>
      </w:r>
      <w:bookmarkEnd w:id="1"/>
      <w:bookmarkEnd w:id="2"/>
      <w:r w:rsidRPr="00B64ACE">
        <w:rPr>
          <w:szCs w:val="28"/>
        </w:rPr>
        <w:t xml:space="preserve">Ереванской, </w:t>
      </w:r>
      <w:proofErr w:type="spellStart"/>
      <w:r w:rsidRPr="00B64ACE">
        <w:rPr>
          <w:szCs w:val="28"/>
        </w:rPr>
        <w:t>c</w:t>
      </w:r>
      <w:proofErr w:type="spellEnd"/>
      <w:r w:rsidRPr="00B64ACE">
        <w:rPr>
          <w:szCs w:val="28"/>
        </w:rPr>
        <w:t xml:space="preserve"> заменой устаревшего жилищного фонда и размещением средне- и многоэтажной жилой застройки в пределах нормативной плотности населения не более 420 чел./га.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планируемой территории предусматривается сохранение существующих зеленых насаждений. Развитие системы озеленения будет осуществляться путем комплексного благоустройства и озеленения: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территорий общего пользования;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санитарно-защитных зон производственно-коммунальных объектов;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спортивных, рекреационных, оздоровительных объектов и их комплексов;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территорий объектов здравоохранения;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территорий детских садов и общеобразовательных школ;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внутриквартальных, придомовых участков, спортивных и игровых площ</w:t>
      </w:r>
      <w:r w:rsidRPr="00B64ACE">
        <w:rPr>
          <w:szCs w:val="28"/>
        </w:rPr>
        <w:t>а</w:t>
      </w:r>
      <w:r w:rsidRPr="00B64ACE">
        <w:rPr>
          <w:szCs w:val="28"/>
        </w:rPr>
        <w:t>док, мест отдыха населения.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Планируется создание линейной парковой зоны в овражной зоне северной части планируемой территории с осуществлением мероприятий по рекультивации и благоустройству водоемов.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Предусматривается формирование двух общественно-деловых центров о</w:t>
      </w:r>
      <w:r w:rsidRPr="00B64ACE">
        <w:rPr>
          <w:szCs w:val="28"/>
        </w:rPr>
        <w:t>б</w:t>
      </w:r>
      <w:r w:rsidRPr="00B64ACE">
        <w:rPr>
          <w:szCs w:val="28"/>
        </w:rPr>
        <w:t>щегородского значения: в границах въездной зоны планируемой территории, включая существующее здание аэровокзала городского аэропорта, и на пересеч</w:t>
      </w:r>
      <w:r w:rsidRPr="00B64ACE">
        <w:rPr>
          <w:szCs w:val="28"/>
        </w:rPr>
        <w:t>е</w:t>
      </w:r>
      <w:r w:rsidRPr="00B64ACE">
        <w:rPr>
          <w:szCs w:val="28"/>
        </w:rPr>
        <w:t>нии проектируемого створа Красного проспекта и перспективной магистральной улицы общегородского значения регулируемого движения 1 класса, а также си</w:t>
      </w:r>
      <w:r w:rsidRPr="00B64ACE">
        <w:rPr>
          <w:szCs w:val="28"/>
        </w:rPr>
        <w:t>с</w:t>
      </w:r>
      <w:r w:rsidRPr="00B64ACE">
        <w:rPr>
          <w:szCs w:val="28"/>
        </w:rPr>
        <w:t>темы специализированных центров и комплексов торгового, медицинского, обр</w:t>
      </w:r>
      <w:r w:rsidRPr="00B64ACE">
        <w:rPr>
          <w:szCs w:val="28"/>
        </w:rPr>
        <w:t>а</w:t>
      </w:r>
      <w:r w:rsidRPr="00B64ACE">
        <w:rPr>
          <w:szCs w:val="28"/>
        </w:rPr>
        <w:t>зовательного, спортивного и рекреационного назначения.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предполагается достигнуть следующих основных пок</w:t>
      </w:r>
      <w:r w:rsidRPr="00B64ACE">
        <w:rPr>
          <w:szCs w:val="28"/>
        </w:rPr>
        <w:t>а</w:t>
      </w:r>
      <w:r w:rsidRPr="00B64ACE">
        <w:rPr>
          <w:szCs w:val="28"/>
        </w:rPr>
        <w:t>зателей развития планируемой территории: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численность населения составит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65,262 тыс. человек при жилищной обе</w:t>
      </w:r>
      <w:r w:rsidRPr="00B64ACE">
        <w:rPr>
          <w:szCs w:val="28"/>
        </w:rPr>
        <w:t>с</w:t>
      </w:r>
      <w:r w:rsidRPr="00B64ACE">
        <w:rPr>
          <w:szCs w:val="28"/>
        </w:rPr>
        <w:t xml:space="preserve">печенности не менее 24 кв. м/человека, в некоторых местах до 30 кв. м/человека, что соответствует Генеральному плану города Новосибирска;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объем жилищного фонда недвижимости достигнет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1,958 млн. кв. м.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Трудовая занятость населения будет обеспечена наличием объектов прои</w:t>
      </w:r>
      <w:r w:rsidRPr="00B64ACE">
        <w:rPr>
          <w:szCs w:val="28"/>
        </w:rPr>
        <w:t>з</w:t>
      </w:r>
      <w:r w:rsidRPr="00B64ACE">
        <w:rPr>
          <w:szCs w:val="28"/>
        </w:rPr>
        <w:t>водственного, коммунального, общественно-делового, образовательного, мед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цинского, транспортного и иного </w:t>
      </w:r>
      <w:proofErr w:type="gramStart"/>
      <w:r w:rsidRPr="00B64ACE">
        <w:rPr>
          <w:szCs w:val="28"/>
        </w:rPr>
        <w:t>назначения</w:t>
      </w:r>
      <w:proofErr w:type="gramEnd"/>
      <w:r w:rsidRPr="00B64ACE">
        <w:rPr>
          <w:szCs w:val="28"/>
        </w:rPr>
        <w:t xml:space="preserve"> как в границах планируемой терр</w:t>
      </w:r>
      <w:r w:rsidRPr="00B64ACE">
        <w:rPr>
          <w:szCs w:val="28"/>
        </w:rPr>
        <w:t>и</w:t>
      </w:r>
      <w:r w:rsidRPr="00B64ACE">
        <w:rPr>
          <w:szCs w:val="28"/>
        </w:rPr>
        <w:t>тории, так и на территориях других районов города.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Следует особо отметить, что размещение на прилегающих периферийных территориях вдоль северной и восточной границ города Новосибирска крупных производственных зон способствует созданию оптимальных условий для обесп</w:t>
      </w:r>
      <w:r w:rsidRPr="00B64ACE">
        <w:rPr>
          <w:szCs w:val="28"/>
        </w:rPr>
        <w:t>е</w:t>
      </w:r>
      <w:r w:rsidRPr="00B64ACE">
        <w:rPr>
          <w:szCs w:val="28"/>
        </w:rPr>
        <w:t>чения занятости населения.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</w:p>
    <w:p w:rsidR="00992F3A" w:rsidRPr="00B64ACE" w:rsidRDefault="00992F3A" w:rsidP="00992F3A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64ACE">
        <w:rPr>
          <w:rFonts w:ascii="Times New Roman" w:hAnsi="Times New Roman"/>
          <w:b/>
          <w:sz w:val="28"/>
          <w:szCs w:val="28"/>
        </w:rPr>
        <w:t xml:space="preserve">1.1. Объемно-пространственные характеристики планируемого </w:t>
      </w:r>
      <w:proofErr w:type="gramStart"/>
      <w:r w:rsidRPr="00B64ACE">
        <w:rPr>
          <w:rFonts w:ascii="Times New Roman" w:hAnsi="Times New Roman"/>
          <w:b/>
          <w:sz w:val="28"/>
          <w:szCs w:val="28"/>
        </w:rPr>
        <w:t>развития территории внешнего облика объектов капитального строительства</w:t>
      </w:r>
      <w:proofErr w:type="gramEnd"/>
    </w:p>
    <w:p w:rsidR="00992F3A" w:rsidRPr="00B64ACE" w:rsidRDefault="00992F3A" w:rsidP="00992F3A">
      <w:pPr>
        <w:pStyle w:val="ConsPlusNormal"/>
        <w:tabs>
          <w:tab w:val="left" w:pos="456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92F3A" w:rsidRPr="00B64ACE" w:rsidRDefault="00992F3A" w:rsidP="00992F3A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64ACE">
        <w:rPr>
          <w:rFonts w:ascii="Times New Roman" w:hAnsi="Times New Roman"/>
          <w:b/>
          <w:sz w:val="28"/>
          <w:szCs w:val="28"/>
        </w:rPr>
        <w:t>1.1.1. Объемно-пространственные характеристики застройки кварталов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4ACE">
        <w:rPr>
          <w:rFonts w:ascii="Times New Roman" w:hAnsi="Times New Roman"/>
          <w:sz w:val="28"/>
          <w:szCs w:val="28"/>
        </w:rPr>
        <w:t>В границах проектируемой территории необходимо обеспечить формиров</w:t>
      </w:r>
      <w:r w:rsidRPr="00B64ACE">
        <w:rPr>
          <w:rFonts w:ascii="Times New Roman" w:hAnsi="Times New Roman"/>
          <w:sz w:val="28"/>
          <w:szCs w:val="28"/>
        </w:rPr>
        <w:t>а</w:t>
      </w:r>
      <w:r w:rsidRPr="00B64ACE">
        <w:rPr>
          <w:rFonts w:ascii="Times New Roman" w:hAnsi="Times New Roman"/>
          <w:sz w:val="28"/>
          <w:szCs w:val="28"/>
        </w:rPr>
        <w:lastRenderedPageBreak/>
        <w:t>ние объемно-пространственных решений и архитектурного облика объектов к</w:t>
      </w:r>
      <w:r w:rsidRPr="00B64ACE">
        <w:rPr>
          <w:rFonts w:ascii="Times New Roman" w:hAnsi="Times New Roman"/>
          <w:sz w:val="28"/>
          <w:szCs w:val="28"/>
        </w:rPr>
        <w:t>а</w:t>
      </w:r>
      <w:r w:rsidRPr="00B64ACE">
        <w:rPr>
          <w:rFonts w:ascii="Times New Roman" w:hAnsi="Times New Roman"/>
          <w:sz w:val="28"/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B64ACE">
        <w:rPr>
          <w:rFonts w:ascii="Times New Roman" w:hAnsi="Times New Roman"/>
          <w:sz w:val="28"/>
          <w:szCs w:val="28"/>
        </w:rPr>
        <w:t>м</w:t>
      </w:r>
      <w:r w:rsidRPr="00B64ACE">
        <w:rPr>
          <w:rFonts w:ascii="Times New Roman" w:hAnsi="Times New Roman"/>
          <w:sz w:val="28"/>
          <w:szCs w:val="28"/>
        </w:rPr>
        <w:t>фортной городской среды.</w:t>
      </w:r>
      <w:proofErr w:type="gramEnd"/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Капитальная застройка не должна быть монотонной, а сочетать в композ</w:t>
      </w:r>
      <w:r w:rsidRPr="00B64ACE">
        <w:rPr>
          <w:rFonts w:ascii="Times New Roman" w:hAnsi="Times New Roman"/>
          <w:sz w:val="28"/>
          <w:szCs w:val="28"/>
        </w:rPr>
        <w:t>и</w:t>
      </w:r>
      <w:r w:rsidRPr="00B64ACE">
        <w:rPr>
          <w:rFonts w:ascii="Times New Roman" w:hAnsi="Times New Roman"/>
          <w:sz w:val="28"/>
          <w:szCs w:val="28"/>
        </w:rPr>
        <w:t>ционных решениях различные типы зданий для достижения оптимальной плотн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 xml:space="preserve">сти, требуемого уровня функционального и архитектурного разнообразия. 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4ACE">
        <w:rPr>
          <w:rFonts w:ascii="Times New Roman" w:hAnsi="Times New Roman"/>
          <w:color w:val="231F20"/>
          <w:sz w:val="28"/>
          <w:szCs w:val="28"/>
        </w:rPr>
        <w:t xml:space="preserve">В </w:t>
      </w:r>
      <w:r w:rsidRPr="00B64ACE">
        <w:rPr>
          <w:rFonts w:ascii="Times New Roman" w:hAnsi="Times New Roman"/>
          <w:sz w:val="28"/>
          <w:szCs w:val="28"/>
        </w:rPr>
        <w:t>кварталах должны формироваться пешеходные связи между окружающ</w:t>
      </w:r>
      <w:r w:rsidRPr="00B64ACE">
        <w:rPr>
          <w:rFonts w:ascii="Times New Roman" w:hAnsi="Times New Roman"/>
          <w:sz w:val="28"/>
          <w:szCs w:val="28"/>
        </w:rPr>
        <w:t>и</w:t>
      </w:r>
      <w:r w:rsidRPr="00B64ACE">
        <w:rPr>
          <w:rFonts w:ascii="Times New Roman" w:hAnsi="Times New Roman"/>
          <w:sz w:val="28"/>
          <w:szCs w:val="28"/>
        </w:rPr>
        <w:t>ми общественными пространствами и внутриквартальными территориями п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средством обустройства озелененных территорий общего пользования,</w:t>
      </w:r>
      <w:r w:rsidRPr="00B64ACE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B64ACE">
        <w:rPr>
          <w:rFonts w:ascii="Times New Roman" w:hAnsi="Times New Roman"/>
          <w:sz w:val="28"/>
          <w:szCs w:val="28"/>
        </w:rPr>
        <w:t>разб</w:t>
      </w:r>
      <w:r w:rsidRPr="00B64ACE">
        <w:rPr>
          <w:rFonts w:ascii="Times New Roman" w:hAnsi="Times New Roman"/>
          <w:sz w:val="28"/>
          <w:szCs w:val="28"/>
        </w:rPr>
        <w:t>и</w:t>
      </w:r>
      <w:r w:rsidRPr="00B64ACE">
        <w:rPr>
          <w:rFonts w:ascii="Times New Roman" w:hAnsi="Times New Roman"/>
          <w:sz w:val="28"/>
          <w:szCs w:val="28"/>
        </w:rPr>
        <w:t>вающих</w:t>
      </w:r>
      <w:r w:rsidRPr="00B64ACE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B64ACE">
        <w:rPr>
          <w:rFonts w:ascii="Times New Roman" w:hAnsi="Times New Roman"/>
          <w:sz w:val="28"/>
          <w:szCs w:val="28"/>
        </w:rPr>
        <w:t>планировочные элементы, с выходом на магистральные улицы общег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 xml:space="preserve">родского и районного значения, регулируя на них ритм и этажность застройки. </w:t>
      </w:r>
      <w:proofErr w:type="gramEnd"/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форм</w:t>
      </w:r>
      <w:r w:rsidRPr="00B64ACE">
        <w:rPr>
          <w:rFonts w:ascii="Times New Roman" w:hAnsi="Times New Roman"/>
          <w:sz w:val="28"/>
          <w:szCs w:val="28"/>
        </w:rPr>
        <w:t>и</w:t>
      </w:r>
      <w:r w:rsidRPr="00B64ACE">
        <w:rPr>
          <w:rFonts w:ascii="Times New Roman" w:hAnsi="Times New Roman"/>
          <w:sz w:val="28"/>
          <w:szCs w:val="28"/>
        </w:rPr>
        <w:t xml:space="preserve">руются: 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преимущественно сплошной фронт застройки жилыми зданиями этажн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стью 9 – 19 этажей со встроенными и (или) встроенно-пристроенными малоэта</w:t>
      </w:r>
      <w:r w:rsidRPr="00B64ACE">
        <w:rPr>
          <w:rFonts w:ascii="Times New Roman" w:hAnsi="Times New Roman"/>
          <w:sz w:val="28"/>
          <w:szCs w:val="28"/>
        </w:rPr>
        <w:t>ж</w:t>
      </w:r>
      <w:r w:rsidRPr="00B64ACE">
        <w:rPr>
          <w:rFonts w:ascii="Times New Roman" w:hAnsi="Times New Roman"/>
          <w:sz w:val="28"/>
          <w:szCs w:val="28"/>
        </w:rPr>
        <w:t>ными объектами общественно-делового, торгового, социального назначения с разрывами озелененными территориями общего пользования;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крупные архитектурные акценты этажностью до 25 этажей (башни на углах жилых кварталов, в центральной части фронта застройки, отдельно стоящие об</w:t>
      </w:r>
      <w:r w:rsidRPr="00B64ACE">
        <w:rPr>
          <w:rFonts w:ascii="Times New Roman" w:hAnsi="Times New Roman"/>
          <w:sz w:val="28"/>
          <w:szCs w:val="28"/>
        </w:rPr>
        <w:t>ъ</w:t>
      </w:r>
      <w:r w:rsidRPr="00B64ACE">
        <w:rPr>
          <w:rFonts w:ascii="Times New Roman" w:hAnsi="Times New Roman"/>
          <w:sz w:val="28"/>
          <w:szCs w:val="28"/>
        </w:rPr>
        <w:t>екты общественно-делового, торгового назначения);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акценты средней величины размещаются не менее чем через каждые 100 м.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Композиционная структура створа визуального восприятия улиц исключает монотонность, непрерывность.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исключ</w:t>
      </w:r>
      <w:r w:rsidRPr="00B64ACE">
        <w:rPr>
          <w:rFonts w:ascii="Times New Roman" w:hAnsi="Times New Roman"/>
          <w:sz w:val="28"/>
          <w:szCs w:val="28"/>
        </w:rPr>
        <w:t>а</w:t>
      </w:r>
      <w:r w:rsidRPr="00B64ACE">
        <w:rPr>
          <w:rFonts w:ascii="Times New Roman" w:hAnsi="Times New Roman"/>
          <w:sz w:val="28"/>
          <w:szCs w:val="28"/>
        </w:rPr>
        <w:t>ется размещение типовых крупнопанельных, крупноблочных домостроений.</w:t>
      </w:r>
    </w:p>
    <w:p w:rsidR="00992F3A" w:rsidRPr="00B64ACE" w:rsidRDefault="00992F3A" w:rsidP="00992F3A">
      <w:pPr>
        <w:ind w:left="23" w:right="23"/>
        <w:rPr>
          <w:szCs w:val="28"/>
        </w:rPr>
      </w:pPr>
      <w:r w:rsidRPr="00B64ACE">
        <w:rPr>
          <w:szCs w:val="28"/>
        </w:rPr>
        <w:t>Максимальное количество этажей внутриквартальной многоэтажной жилой застройки – 18 этажей.</w:t>
      </w:r>
    </w:p>
    <w:p w:rsidR="00992F3A" w:rsidRPr="00B64ACE" w:rsidRDefault="00992F3A" w:rsidP="00992F3A">
      <w:pPr>
        <w:ind w:left="23" w:right="23"/>
        <w:rPr>
          <w:szCs w:val="28"/>
        </w:rPr>
      </w:pPr>
    </w:p>
    <w:p w:rsidR="00992F3A" w:rsidRPr="00B64ACE" w:rsidRDefault="00992F3A" w:rsidP="00992F3A">
      <w:pPr>
        <w:ind w:left="23" w:right="23" w:hanging="23"/>
        <w:jc w:val="center"/>
        <w:rPr>
          <w:b/>
          <w:szCs w:val="28"/>
        </w:rPr>
      </w:pPr>
      <w:r w:rsidRPr="00B64ACE">
        <w:rPr>
          <w:b/>
          <w:szCs w:val="28"/>
        </w:rPr>
        <w:t xml:space="preserve">1.1.2. Объемно-пространственные характеристики </w:t>
      </w:r>
    </w:p>
    <w:p w:rsidR="00992F3A" w:rsidRPr="00B64ACE" w:rsidRDefault="00992F3A" w:rsidP="00992F3A">
      <w:pPr>
        <w:ind w:left="23" w:right="23" w:hanging="23"/>
        <w:jc w:val="center"/>
        <w:rPr>
          <w:b/>
          <w:szCs w:val="28"/>
        </w:rPr>
      </w:pPr>
      <w:r w:rsidRPr="00B64ACE">
        <w:rPr>
          <w:b/>
          <w:szCs w:val="28"/>
        </w:rPr>
        <w:t>общественно-деловых центров</w:t>
      </w:r>
    </w:p>
    <w:p w:rsidR="00992F3A" w:rsidRPr="00B64ACE" w:rsidRDefault="00992F3A" w:rsidP="00992F3A">
      <w:pPr>
        <w:ind w:left="23" w:right="23" w:hanging="23"/>
        <w:jc w:val="center"/>
        <w:rPr>
          <w:b/>
          <w:szCs w:val="28"/>
        </w:rPr>
      </w:pP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На пересечениях магистральных улиц общегородского и районного знач</w:t>
      </w:r>
      <w:r w:rsidRPr="00B64ACE">
        <w:rPr>
          <w:rFonts w:ascii="Times New Roman" w:hAnsi="Times New Roman"/>
          <w:sz w:val="28"/>
          <w:szCs w:val="28"/>
        </w:rPr>
        <w:t>е</w:t>
      </w:r>
      <w:r w:rsidRPr="00B64ACE">
        <w:rPr>
          <w:rFonts w:ascii="Times New Roman" w:hAnsi="Times New Roman"/>
          <w:sz w:val="28"/>
          <w:szCs w:val="28"/>
        </w:rPr>
        <w:t>ния формируются центры, состоящие из объектов общественно-делового, торг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вого назначения, а также организованных общественных пространств.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Объекты общественно-делового, торгового назначения формируются с а</w:t>
      </w:r>
      <w:r w:rsidRPr="00B64ACE">
        <w:rPr>
          <w:rFonts w:ascii="Times New Roman" w:hAnsi="Times New Roman"/>
          <w:sz w:val="28"/>
          <w:szCs w:val="28"/>
        </w:rPr>
        <w:t>р</w:t>
      </w:r>
      <w:r w:rsidRPr="00B64ACE">
        <w:rPr>
          <w:rFonts w:ascii="Times New Roman" w:hAnsi="Times New Roman"/>
          <w:sz w:val="28"/>
          <w:szCs w:val="28"/>
        </w:rPr>
        <w:t>хитектурными акцентами и организованными входными группами.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 xml:space="preserve">Общественные пространства центра должны обеспечивать максимальные стандарты комфортной и </w:t>
      </w:r>
      <w:proofErr w:type="spellStart"/>
      <w:r w:rsidRPr="00B64ACE">
        <w:rPr>
          <w:rFonts w:ascii="Times New Roman" w:hAnsi="Times New Roman"/>
          <w:sz w:val="28"/>
          <w:szCs w:val="28"/>
        </w:rPr>
        <w:t>безбарьерной</w:t>
      </w:r>
      <w:proofErr w:type="spellEnd"/>
      <w:r w:rsidRPr="00B64ACE">
        <w:rPr>
          <w:rFonts w:ascii="Times New Roman" w:hAnsi="Times New Roman"/>
          <w:sz w:val="28"/>
          <w:szCs w:val="28"/>
        </w:rPr>
        <w:t xml:space="preserve"> городской среды. В общественных </w:t>
      </w:r>
      <w:proofErr w:type="gramStart"/>
      <w:r w:rsidRPr="00B64ACE">
        <w:rPr>
          <w:rFonts w:ascii="Times New Roman" w:hAnsi="Times New Roman"/>
          <w:sz w:val="28"/>
          <w:szCs w:val="28"/>
        </w:rPr>
        <w:t>пр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странствах</w:t>
      </w:r>
      <w:proofErr w:type="gramEnd"/>
      <w:r w:rsidRPr="00B64ACE">
        <w:rPr>
          <w:rFonts w:ascii="Times New Roman" w:hAnsi="Times New Roman"/>
          <w:sz w:val="28"/>
          <w:szCs w:val="28"/>
        </w:rPr>
        <w:t xml:space="preserve"> центра для стимулирования потоков граждан размещается инфр</w:t>
      </w:r>
      <w:r w:rsidRPr="00B64ACE">
        <w:rPr>
          <w:rFonts w:ascii="Times New Roman" w:hAnsi="Times New Roman"/>
          <w:sz w:val="28"/>
          <w:szCs w:val="28"/>
        </w:rPr>
        <w:t>а</w:t>
      </w:r>
      <w:r w:rsidRPr="00B64ACE">
        <w:rPr>
          <w:rFonts w:ascii="Times New Roman" w:hAnsi="Times New Roman"/>
          <w:sz w:val="28"/>
          <w:szCs w:val="28"/>
        </w:rPr>
        <w:t>структура для обеспечения различных видов досуга: места для отдыха и провед</w:t>
      </w:r>
      <w:r w:rsidRPr="00B64ACE">
        <w:rPr>
          <w:rFonts w:ascii="Times New Roman" w:hAnsi="Times New Roman"/>
          <w:sz w:val="28"/>
          <w:szCs w:val="28"/>
        </w:rPr>
        <w:t>е</w:t>
      </w:r>
      <w:r w:rsidRPr="00B64ACE">
        <w:rPr>
          <w:rFonts w:ascii="Times New Roman" w:hAnsi="Times New Roman"/>
          <w:sz w:val="28"/>
          <w:szCs w:val="28"/>
        </w:rPr>
        <w:t>ния культурных мероприятий на открытом воздухе для всех возрастных катег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рий.</w:t>
      </w: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6C72" w:rsidRDefault="00DE6C72" w:rsidP="00992F3A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E6C72" w:rsidRDefault="00DE6C72" w:rsidP="00992F3A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92F3A" w:rsidRPr="00B64ACE" w:rsidRDefault="00992F3A" w:rsidP="00992F3A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64ACE">
        <w:rPr>
          <w:rFonts w:ascii="Times New Roman" w:hAnsi="Times New Roman"/>
          <w:b/>
          <w:sz w:val="28"/>
          <w:szCs w:val="28"/>
        </w:rPr>
        <w:lastRenderedPageBreak/>
        <w:t>1.1.3. Организация системы озелененных территорий</w:t>
      </w:r>
    </w:p>
    <w:p w:rsidR="00992F3A" w:rsidRPr="00B64ACE" w:rsidRDefault="00992F3A" w:rsidP="00992F3A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2F3A" w:rsidRPr="00B64ACE" w:rsidRDefault="00992F3A" w:rsidP="00992F3A">
      <w:pPr>
        <w:pStyle w:val="610"/>
        <w:tabs>
          <w:tab w:val="left" w:pos="1699"/>
          <w:tab w:val="left" w:pos="1700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ACE">
        <w:rPr>
          <w:rFonts w:ascii="Times New Roman" w:hAnsi="Times New Roman" w:cs="Times New Roman"/>
          <w:sz w:val="28"/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B64ACE">
        <w:rPr>
          <w:rFonts w:ascii="Times New Roman" w:hAnsi="Times New Roman" w:cs="Times New Roman"/>
          <w:sz w:val="28"/>
          <w:szCs w:val="28"/>
        </w:rPr>
        <w:t>и</w:t>
      </w:r>
      <w:r w:rsidRPr="00B64ACE">
        <w:rPr>
          <w:rFonts w:ascii="Times New Roman" w:hAnsi="Times New Roman" w:cs="Times New Roman"/>
          <w:sz w:val="28"/>
          <w:szCs w:val="28"/>
        </w:rPr>
        <w:t>родный каркас планируемой территории, обеспечивающий защиту горожан от н</w:t>
      </w:r>
      <w:r w:rsidRPr="00B64ACE">
        <w:rPr>
          <w:rFonts w:ascii="Times New Roman" w:hAnsi="Times New Roman" w:cs="Times New Roman"/>
          <w:sz w:val="28"/>
          <w:szCs w:val="28"/>
        </w:rPr>
        <w:t>е</w:t>
      </w:r>
      <w:r w:rsidRPr="00B64ACE">
        <w:rPr>
          <w:rFonts w:ascii="Times New Roman" w:hAnsi="Times New Roman" w:cs="Times New Roman"/>
          <w:sz w:val="28"/>
          <w:szCs w:val="28"/>
        </w:rPr>
        <w:t>гативных внешних факторов природного и техногенного влияния. Открытые о</w:t>
      </w:r>
      <w:r w:rsidRPr="00B64ACE">
        <w:rPr>
          <w:rFonts w:ascii="Times New Roman" w:hAnsi="Times New Roman" w:cs="Times New Roman"/>
          <w:sz w:val="28"/>
          <w:szCs w:val="28"/>
        </w:rPr>
        <w:t>б</w:t>
      </w:r>
      <w:r w:rsidRPr="00B64ACE">
        <w:rPr>
          <w:rFonts w:ascii="Times New Roman" w:hAnsi="Times New Roman" w:cs="Times New Roman"/>
          <w:sz w:val="28"/>
          <w:szCs w:val="28"/>
        </w:rPr>
        <w:t>щественные пространства должны быть связаны в единую систему и обеспеч</w:t>
      </w:r>
      <w:r w:rsidRPr="00B64ACE">
        <w:rPr>
          <w:rFonts w:ascii="Times New Roman" w:hAnsi="Times New Roman" w:cs="Times New Roman"/>
          <w:sz w:val="28"/>
          <w:szCs w:val="28"/>
        </w:rPr>
        <w:t>и</w:t>
      </w:r>
      <w:r w:rsidRPr="00B64ACE">
        <w:rPr>
          <w:rFonts w:ascii="Times New Roman" w:hAnsi="Times New Roman" w:cs="Times New Roman"/>
          <w:sz w:val="28"/>
          <w:szCs w:val="28"/>
        </w:rPr>
        <w:t>вать комфортные пешеходные связи.</w:t>
      </w:r>
    </w:p>
    <w:p w:rsidR="00992F3A" w:rsidRPr="00B64ACE" w:rsidRDefault="00992F3A" w:rsidP="00992F3A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992F3A" w:rsidRPr="00B64ACE" w:rsidRDefault="00992F3A" w:rsidP="00992F3A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Необходимо обеспечение пешеходной доступности озелененных террит</w:t>
      </w:r>
      <w:r w:rsidRPr="00B64ACE">
        <w:rPr>
          <w:rFonts w:ascii="Times New Roman" w:hAnsi="Times New Roman"/>
          <w:sz w:val="28"/>
          <w:szCs w:val="28"/>
        </w:rPr>
        <w:t>о</w:t>
      </w:r>
      <w:r w:rsidRPr="00B64ACE">
        <w:rPr>
          <w:rFonts w:ascii="Times New Roman" w:hAnsi="Times New Roman"/>
          <w:sz w:val="28"/>
          <w:szCs w:val="28"/>
        </w:rPr>
        <w:t>рий и рекреационных простран</w:t>
      </w:r>
      <w:proofErr w:type="gramStart"/>
      <w:r w:rsidRPr="00B64ACE">
        <w:rPr>
          <w:rFonts w:ascii="Times New Roman" w:hAnsi="Times New Roman"/>
          <w:sz w:val="28"/>
          <w:szCs w:val="28"/>
        </w:rPr>
        <w:t>ств дл</w:t>
      </w:r>
      <w:proofErr w:type="gramEnd"/>
      <w:r w:rsidRPr="00B64ACE">
        <w:rPr>
          <w:rFonts w:ascii="Times New Roman" w:hAnsi="Times New Roman"/>
          <w:sz w:val="28"/>
          <w:szCs w:val="28"/>
        </w:rPr>
        <w:t>я жителей посредством размещения лине</w:t>
      </w:r>
      <w:r w:rsidRPr="00B64ACE">
        <w:rPr>
          <w:rFonts w:ascii="Times New Roman" w:hAnsi="Times New Roman"/>
          <w:sz w:val="28"/>
          <w:szCs w:val="28"/>
        </w:rPr>
        <w:t>й</w:t>
      </w:r>
      <w:r w:rsidRPr="00B64ACE">
        <w:rPr>
          <w:rFonts w:ascii="Times New Roman" w:hAnsi="Times New Roman"/>
          <w:sz w:val="28"/>
          <w:szCs w:val="28"/>
        </w:rPr>
        <w:t>ного озеленения скверов и бульваров вдоль городских улиц.</w:t>
      </w:r>
    </w:p>
    <w:p w:rsidR="00992F3A" w:rsidRPr="00B64ACE" w:rsidRDefault="00992F3A" w:rsidP="00992F3A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992F3A" w:rsidRPr="00B64ACE" w:rsidRDefault="00992F3A" w:rsidP="00992F3A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64ACE">
        <w:rPr>
          <w:rFonts w:ascii="Times New Roman" w:hAnsi="Times New Roman"/>
          <w:b/>
          <w:sz w:val="28"/>
          <w:szCs w:val="28"/>
        </w:rPr>
        <w:t xml:space="preserve">1.1.4. Основные принципы формирования внешнего облика объектов капитального строительства жилого, общественно-делового, </w:t>
      </w:r>
    </w:p>
    <w:p w:rsidR="00992F3A" w:rsidRPr="00B64ACE" w:rsidRDefault="00992F3A" w:rsidP="00992F3A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64ACE">
        <w:rPr>
          <w:rFonts w:ascii="Times New Roman" w:hAnsi="Times New Roman"/>
          <w:b/>
          <w:sz w:val="28"/>
          <w:szCs w:val="28"/>
        </w:rPr>
        <w:t>торгового назначения</w:t>
      </w:r>
    </w:p>
    <w:p w:rsidR="00992F3A" w:rsidRPr="00B64ACE" w:rsidRDefault="00992F3A" w:rsidP="00992F3A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2F3A" w:rsidRPr="00B64ACE" w:rsidRDefault="00992F3A" w:rsidP="00992F3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64ACE">
        <w:rPr>
          <w:rFonts w:ascii="Times New Roman" w:hAnsi="Times New Roman"/>
          <w:sz w:val="28"/>
          <w:szCs w:val="28"/>
        </w:rPr>
        <w:t>Формирование гармоничных градостроительных ансамблей застройки.</w:t>
      </w:r>
    </w:p>
    <w:p w:rsidR="00992F3A" w:rsidRPr="00B64ACE" w:rsidRDefault="00992F3A" w:rsidP="00992F3A">
      <w:pPr>
        <w:tabs>
          <w:tab w:val="left" w:pos="208"/>
        </w:tabs>
        <w:rPr>
          <w:szCs w:val="28"/>
        </w:rPr>
      </w:pPr>
      <w:r w:rsidRPr="00B64ACE">
        <w:rPr>
          <w:szCs w:val="28"/>
        </w:rPr>
        <w:t>Отделка фасадов объектов должна быть выполнена из современных мат</w:t>
      </w:r>
      <w:r w:rsidRPr="00B64ACE">
        <w:rPr>
          <w:szCs w:val="28"/>
        </w:rPr>
        <w:t>е</w:t>
      </w:r>
      <w:r w:rsidRPr="00B64ACE">
        <w:rPr>
          <w:szCs w:val="28"/>
        </w:rPr>
        <w:t>риалов с высокими декоративными свойствами.</w:t>
      </w:r>
    </w:p>
    <w:p w:rsidR="00992F3A" w:rsidRPr="00B64ACE" w:rsidRDefault="00992F3A" w:rsidP="00992F3A">
      <w:pPr>
        <w:tabs>
          <w:tab w:val="left" w:pos="208"/>
        </w:tabs>
        <w:rPr>
          <w:szCs w:val="28"/>
        </w:rPr>
      </w:pPr>
      <w:r w:rsidRPr="00B64ACE">
        <w:rPr>
          <w:szCs w:val="28"/>
        </w:rPr>
        <w:t>Колористические решения фасадов объектов должны учитывать совреме</w:t>
      </w:r>
      <w:r w:rsidRPr="00B64ACE">
        <w:rPr>
          <w:szCs w:val="28"/>
        </w:rPr>
        <w:t>н</w:t>
      </w:r>
      <w:r w:rsidRPr="00B64ACE">
        <w:rPr>
          <w:szCs w:val="28"/>
        </w:rPr>
        <w:t>ные тенденции и направления в архитектуре и не входить в противоречия со сл</w:t>
      </w:r>
      <w:r w:rsidRPr="00B64ACE">
        <w:rPr>
          <w:szCs w:val="28"/>
        </w:rPr>
        <w:t>о</w:t>
      </w:r>
      <w:r w:rsidRPr="00B64ACE">
        <w:rPr>
          <w:szCs w:val="28"/>
        </w:rPr>
        <w:t>жившимися традициями городской среды.</w:t>
      </w:r>
    </w:p>
    <w:p w:rsidR="00992F3A" w:rsidRPr="00B64ACE" w:rsidRDefault="00992F3A" w:rsidP="00992F3A">
      <w:pPr>
        <w:tabs>
          <w:tab w:val="left" w:pos="208"/>
        </w:tabs>
        <w:rPr>
          <w:szCs w:val="28"/>
        </w:rPr>
      </w:pPr>
      <w:r w:rsidRPr="00B64ACE">
        <w:rPr>
          <w:szCs w:val="28"/>
        </w:rPr>
        <w:t>Исключается оформление фасадов путем нанесения на поверхность фасада декоративно-художественного и (или) текстового изображения.</w:t>
      </w:r>
    </w:p>
    <w:p w:rsidR="00992F3A" w:rsidRPr="00B64ACE" w:rsidRDefault="00992F3A" w:rsidP="00992F3A">
      <w:pPr>
        <w:tabs>
          <w:tab w:val="left" w:pos="208"/>
        </w:tabs>
        <w:rPr>
          <w:szCs w:val="28"/>
        </w:rPr>
      </w:pPr>
      <w:r w:rsidRPr="00B64ACE">
        <w:rPr>
          <w:szCs w:val="28"/>
        </w:rPr>
        <w:t>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</w:t>
      </w:r>
      <w:r w:rsidRPr="00B64ACE">
        <w:rPr>
          <w:szCs w:val="28"/>
        </w:rPr>
        <w:t>т</w:t>
      </w:r>
      <w:r w:rsidRPr="00B64ACE">
        <w:rPr>
          <w:szCs w:val="28"/>
        </w:rPr>
        <w:t>вами и пешеходными зонами.</w:t>
      </w:r>
    </w:p>
    <w:p w:rsidR="00992F3A" w:rsidRPr="00B64ACE" w:rsidRDefault="00992F3A" w:rsidP="00992F3A">
      <w:pPr>
        <w:widowControl w:val="0"/>
        <w:ind w:right="23" w:firstLine="0"/>
        <w:rPr>
          <w:szCs w:val="28"/>
        </w:rPr>
      </w:pP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1.2. Размещение объектов капитального строительства</w:t>
      </w: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 xml:space="preserve">1.2.1. Размещение объектов капитального строительства </w:t>
      </w: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различного назначения</w:t>
      </w: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Проектом планировки устанавливаются границы зон планируемого разм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щения объектов социально-культурного и коммунально-бытового назначения, иных объектов капитального строительства (далее – границы зон). В </w:t>
      </w:r>
      <w:proofErr w:type="gramStart"/>
      <w:r w:rsidRPr="00B64ACE">
        <w:rPr>
          <w:szCs w:val="28"/>
        </w:rPr>
        <w:t>месте</w:t>
      </w:r>
      <w:proofErr w:type="gramEnd"/>
      <w:r w:rsidRPr="00B64ACE">
        <w:rPr>
          <w:szCs w:val="28"/>
        </w:rPr>
        <w:t xml:space="preserve"> ра</w:t>
      </w:r>
      <w:r w:rsidRPr="00B64ACE">
        <w:rPr>
          <w:szCs w:val="28"/>
        </w:rPr>
        <w:t>з</w:t>
      </w:r>
      <w:r w:rsidRPr="00B64ACE">
        <w:rPr>
          <w:szCs w:val="28"/>
        </w:rPr>
        <w:t>мещения существующих объектов капитального строительства предусматривае</w:t>
      </w:r>
      <w:r w:rsidRPr="00B64ACE">
        <w:rPr>
          <w:szCs w:val="28"/>
        </w:rPr>
        <w:t>т</w:t>
      </w:r>
      <w:r w:rsidRPr="00B64ACE">
        <w:rPr>
          <w:szCs w:val="28"/>
        </w:rPr>
        <w:t>ся возможность развития планируемой территории с размещением новых объе</w:t>
      </w:r>
      <w:r w:rsidRPr="00B64ACE">
        <w:rPr>
          <w:szCs w:val="28"/>
        </w:rPr>
        <w:t>к</w:t>
      </w:r>
      <w:r w:rsidRPr="00B64ACE">
        <w:rPr>
          <w:szCs w:val="28"/>
        </w:rPr>
        <w:t>тов капитального строительства соответствующего назначения. Места планиру</w:t>
      </w:r>
      <w:r w:rsidRPr="00B64ACE">
        <w:rPr>
          <w:szCs w:val="28"/>
        </w:rPr>
        <w:t>е</w:t>
      </w:r>
      <w:r w:rsidRPr="00B64ACE">
        <w:rPr>
          <w:szCs w:val="28"/>
        </w:rPr>
        <w:t>мого размещения объектов капитального строительства предназначены для ра</w:t>
      </w:r>
      <w:r w:rsidRPr="00B64ACE">
        <w:rPr>
          <w:szCs w:val="28"/>
        </w:rPr>
        <w:t>з</w:t>
      </w:r>
      <w:r w:rsidRPr="00B64ACE">
        <w:rPr>
          <w:szCs w:val="28"/>
        </w:rPr>
        <w:t>мещения новых объектов на расчетный срок до 2030 года: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proofErr w:type="gramStart"/>
      <w:r w:rsidRPr="00B64ACE">
        <w:rPr>
          <w:szCs w:val="28"/>
        </w:rPr>
        <w:t>в границах зон застройки жилыми домами смешанной этажности  размещ</w:t>
      </w:r>
      <w:r w:rsidRPr="00B64ACE">
        <w:rPr>
          <w:szCs w:val="28"/>
        </w:rPr>
        <w:t>а</w:t>
      </w:r>
      <w:r w:rsidRPr="00B64ACE">
        <w:rPr>
          <w:szCs w:val="28"/>
        </w:rPr>
        <w:t xml:space="preserve">ются многоквартирные жилые дома высотой 5 </w:t>
      </w:r>
      <w:r w:rsidR="00DC01FD">
        <w:rPr>
          <w:szCs w:val="28"/>
        </w:rPr>
        <w:t>–</w:t>
      </w:r>
      <w:r w:rsidRPr="00B64ACE">
        <w:rPr>
          <w:szCs w:val="28"/>
        </w:rPr>
        <w:t xml:space="preserve"> 8 этажей и более с придомовыми </w:t>
      </w:r>
      <w:r w:rsidRPr="00B64ACE">
        <w:rPr>
          <w:szCs w:val="28"/>
        </w:rPr>
        <w:lastRenderedPageBreak/>
        <w:t xml:space="preserve">территориями, </w:t>
      </w:r>
      <w:proofErr w:type="spellStart"/>
      <w:r w:rsidRPr="00B64ACE">
        <w:rPr>
          <w:szCs w:val="28"/>
        </w:rPr>
        <w:t>автопарковками</w:t>
      </w:r>
      <w:proofErr w:type="spellEnd"/>
      <w:r w:rsidRPr="00B64ACE">
        <w:rPr>
          <w:szCs w:val="28"/>
        </w:rPr>
        <w:t xml:space="preserve"> местного обслуживания с возможностью разм</w:t>
      </w:r>
      <w:r w:rsidRPr="00B64ACE">
        <w:rPr>
          <w:szCs w:val="28"/>
        </w:rPr>
        <w:t>е</w:t>
      </w:r>
      <w:r w:rsidRPr="00B64ACE">
        <w:rPr>
          <w:szCs w:val="28"/>
        </w:rPr>
        <w:t>щения как отдельно стоящих, так и на первых этажах жилых и общественных зданий объектов местного обслуживания населения: магазинов, объектов общес</w:t>
      </w:r>
      <w:r w:rsidRPr="00B64ACE">
        <w:rPr>
          <w:szCs w:val="28"/>
        </w:rPr>
        <w:t>т</w:t>
      </w:r>
      <w:r w:rsidRPr="00B64ACE">
        <w:rPr>
          <w:szCs w:val="28"/>
        </w:rPr>
        <w:t>венного питания, аптек, организаций связи, отделений почтовой связи, банков, приемных пунктов прачечных, химчисток.</w:t>
      </w:r>
      <w:proofErr w:type="gramEnd"/>
      <w:r w:rsidRPr="00B64ACE">
        <w:rPr>
          <w:szCs w:val="28"/>
        </w:rPr>
        <w:t xml:space="preserve"> В </w:t>
      </w:r>
      <w:proofErr w:type="gramStart"/>
      <w:r w:rsidRPr="00B64ACE">
        <w:rPr>
          <w:szCs w:val="28"/>
        </w:rPr>
        <w:t>соответствии</w:t>
      </w:r>
      <w:proofErr w:type="gramEnd"/>
      <w:r w:rsidRPr="00B64ACE">
        <w:rPr>
          <w:szCs w:val="28"/>
        </w:rPr>
        <w:t xml:space="preserve"> с принятыми проек</w:t>
      </w:r>
      <w:r w:rsidRPr="00B64ACE">
        <w:rPr>
          <w:szCs w:val="28"/>
        </w:rPr>
        <w:t>т</w:t>
      </w:r>
      <w:r w:rsidRPr="00B64ACE">
        <w:rPr>
          <w:szCs w:val="28"/>
        </w:rPr>
        <w:t xml:space="preserve">ными решениями предусмотрено размещение объектов </w:t>
      </w:r>
      <w:proofErr w:type="spellStart"/>
      <w:r w:rsidRPr="00B64ACE">
        <w:rPr>
          <w:szCs w:val="28"/>
        </w:rPr>
        <w:t>жилищно-эксплу-атационных</w:t>
      </w:r>
      <w:proofErr w:type="spellEnd"/>
      <w:r w:rsidRPr="00B64ACE">
        <w:rPr>
          <w:szCs w:val="28"/>
        </w:rPr>
        <w:t xml:space="preserve"> служб;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 индивидуальной жилой застройки и зоны застройки мал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этажными многоквартирными жилыми домами (до 4 этажей, включая </w:t>
      </w:r>
      <w:proofErr w:type="gramStart"/>
      <w:r w:rsidRPr="00B64ACE">
        <w:rPr>
          <w:szCs w:val="28"/>
        </w:rPr>
        <w:t>мансар</w:t>
      </w:r>
      <w:r w:rsidRPr="00B64ACE">
        <w:rPr>
          <w:szCs w:val="28"/>
        </w:rPr>
        <w:t>д</w:t>
      </w:r>
      <w:r w:rsidRPr="00B64ACE">
        <w:rPr>
          <w:szCs w:val="28"/>
        </w:rPr>
        <w:t>ный</w:t>
      </w:r>
      <w:proofErr w:type="gramEnd"/>
      <w:r w:rsidRPr="00B64ACE">
        <w:rPr>
          <w:szCs w:val="28"/>
        </w:rPr>
        <w:t>) размещаются индивидуальные жилые дома. Предусмотрена возможность размещения необходимых объектов местного обслуживания населения, в том числе магазинов, объектов общественного питания, аптек, организаций связи, о</w:t>
      </w:r>
      <w:r w:rsidRPr="00B64ACE">
        <w:rPr>
          <w:szCs w:val="28"/>
        </w:rPr>
        <w:t>т</w:t>
      </w:r>
      <w:r w:rsidRPr="00B64ACE">
        <w:rPr>
          <w:szCs w:val="28"/>
        </w:rPr>
        <w:t>деления почтовой связи, банков, приемных пунктов прачечных и химчисток;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зоны объектов делового, общественного и коммерческого назн</w:t>
      </w:r>
      <w:r w:rsidRPr="00B64ACE">
        <w:rPr>
          <w:szCs w:val="28"/>
        </w:rPr>
        <w:t>а</w:t>
      </w:r>
      <w:r w:rsidRPr="00B64ACE">
        <w:rPr>
          <w:szCs w:val="28"/>
        </w:rPr>
        <w:t xml:space="preserve">чения, в том числе </w:t>
      </w:r>
      <w:r w:rsidR="00E06F06">
        <w:rPr>
          <w:szCs w:val="28"/>
        </w:rPr>
        <w:t>многоквартирных</w:t>
      </w:r>
      <w:r w:rsidRPr="00B64ACE">
        <w:rPr>
          <w:szCs w:val="28"/>
        </w:rPr>
        <w:t xml:space="preserve"> жилых домов, размещаются общественные здания административного назначения, офисы, </w:t>
      </w:r>
      <w:proofErr w:type="spellStart"/>
      <w:proofErr w:type="gramStart"/>
      <w:r w:rsidRPr="00B64ACE">
        <w:rPr>
          <w:szCs w:val="28"/>
        </w:rPr>
        <w:t>бизнес-центры</w:t>
      </w:r>
      <w:proofErr w:type="spellEnd"/>
      <w:proofErr w:type="gramEnd"/>
      <w:r w:rsidRPr="00B64ACE">
        <w:rPr>
          <w:szCs w:val="28"/>
        </w:rPr>
        <w:t>, банки, гостиницы и другие объекты. Здесь же предусмотрено размещение многоэтажной жилой з</w:t>
      </w:r>
      <w:r w:rsidRPr="00B64ACE">
        <w:rPr>
          <w:szCs w:val="28"/>
        </w:rPr>
        <w:t>а</w:t>
      </w:r>
      <w:r w:rsidRPr="00B64ACE">
        <w:rPr>
          <w:szCs w:val="28"/>
        </w:rPr>
        <w:t>стройки, застройки торгового назначения – магазинов, торговых центров, прод</w:t>
      </w:r>
      <w:r w:rsidRPr="00B64ACE">
        <w:rPr>
          <w:szCs w:val="28"/>
        </w:rPr>
        <w:t>о</w:t>
      </w:r>
      <w:r w:rsidRPr="00B64ACE">
        <w:rPr>
          <w:szCs w:val="28"/>
        </w:rPr>
        <w:t>вольственного рынка, спортивных залов, развлекательных комплексов, выставо</w:t>
      </w:r>
      <w:r w:rsidRPr="00B64ACE">
        <w:rPr>
          <w:szCs w:val="28"/>
        </w:rPr>
        <w:t>ч</w:t>
      </w:r>
      <w:r w:rsidRPr="00B64ACE">
        <w:rPr>
          <w:szCs w:val="28"/>
        </w:rPr>
        <w:t xml:space="preserve">ных центров, а также </w:t>
      </w:r>
      <w:proofErr w:type="spellStart"/>
      <w:r w:rsidRPr="00B64ACE">
        <w:rPr>
          <w:szCs w:val="28"/>
        </w:rPr>
        <w:t>автопарковок</w:t>
      </w:r>
      <w:proofErr w:type="spellEnd"/>
      <w:r w:rsidRPr="00B64ACE">
        <w:rPr>
          <w:szCs w:val="28"/>
        </w:rPr>
        <w:t xml:space="preserve"> местного обслуживания;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зоны объектов здравоохранения размещаются больницы, ди</w:t>
      </w:r>
      <w:r w:rsidRPr="00B64ACE">
        <w:rPr>
          <w:szCs w:val="28"/>
        </w:rPr>
        <w:t>с</w:t>
      </w:r>
      <w:r w:rsidRPr="00B64ACE">
        <w:rPr>
          <w:szCs w:val="28"/>
        </w:rPr>
        <w:t>пансеры, поликлиники, здания общей врачебной практики, станция скорой мед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цинской помощи, </w:t>
      </w:r>
      <w:proofErr w:type="spellStart"/>
      <w:r w:rsidRPr="00B64ACE">
        <w:rPr>
          <w:szCs w:val="28"/>
        </w:rPr>
        <w:t>автопарковки</w:t>
      </w:r>
      <w:proofErr w:type="spellEnd"/>
      <w:r w:rsidRPr="00B64ACE">
        <w:rPr>
          <w:szCs w:val="28"/>
        </w:rPr>
        <w:t xml:space="preserve"> местного обслуживания;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</w:t>
      </w:r>
      <w:proofErr w:type="spellStart"/>
      <w:r w:rsidRPr="00B64ACE">
        <w:rPr>
          <w:szCs w:val="28"/>
        </w:rPr>
        <w:t>автопарковки</w:t>
      </w:r>
      <w:proofErr w:type="spellEnd"/>
      <w:r w:rsidRPr="00B64ACE">
        <w:rPr>
          <w:szCs w:val="28"/>
        </w:rPr>
        <w:t xml:space="preserve"> местного обслуживания;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зоны территорий общего пользования размещаются скверы, бульвары, благоустроенные водоемы, объекты вспомогательного рекреационного назначения, озелененные участки охранных зон инженерно-технических комм</w:t>
      </w:r>
      <w:r w:rsidRPr="00B64ACE">
        <w:rPr>
          <w:szCs w:val="28"/>
        </w:rPr>
        <w:t>у</w:t>
      </w:r>
      <w:r w:rsidRPr="00B64ACE">
        <w:rPr>
          <w:szCs w:val="28"/>
        </w:rPr>
        <w:t xml:space="preserve">никаций;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границах зоны объектов инженерной инфраструктуры размещаются сущ</w:t>
      </w:r>
      <w:r w:rsidRPr="00B64ACE">
        <w:rPr>
          <w:szCs w:val="28"/>
        </w:rPr>
        <w:t>е</w:t>
      </w:r>
      <w:r w:rsidRPr="00B64ACE">
        <w:rPr>
          <w:szCs w:val="28"/>
        </w:rPr>
        <w:t>ствующие и планируемые объекты инженерной инфраструктуры.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В </w:t>
      </w:r>
      <w:proofErr w:type="gramStart"/>
      <w:r w:rsidRPr="00B64ACE">
        <w:rPr>
          <w:szCs w:val="28"/>
        </w:rPr>
        <w:t>составе</w:t>
      </w:r>
      <w:proofErr w:type="gramEnd"/>
      <w:r w:rsidRPr="00B64ACE">
        <w:rPr>
          <w:szCs w:val="28"/>
        </w:rPr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назнач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ния районного значения: поликлиника </w:t>
      </w:r>
      <w:proofErr w:type="gramStart"/>
      <w:r w:rsidRPr="00B64ACE">
        <w:rPr>
          <w:szCs w:val="28"/>
        </w:rPr>
        <w:t>со</w:t>
      </w:r>
      <w:proofErr w:type="gramEnd"/>
      <w:r w:rsidRPr="00B64ACE">
        <w:rPr>
          <w:szCs w:val="28"/>
        </w:rPr>
        <w:t xml:space="preserve">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объекты коммунально-бытового назначения, опорные пункты охраны порядка, опорные пункты полиции, общес</w:t>
      </w:r>
      <w:r w:rsidRPr="00B64ACE">
        <w:rPr>
          <w:szCs w:val="28"/>
        </w:rPr>
        <w:t>т</w:t>
      </w:r>
      <w:r w:rsidRPr="00B64ACE">
        <w:rPr>
          <w:szCs w:val="28"/>
        </w:rPr>
        <w:t>венные уборные, жилищно-эксплуатационные службы жилых районов.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Планируется, что численность населения планируемой территории на ра</w:t>
      </w:r>
      <w:r w:rsidRPr="00B64ACE">
        <w:rPr>
          <w:szCs w:val="28"/>
        </w:rPr>
        <w:t>с</w:t>
      </w:r>
      <w:r w:rsidRPr="00B64ACE">
        <w:rPr>
          <w:szCs w:val="28"/>
        </w:rPr>
        <w:lastRenderedPageBreak/>
        <w:t>четный срок составит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65,262 тыс. человек, средняя плотность на</w:t>
      </w:r>
      <w:r w:rsidR="004D22CB">
        <w:rPr>
          <w:szCs w:val="28"/>
        </w:rPr>
        <w:t xml:space="preserve">селения жилых кварталов – </w:t>
      </w:r>
      <w:r w:rsidR="004D22CB" w:rsidRPr="00464C15">
        <w:rPr>
          <w:szCs w:val="28"/>
        </w:rPr>
        <w:t>334</w:t>
      </w:r>
      <w:r w:rsidRPr="00B64ACE">
        <w:rPr>
          <w:szCs w:val="28"/>
        </w:rPr>
        <w:t xml:space="preserve"> чел./</w:t>
      </w:r>
      <w:proofErr w:type="gramStart"/>
      <w:r w:rsidRPr="00B64ACE">
        <w:rPr>
          <w:szCs w:val="28"/>
        </w:rPr>
        <w:t>га</w:t>
      </w:r>
      <w:proofErr w:type="gramEnd"/>
      <w:r w:rsidRPr="00B64ACE">
        <w:rPr>
          <w:szCs w:val="28"/>
        </w:rPr>
        <w:t>.</w:t>
      </w:r>
    </w:p>
    <w:p w:rsidR="00992F3A" w:rsidRPr="00B64ACE" w:rsidRDefault="00992F3A" w:rsidP="00992F3A">
      <w:r w:rsidRPr="00B64ACE">
        <w:t>Для объектов индивидуальной жилой застройки предельное максимальное количество надземных этажей зданий, строений, сооружений для объектов кап</w:t>
      </w:r>
      <w:r w:rsidRPr="00B64ACE">
        <w:t>и</w:t>
      </w:r>
      <w:r w:rsidRPr="00B64ACE">
        <w:t xml:space="preserve">тального строительства </w:t>
      </w:r>
      <w:r w:rsidRPr="00B64ACE">
        <w:rPr>
          <w:color w:val="000000"/>
          <w:szCs w:val="28"/>
        </w:rPr>
        <w:t>–</w:t>
      </w:r>
      <w:r w:rsidRPr="00B64ACE">
        <w:t xml:space="preserve"> 3 этажа.</w:t>
      </w:r>
    </w:p>
    <w:p w:rsidR="00992F3A" w:rsidRPr="00B64ACE" w:rsidRDefault="00992F3A" w:rsidP="00992F3A">
      <w:pPr>
        <w:widowControl w:val="0"/>
      </w:pPr>
      <w:r w:rsidRPr="00B64ACE">
        <w:rPr>
          <w:szCs w:val="28"/>
        </w:rPr>
        <w:t xml:space="preserve">Для застройки жилыми домами смешанной этажности </w:t>
      </w:r>
      <w:r w:rsidRPr="00B64ACE">
        <w:t>предельное макс</w:t>
      </w:r>
      <w:r w:rsidRPr="00B64ACE">
        <w:t>и</w:t>
      </w:r>
      <w:r w:rsidRPr="00B64ACE">
        <w:t>мальное количество надземных этажей зданий, строений, сооружений для объе</w:t>
      </w:r>
      <w:r w:rsidRPr="00B64ACE">
        <w:t>к</w:t>
      </w:r>
      <w:r w:rsidRPr="00B64ACE">
        <w:t>тов капитального строительства с иным видом разрешенного использования – 30 этажей.</w:t>
      </w:r>
    </w:p>
    <w:p w:rsidR="00992F3A" w:rsidRPr="00B64ACE" w:rsidRDefault="00992F3A" w:rsidP="00992F3A">
      <w:pPr>
        <w:widowControl w:val="0"/>
      </w:pPr>
      <w:r w:rsidRPr="00B64ACE">
        <w:t xml:space="preserve">Для застройки малоэтажными многоквартирными жилыми домами (до 4 этажей, включая </w:t>
      </w:r>
      <w:proofErr w:type="gramStart"/>
      <w:r w:rsidRPr="00B64ACE">
        <w:t>мансардный</w:t>
      </w:r>
      <w:proofErr w:type="gramEnd"/>
      <w:r w:rsidRPr="00B64ACE">
        <w:t xml:space="preserve">) предельное максимальное количество надземных этажей зданий, строений, сооружений </w:t>
      </w:r>
      <w:r w:rsidR="00DC01FD">
        <w:t>–</w:t>
      </w:r>
      <w:r w:rsidRPr="00B64ACE">
        <w:t xml:space="preserve"> 4 этажа.</w:t>
      </w:r>
    </w:p>
    <w:p w:rsidR="00992F3A" w:rsidRPr="00B64ACE" w:rsidRDefault="00992F3A" w:rsidP="00992F3A">
      <w:pPr>
        <w:widowControl w:val="0"/>
        <w:ind w:firstLine="708"/>
      </w:pPr>
      <w:r w:rsidRPr="00B64ACE">
        <w:t xml:space="preserve">Для застройки многоэтажными жилыми домами (9 </w:t>
      </w:r>
      <w:r w:rsidRPr="00B64ACE">
        <w:rPr>
          <w:color w:val="000000"/>
          <w:szCs w:val="28"/>
        </w:rPr>
        <w:t>–</w:t>
      </w:r>
      <w:r w:rsidRPr="00B64ACE">
        <w:t xml:space="preserve"> 13 этажей) 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</w:t>
      </w:r>
      <w:r w:rsidRPr="00B64ACE">
        <w:t>а</w:t>
      </w:r>
      <w:r w:rsidRPr="00B64ACE">
        <w:t>ния </w:t>
      </w:r>
      <w:r w:rsidRPr="00B64ACE">
        <w:rPr>
          <w:color w:val="000000"/>
          <w:szCs w:val="28"/>
        </w:rPr>
        <w:t>–</w:t>
      </w:r>
      <w:r w:rsidRPr="00B64ACE">
        <w:t xml:space="preserve"> 13 этажей. </w:t>
      </w:r>
    </w:p>
    <w:p w:rsidR="00992F3A" w:rsidRPr="00B64ACE" w:rsidRDefault="00992F3A" w:rsidP="00992F3A">
      <w:r w:rsidRPr="00B64ACE">
        <w:rPr>
          <w:szCs w:val="28"/>
        </w:rPr>
        <w:t xml:space="preserve">Для объектов делового, общественного и коммерческого назначения, в том числе многоэтажных жилых домов </w:t>
      </w:r>
      <w:r w:rsidRPr="00B64ACE">
        <w:t>предельное максимальное количество надзе</w:t>
      </w:r>
      <w:r w:rsidRPr="00B64ACE">
        <w:t>м</w:t>
      </w:r>
      <w:r w:rsidRPr="00B64ACE">
        <w:t>ных этажей зданий, строений, сооружений для объектов капитального строител</w:t>
      </w:r>
      <w:r w:rsidRPr="00B64ACE">
        <w:t>ь</w:t>
      </w:r>
      <w:r w:rsidRPr="00B64ACE">
        <w:t xml:space="preserve">ства с иным видом разрешенного использования </w:t>
      </w:r>
      <w:r w:rsidR="00DC01FD">
        <w:t>–</w:t>
      </w:r>
      <w:r w:rsidRPr="00B64ACE">
        <w:t xml:space="preserve"> 30 этажей.</w:t>
      </w:r>
    </w:p>
    <w:p w:rsidR="00992F3A" w:rsidRPr="00B64ACE" w:rsidRDefault="00992F3A" w:rsidP="00992F3A">
      <w:pPr>
        <w:widowControl w:val="0"/>
      </w:pPr>
      <w:r w:rsidRPr="00B64ACE">
        <w:t xml:space="preserve">Для объектов среднего профессионального и высшего профессионального образования, научно-исследовательских учреждений предельное максимальное количество надземных этажей зданий, строений, сооружений </w:t>
      </w:r>
      <w:r w:rsidR="00DC01FD">
        <w:t>–</w:t>
      </w:r>
      <w:r w:rsidRPr="00B64ACE">
        <w:t xml:space="preserve"> 30 этажей.</w:t>
      </w:r>
    </w:p>
    <w:p w:rsidR="00992F3A" w:rsidRPr="00B64ACE" w:rsidRDefault="00992F3A" w:rsidP="00992F3A">
      <w:pPr>
        <w:rPr>
          <w:color w:val="000000"/>
          <w:szCs w:val="28"/>
        </w:rPr>
      </w:pPr>
      <w:r w:rsidRPr="00B64ACE">
        <w:rPr>
          <w:color w:val="000000"/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B64ACE">
        <w:rPr>
          <w:color w:val="000000"/>
          <w:szCs w:val="28"/>
        </w:rPr>
        <w:t>о</w:t>
      </w:r>
      <w:r w:rsidRPr="00B64ACE">
        <w:rPr>
          <w:color w:val="000000"/>
          <w:szCs w:val="28"/>
        </w:rPr>
        <w:t>оружений для объектов капитального строительства – 4 этажа.</w:t>
      </w:r>
    </w:p>
    <w:p w:rsidR="00992F3A" w:rsidRPr="00B64ACE" w:rsidRDefault="00992F3A" w:rsidP="00992F3A">
      <w:pPr>
        <w:rPr>
          <w:szCs w:val="28"/>
        </w:rPr>
      </w:pPr>
      <w:r w:rsidRPr="00B64ACE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B64ACE">
        <w:t xml:space="preserve">предельное максимальное количество надземных этажей зданий, строений, сооружений </w:t>
      </w:r>
      <w:r w:rsidRPr="00B64ACE">
        <w:rPr>
          <w:color w:val="000000"/>
          <w:szCs w:val="28"/>
        </w:rPr>
        <w:t>для объектов капитального строительства</w:t>
      </w:r>
      <w:r w:rsidRPr="00B64ACE">
        <w:t xml:space="preserve"> </w:t>
      </w:r>
      <w:r w:rsidRPr="00B64ACE">
        <w:rPr>
          <w:color w:val="000000"/>
          <w:szCs w:val="28"/>
        </w:rPr>
        <w:t>–</w:t>
      </w:r>
      <w:r w:rsidRPr="00B64ACE">
        <w:t xml:space="preserve"> 28</w:t>
      </w:r>
      <w:r w:rsidRPr="00B64ACE">
        <w:rPr>
          <w:spacing w:val="-3"/>
        </w:rPr>
        <w:t xml:space="preserve"> </w:t>
      </w:r>
      <w:r w:rsidRPr="00B64ACE">
        <w:t>этажей</w:t>
      </w:r>
      <w:r w:rsidRPr="00B64ACE">
        <w:rPr>
          <w:szCs w:val="28"/>
        </w:rPr>
        <w:t>.</w:t>
      </w:r>
    </w:p>
    <w:p w:rsidR="00992F3A" w:rsidRPr="00B64ACE" w:rsidRDefault="00992F3A" w:rsidP="00992F3A">
      <w:r w:rsidRPr="00B64ACE">
        <w:t>Для</w:t>
      </w:r>
      <w:r w:rsidRPr="00B64ACE">
        <w:rPr>
          <w:szCs w:val="28"/>
        </w:rPr>
        <w:t xml:space="preserve"> объектов дошкольного, начального общего, основного общего и сре</w:t>
      </w:r>
      <w:r w:rsidRPr="00B64ACE">
        <w:rPr>
          <w:szCs w:val="28"/>
        </w:rPr>
        <w:t>д</w:t>
      </w:r>
      <w:r w:rsidRPr="00B64ACE">
        <w:rPr>
          <w:szCs w:val="28"/>
        </w:rPr>
        <w:t xml:space="preserve">него (полного) общего образования </w:t>
      </w:r>
      <w:r w:rsidRPr="00B64ACE">
        <w:t>предельное максимальное количество на</w:t>
      </w:r>
      <w:r w:rsidRPr="00B64ACE">
        <w:t>д</w:t>
      </w:r>
      <w:r w:rsidRPr="00B64ACE">
        <w:t xml:space="preserve">земных этажей зданий, строений, сооружений </w:t>
      </w:r>
      <w:r w:rsidRPr="00B64ACE">
        <w:rPr>
          <w:color w:val="000000"/>
          <w:szCs w:val="28"/>
        </w:rPr>
        <w:t>для объектов капитального стро</w:t>
      </w:r>
      <w:r w:rsidRPr="00B64ACE">
        <w:rPr>
          <w:color w:val="000000"/>
          <w:szCs w:val="28"/>
        </w:rPr>
        <w:t>и</w:t>
      </w:r>
      <w:r w:rsidRPr="00B64ACE">
        <w:rPr>
          <w:color w:val="000000"/>
          <w:szCs w:val="28"/>
        </w:rPr>
        <w:t>тельства</w:t>
      </w:r>
      <w:r w:rsidRPr="00B64ACE">
        <w:t xml:space="preserve"> </w:t>
      </w:r>
      <w:r w:rsidRPr="00B64ACE">
        <w:rPr>
          <w:color w:val="000000"/>
          <w:szCs w:val="28"/>
        </w:rPr>
        <w:t>–</w:t>
      </w:r>
      <w:r w:rsidRPr="00B64ACE">
        <w:t xml:space="preserve"> 4 этажа.</w:t>
      </w:r>
    </w:p>
    <w:p w:rsidR="00992F3A" w:rsidRPr="00B64ACE" w:rsidRDefault="00992F3A" w:rsidP="00992F3A">
      <w:pPr>
        <w:rPr>
          <w:szCs w:val="28"/>
        </w:rPr>
      </w:pPr>
      <w:r w:rsidRPr="00B64ACE">
        <w:t xml:space="preserve">Для </w:t>
      </w:r>
      <w:r w:rsidRPr="00B64ACE">
        <w:rPr>
          <w:szCs w:val="28"/>
        </w:rPr>
        <w:t xml:space="preserve">объектов здравоохранения </w:t>
      </w:r>
      <w:r w:rsidRPr="00B64ACE">
        <w:t>предельное максимальное количество на</w:t>
      </w:r>
      <w:r w:rsidRPr="00B64ACE">
        <w:t>д</w:t>
      </w:r>
      <w:r w:rsidRPr="00B64ACE">
        <w:t xml:space="preserve">земных этажей зданий, строений, сооружений </w:t>
      </w:r>
      <w:r w:rsidRPr="00B64ACE">
        <w:rPr>
          <w:color w:val="000000"/>
          <w:szCs w:val="28"/>
        </w:rPr>
        <w:t>–</w:t>
      </w:r>
      <w:r w:rsidRPr="00B64ACE">
        <w:t xml:space="preserve"> 16 этажей</w:t>
      </w:r>
      <w:r w:rsidRPr="00B64ACE">
        <w:rPr>
          <w:szCs w:val="28"/>
        </w:rPr>
        <w:t>.</w:t>
      </w:r>
    </w:p>
    <w:p w:rsidR="00992F3A" w:rsidRPr="00B64ACE" w:rsidRDefault="00992F3A" w:rsidP="00992F3A">
      <w:pPr>
        <w:rPr>
          <w:color w:val="000000"/>
          <w:szCs w:val="28"/>
        </w:rPr>
      </w:pPr>
      <w:r w:rsidRPr="00B64ACE">
        <w:rPr>
          <w:color w:val="000000"/>
          <w:szCs w:val="28"/>
        </w:rPr>
        <w:t>Для объектов культуры и спорта предельное максимальное количество на</w:t>
      </w:r>
      <w:r w:rsidRPr="00B64ACE">
        <w:rPr>
          <w:color w:val="000000"/>
          <w:szCs w:val="28"/>
        </w:rPr>
        <w:t>д</w:t>
      </w:r>
      <w:r w:rsidRPr="00B64ACE">
        <w:rPr>
          <w:color w:val="000000"/>
          <w:szCs w:val="28"/>
        </w:rPr>
        <w:t>земных этажей зданий, строений, сооружений – 16 этажей.</w:t>
      </w:r>
    </w:p>
    <w:p w:rsidR="00992F3A" w:rsidRPr="00B64ACE" w:rsidRDefault="00992F3A" w:rsidP="00992F3A">
      <w:pPr>
        <w:rPr>
          <w:szCs w:val="28"/>
        </w:rPr>
      </w:pPr>
      <w:r w:rsidRPr="00B64ACE">
        <w:rPr>
          <w:color w:val="000000"/>
        </w:rPr>
        <w:t>Для</w:t>
      </w:r>
      <w:r w:rsidRPr="00B64ACE">
        <w:rPr>
          <w:szCs w:val="28"/>
        </w:rPr>
        <w:t xml:space="preserve"> объектов инженерной инфраструктуры предельное максимальное кол</w:t>
      </w:r>
      <w:r w:rsidRPr="00B64ACE">
        <w:rPr>
          <w:szCs w:val="28"/>
        </w:rPr>
        <w:t>и</w:t>
      </w:r>
      <w:r w:rsidRPr="00B64ACE">
        <w:rPr>
          <w:szCs w:val="28"/>
        </w:rPr>
        <w:t>чество надземных этажей зданий, строений, сооружений для объектов капитал</w:t>
      </w:r>
      <w:r w:rsidRPr="00B64ACE">
        <w:rPr>
          <w:szCs w:val="28"/>
        </w:rPr>
        <w:t>ь</w:t>
      </w:r>
      <w:r w:rsidRPr="00B64ACE">
        <w:rPr>
          <w:szCs w:val="28"/>
        </w:rPr>
        <w:t>ного строительства – 16 этажей.</w:t>
      </w:r>
    </w:p>
    <w:p w:rsidR="00992F3A" w:rsidRPr="00B64ACE" w:rsidRDefault="00992F3A" w:rsidP="00992F3A">
      <w:pPr>
        <w:rPr>
          <w:color w:val="000000"/>
          <w:szCs w:val="28"/>
        </w:rPr>
      </w:pPr>
      <w:r w:rsidRPr="00B64ACE">
        <w:rPr>
          <w:color w:val="000000"/>
          <w:szCs w:val="28"/>
        </w:rPr>
        <w:t xml:space="preserve">Для зоны стоянок для легковых автомобилей предельное максимальное </w:t>
      </w:r>
      <w:proofErr w:type="spellStart"/>
      <w:proofErr w:type="gramStart"/>
      <w:r w:rsidRPr="00B64ACE">
        <w:rPr>
          <w:color w:val="000000"/>
          <w:szCs w:val="28"/>
        </w:rPr>
        <w:t>ко-личество</w:t>
      </w:r>
      <w:proofErr w:type="spellEnd"/>
      <w:proofErr w:type="gramEnd"/>
      <w:r w:rsidRPr="00B64ACE">
        <w:rPr>
          <w:color w:val="000000"/>
          <w:szCs w:val="28"/>
        </w:rPr>
        <w:t xml:space="preserve"> надземных этажей зданий, строений, сооружений для объектов </w:t>
      </w:r>
      <w:proofErr w:type="spellStart"/>
      <w:r w:rsidRPr="00B64ACE">
        <w:rPr>
          <w:color w:val="000000"/>
          <w:szCs w:val="28"/>
        </w:rPr>
        <w:t>капи-тального</w:t>
      </w:r>
      <w:proofErr w:type="spellEnd"/>
      <w:r w:rsidRPr="00B64ACE">
        <w:rPr>
          <w:color w:val="000000"/>
          <w:szCs w:val="28"/>
        </w:rPr>
        <w:t xml:space="preserve"> строительства – 10 этажей.</w:t>
      </w:r>
    </w:p>
    <w:p w:rsidR="00992F3A" w:rsidRPr="00B64ACE" w:rsidRDefault="00992F3A" w:rsidP="00992F3A">
      <w:pPr>
        <w:widowControl w:val="0"/>
        <w:ind w:right="23"/>
        <w:rPr>
          <w:color w:val="000000"/>
          <w:szCs w:val="28"/>
        </w:rPr>
      </w:pPr>
      <w:r w:rsidRPr="00B64ACE">
        <w:rPr>
          <w:color w:val="000000"/>
          <w:szCs w:val="28"/>
        </w:rPr>
        <w:t xml:space="preserve">Проектом планировки в зоне объектов улично-дорожной сети не </w:t>
      </w:r>
      <w:proofErr w:type="spellStart"/>
      <w:r w:rsidRPr="00B64ACE">
        <w:rPr>
          <w:color w:val="000000"/>
          <w:szCs w:val="28"/>
        </w:rPr>
        <w:t>предпола-гается</w:t>
      </w:r>
      <w:proofErr w:type="spellEnd"/>
      <w:r w:rsidRPr="00B64ACE">
        <w:rPr>
          <w:color w:val="000000"/>
          <w:szCs w:val="28"/>
        </w:rPr>
        <w:t xml:space="preserve"> размещение объектов капитального строительства, </w:t>
      </w:r>
      <w:proofErr w:type="gramStart"/>
      <w:r w:rsidRPr="00B64ACE">
        <w:rPr>
          <w:color w:val="000000"/>
          <w:szCs w:val="28"/>
        </w:rPr>
        <w:t>кроме</w:t>
      </w:r>
      <w:proofErr w:type="gramEnd"/>
      <w:r w:rsidRPr="00B64ACE">
        <w:rPr>
          <w:color w:val="000000"/>
          <w:szCs w:val="28"/>
        </w:rPr>
        <w:t xml:space="preserve"> линейных.</w:t>
      </w:r>
    </w:p>
    <w:p w:rsidR="00992F3A" w:rsidRPr="00B64ACE" w:rsidRDefault="00992F3A" w:rsidP="00992F3A">
      <w:pPr>
        <w:widowControl w:val="0"/>
        <w:ind w:right="23"/>
        <w:rPr>
          <w:color w:val="000000"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lastRenderedPageBreak/>
        <w:t xml:space="preserve">1.2.2. Размещение объектов капитального строительства 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федерального значения</w:t>
      </w:r>
    </w:p>
    <w:p w:rsidR="00992F3A" w:rsidRPr="00B64ACE" w:rsidRDefault="00992F3A" w:rsidP="00992F3A">
      <w:pPr>
        <w:widowControl w:val="0"/>
        <w:ind w:right="23" w:firstLine="0"/>
        <w:rPr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На расчетный срок предусматривается строительство опорных пунктов о</w:t>
      </w:r>
      <w:r w:rsidRPr="00B64ACE">
        <w:rPr>
          <w:szCs w:val="28"/>
        </w:rPr>
        <w:t>х</w:t>
      </w:r>
      <w:r w:rsidRPr="00B64ACE">
        <w:rPr>
          <w:szCs w:val="28"/>
        </w:rPr>
        <w:t>раны порядка в кварталах 281.01.01.01, 281.05.01.02, 281.05.02.03.</w:t>
      </w:r>
    </w:p>
    <w:p w:rsidR="00992F3A" w:rsidRPr="00B64ACE" w:rsidRDefault="00992F3A" w:rsidP="00992F3A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 xml:space="preserve">1.2.3. Размещение объектов капитального строительства 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регионального значения</w:t>
      </w:r>
    </w:p>
    <w:p w:rsidR="00992F3A" w:rsidRPr="00B64ACE" w:rsidRDefault="00992F3A" w:rsidP="00992F3A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Существующие на планируемой территории объекты капитального стро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тельства регионального значения сохраняются на расчетный срок.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предусматривается строительство новых амбулаторно-поликлинических учреждений в кварталах 281.02.01.02, 281.06.01.01, 281.06.01.04.</w:t>
      </w:r>
    </w:p>
    <w:p w:rsidR="00992F3A" w:rsidRPr="00B64ACE" w:rsidRDefault="00992F3A" w:rsidP="00992F3A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1.2.4. Размещение объектов капитального строительства местного значения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proofErr w:type="gramStart"/>
      <w:r w:rsidRPr="00B64ACE">
        <w:rPr>
          <w:szCs w:val="28"/>
        </w:rPr>
        <w:t>При численности населения на расчетный срок 65,262 тыс. человек колич</w:t>
      </w:r>
      <w:r w:rsidRPr="00B64ACE">
        <w:rPr>
          <w:szCs w:val="28"/>
        </w:rPr>
        <w:t>е</w:t>
      </w:r>
      <w:r w:rsidRPr="00B64ACE">
        <w:rPr>
          <w:szCs w:val="28"/>
        </w:rPr>
        <w:t>ство мест в дошк</w:t>
      </w:r>
      <w:r w:rsidR="004D22CB">
        <w:rPr>
          <w:szCs w:val="28"/>
        </w:rPr>
        <w:t xml:space="preserve">ольных учреждениях </w:t>
      </w:r>
      <w:r w:rsidR="004D22CB" w:rsidRPr="00464C15">
        <w:rPr>
          <w:szCs w:val="28"/>
        </w:rPr>
        <w:t>составит 2284</w:t>
      </w:r>
      <w:r w:rsidRPr="00B64ACE">
        <w:rPr>
          <w:szCs w:val="28"/>
        </w:rPr>
        <w:t>, в общеобразовательных о</w:t>
      </w:r>
      <w:r w:rsidRPr="00B64ACE">
        <w:rPr>
          <w:szCs w:val="28"/>
        </w:rPr>
        <w:t>р</w:t>
      </w:r>
      <w:r w:rsidRPr="00B64ACE">
        <w:rPr>
          <w:szCs w:val="28"/>
        </w:rPr>
        <w:t xml:space="preserve">ганизаций – </w:t>
      </w:r>
      <w:r w:rsidR="004D22CB" w:rsidRPr="00464C15">
        <w:rPr>
          <w:szCs w:val="28"/>
        </w:rPr>
        <w:t>7505</w:t>
      </w:r>
      <w:r w:rsidRPr="00B64ACE">
        <w:rPr>
          <w:szCs w:val="28"/>
        </w:rPr>
        <w:t xml:space="preserve">. </w:t>
      </w:r>
      <w:proofErr w:type="gramEnd"/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>На расчетный срок предусматривается сохранение общеобразовательных организаций: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 xml:space="preserve">в границах квартала 281.05.02.05 </w:t>
      </w:r>
      <w:r w:rsidR="00DC01FD">
        <w:rPr>
          <w:szCs w:val="28"/>
        </w:rPr>
        <w:t>–</w:t>
      </w:r>
      <w:r w:rsidRPr="00B64ACE">
        <w:rPr>
          <w:szCs w:val="28"/>
        </w:rPr>
        <w:t xml:space="preserve"> </w:t>
      </w:r>
      <w:r w:rsidR="00DC01FD">
        <w:rPr>
          <w:szCs w:val="28"/>
        </w:rPr>
        <w:t>муниципальное бюджетное общеобраз</w:t>
      </w:r>
      <w:r w:rsidR="00DC01FD">
        <w:rPr>
          <w:szCs w:val="28"/>
        </w:rPr>
        <w:t>о</w:t>
      </w:r>
      <w:r w:rsidR="00DC01FD">
        <w:rPr>
          <w:szCs w:val="28"/>
        </w:rPr>
        <w:t>вательное учреждение</w:t>
      </w:r>
      <w:r w:rsidRPr="00B64ACE">
        <w:rPr>
          <w:szCs w:val="28"/>
        </w:rPr>
        <w:t xml:space="preserve"> </w:t>
      </w:r>
      <w:r w:rsidR="00DC01FD">
        <w:rPr>
          <w:szCs w:val="28"/>
        </w:rPr>
        <w:t>города Новосибирска «Средняя общеобразовательная шк</w:t>
      </w:r>
      <w:r w:rsidR="00DC01FD">
        <w:rPr>
          <w:szCs w:val="28"/>
        </w:rPr>
        <w:t>о</w:t>
      </w:r>
      <w:r w:rsidR="00DC01FD">
        <w:rPr>
          <w:szCs w:val="28"/>
        </w:rPr>
        <w:t xml:space="preserve">ла </w:t>
      </w:r>
      <w:r w:rsidRPr="00B64ACE">
        <w:rPr>
          <w:szCs w:val="28"/>
        </w:rPr>
        <w:t>№ 58</w:t>
      </w:r>
      <w:r w:rsidR="00DC01FD">
        <w:rPr>
          <w:szCs w:val="28"/>
        </w:rPr>
        <w:t>»</w:t>
      </w:r>
      <w:r w:rsidRPr="00B64ACE">
        <w:rPr>
          <w:szCs w:val="28"/>
        </w:rPr>
        <w:t xml:space="preserve"> плановой наполняемостью 350 мест;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 xml:space="preserve">в границах квартала 281.06.01.02 </w:t>
      </w:r>
      <w:r w:rsidR="00DC01FD">
        <w:rPr>
          <w:szCs w:val="28"/>
        </w:rPr>
        <w:t>–</w:t>
      </w:r>
      <w:r w:rsidR="00DC01FD" w:rsidRPr="00B64ACE">
        <w:rPr>
          <w:szCs w:val="28"/>
        </w:rPr>
        <w:t xml:space="preserve"> </w:t>
      </w:r>
      <w:r w:rsidR="00DC01FD">
        <w:rPr>
          <w:szCs w:val="28"/>
        </w:rPr>
        <w:t>муниципальное бюджетное общеобраз</w:t>
      </w:r>
      <w:r w:rsidR="00DC01FD">
        <w:rPr>
          <w:szCs w:val="28"/>
        </w:rPr>
        <w:t>о</w:t>
      </w:r>
      <w:r w:rsidR="00DC01FD">
        <w:rPr>
          <w:szCs w:val="28"/>
        </w:rPr>
        <w:t>вательное учреждение</w:t>
      </w:r>
      <w:r w:rsidR="00DC01FD" w:rsidRPr="00B64ACE">
        <w:rPr>
          <w:szCs w:val="28"/>
        </w:rPr>
        <w:t xml:space="preserve"> </w:t>
      </w:r>
      <w:r w:rsidR="00DC01FD">
        <w:rPr>
          <w:szCs w:val="28"/>
        </w:rPr>
        <w:t xml:space="preserve">города </w:t>
      </w:r>
      <w:proofErr w:type="spellStart"/>
      <w:r w:rsidR="00DC01FD">
        <w:rPr>
          <w:szCs w:val="28"/>
        </w:rPr>
        <w:t>Новосибрска</w:t>
      </w:r>
      <w:proofErr w:type="spellEnd"/>
      <w:r w:rsidR="00DC01FD">
        <w:rPr>
          <w:szCs w:val="28"/>
        </w:rPr>
        <w:t xml:space="preserve"> «Средняя общеобразовательная школа </w:t>
      </w:r>
      <w:r w:rsidR="00DC01FD" w:rsidRPr="00B64ACE">
        <w:rPr>
          <w:szCs w:val="28"/>
        </w:rPr>
        <w:t>№</w:t>
      </w:r>
      <w:r w:rsidRPr="00B64ACE">
        <w:rPr>
          <w:szCs w:val="28"/>
        </w:rPr>
        <w:t xml:space="preserve"> 77</w:t>
      </w:r>
      <w:r w:rsidR="00DC01FD">
        <w:rPr>
          <w:szCs w:val="28"/>
        </w:rPr>
        <w:t>»</w:t>
      </w:r>
      <w:r w:rsidRPr="00B64ACE">
        <w:rPr>
          <w:szCs w:val="28"/>
        </w:rPr>
        <w:t xml:space="preserve"> плановой наполняемостью 450 мест.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>На расчетный срок предусматривается сохранение дошкольных организ</w:t>
      </w:r>
      <w:r w:rsidRPr="00B64ACE">
        <w:rPr>
          <w:szCs w:val="28"/>
        </w:rPr>
        <w:t>а</w:t>
      </w:r>
      <w:r w:rsidRPr="00B64ACE">
        <w:rPr>
          <w:szCs w:val="28"/>
        </w:rPr>
        <w:t>ций: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 xml:space="preserve">в границах квартала 281.05.02.05 </w:t>
      </w:r>
      <w:r w:rsidR="00DC01FD">
        <w:rPr>
          <w:szCs w:val="28"/>
        </w:rPr>
        <w:t>–</w:t>
      </w:r>
      <w:r w:rsidRPr="00B64ACE">
        <w:rPr>
          <w:szCs w:val="28"/>
        </w:rPr>
        <w:t xml:space="preserve"> </w:t>
      </w:r>
      <w:r w:rsidR="00DC01FD">
        <w:rPr>
          <w:szCs w:val="28"/>
        </w:rPr>
        <w:t xml:space="preserve">муниципальное казенное дошкольное образовательное учреждение города Новосибирска «Детский сад </w:t>
      </w:r>
      <w:r w:rsidRPr="00B64ACE">
        <w:rPr>
          <w:szCs w:val="28"/>
        </w:rPr>
        <w:t>№ 175</w:t>
      </w:r>
      <w:r w:rsidR="00DC01FD">
        <w:rPr>
          <w:szCs w:val="28"/>
        </w:rPr>
        <w:t xml:space="preserve"> комбин</w:t>
      </w:r>
      <w:r w:rsidR="00DC01FD">
        <w:rPr>
          <w:szCs w:val="28"/>
        </w:rPr>
        <w:t>и</w:t>
      </w:r>
      <w:r w:rsidR="00DC01FD">
        <w:rPr>
          <w:szCs w:val="28"/>
        </w:rPr>
        <w:t>рованного вида»</w:t>
      </w:r>
      <w:r w:rsidRPr="00B64ACE">
        <w:rPr>
          <w:szCs w:val="28"/>
        </w:rPr>
        <w:t xml:space="preserve"> плановой наполняемостью 110 мест;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 xml:space="preserve">в границах квартала 281.06.01.01 </w:t>
      </w:r>
      <w:r w:rsidR="00DC01FD">
        <w:rPr>
          <w:szCs w:val="28"/>
        </w:rPr>
        <w:t>–</w:t>
      </w:r>
      <w:r w:rsidRPr="00B64ACE">
        <w:rPr>
          <w:szCs w:val="28"/>
        </w:rPr>
        <w:t xml:space="preserve"> </w:t>
      </w:r>
      <w:r w:rsidR="00DC01FD">
        <w:rPr>
          <w:szCs w:val="28"/>
        </w:rPr>
        <w:t>муниципальное казенное дошкольное образовательное учреждение города Новосибирска</w:t>
      </w:r>
      <w:r w:rsidR="00DC01FD" w:rsidRPr="00B64ACE">
        <w:rPr>
          <w:szCs w:val="28"/>
        </w:rPr>
        <w:t xml:space="preserve"> </w:t>
      </w:r>
      <w:r w:rsidR="00DC01FD">
        <w:rPr>
          <w:szCs w:val="28"/>
        </w:rPr>
        <w:t xml:space="preserve">«Детский сад </w:t>
      </w:r>
      <w:r w:rsidR="00DC01FD" w:rsidRPr="00B64ACE">
        <w:rPr>
          <w:szCs w:val="28"/>
        </w:rPr>
        <w:t xml:space="preserve">№ </w:t>
      </w:r>
      <w:r w:rsidR="00DC01FD">
        <w:rPr>
          <w:szCs w:val="28"/>
        </w:rPr>
        <w:t>24</w:t>
      </w:r>
      <w:r w:rsidR="00DC01FD" w:rsidRPr="00B64ACE">
        <w:rPr>
          <w:szCs w:val="28"/>
        </w:rPr>
        <w:t>5</w:t>
      </w:r>
      <w:r w:rsidR="00DC01FD">
        <w:rPr>
          <w:szCs w:val="28"/>
        </w:rPr>
        <w:t xml:space="preserve"> комбин</w:t>
      </w:r>
      <w:r w:rsidR="00DC01FD">
        <w:rPr>
          <w:szCs w:val="28"/>
        </w:rPr>
        <w:t>и</w:t>
      </w:r>
      <w:r w:rsidR="00DC01FD">
        <w:rPr>
          <w:szCs w:val="28"/>
        </w:rPr>
        <w:t xml:space="preserve">рованного вида» </w:t>
      </w:r>
      <w:r w:rsidRPr="00B64ACE">
        <w:rPr>
          <w:szCs w:val="28"/>
        </w:rPr>
        <w:t>плановой наполняемостью 110 мест;</w:t>
      </w:r>
    </w:p>
    <w:p w:rsidR="00992F3A" w:rsidRPr="00B64ACE" w:rsidRDefault="00992F3A" w:rsidP="00992F3A">
      <w:pPr>
        <w:autoSpaceDE w:val="0"/>
        <w:autoSpaceDN w:val="0"/>
        <w:adjustRightInd w:val="0"/>
        <w:rPr>
          <w:szCs w:val="28"/>
        </w:rPr>
      </w:pPr>
      <w:r w:rsidRPr="00B64ACE">
        <w:rPr>
          <w:szCs w:val="28"/>
        </w:rPr>
        <w:t xml:space="preserve">в границах кварталов 281.06.01.03 и 281.06.01.05 </w:t>
      </w:r>
      <w:r w:rsidR="00DC01FD">
        <w:rPr>
          <w:szCs w:val="28"/>
        </w:rPr>
        <w:t>–</w:t>
      </w:r>
      <w:r w:rsidRPr="00B64ACE">
        <w:rPr>
          <w:szCs w:val="28"/>
        </w:rPr>
        <w:t xml:space="preserve"> 3 филиала </w:t>
      </w:r>
      <w:r w:rsidR="00DC01FD">
        <w:rPr>
          <w:szCs w:val="28"/>
        </w:rPr>
        <w:t>муниципал</w:t>
      </w:r>
      <w:r w:rsidR="00DC01FD">
        <w:rPr>
          <w:szCs w:val="28"/>
        </w:rPr>
        <w:t>ь</w:t>
      </w:r>
      <w:r w:rsidR="00DC01FD">
        <w:rPr>
          <w:szCs w:val="28"/>
        </w:rPr>
        <w:t>ного казенного дошкольного образовательного учреждения города Новосибирска</w:t>
      </w:r>
      <w:r w:rsidR="00DC01FD" w:rsidRPr="00B64ACE">
        <w:rPr>
          <w:szCs w:val="28"/>
        </w:rPr>
        <w:t xml:space="preserve"> </w:t>
      </w:r>
      <w:r w:rsidR="00DC01FD">
        <w:rPr>
          <w:szCs w:val="28"/>
        </w:rPr>
        <w:t xml:space="preserve">«Детский сад </w:t>
      </w:r>
      <w:r w:rsidR="00DC01FD" w:rsidRPr="00B64ACE">
        <w:rPr>
          <w:szCs w:val="28"/>
        </w:rPr>
        <w:t xml:space="preserve">№ </w:t>
      </w:r>
      <w:r w:rsidR="00DC01FD">
        <w:rPr>
          <w:szCs w:val="28"/>
        </w:rPr>
        <w:t>272 комбинированного вида»</w:t>
      </w:r>
      <w:r w:rsidRPr="00B64ACE">
        <w:rPr>
          <w:szCs w:val="28"/>
        </w:rPr>
        <w:t xml:space="preserve"> общей плановой наполняемостью 330 мест.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Общеобразовательные организации и дошкольные образовательные орган</w:t>
      </w:r>
      <w:r w:rsidRPr="00B64ACE">
        <w:rPr>
          <w:szCs w:val="28"/>
        </w:rPr>
        <w:t>и</w:t>
      </w:r>
      <w:r w:rsidRPr="00B64ACE">
        <w:rPr>
          <w:szCs w:val="28"/>
        </w:rPr>
        <w:t>зации расположены в нормативной пешеходной доступности от жилых компле</w:t>
      </w:r>
      <w:r w:rsidRPr="00B64ACE">
        <w:rPr>
          <w:szCs w:val="28"/>
        </w:rPr>
        <w:t>к</w:t>
      </w:r>
      <w:r w:rsidRPr="00B64ACE">
        <w:rPr>
          <w:szCs w:val="28"/>
        </w:rPr>
        <w:t>сов кварталов (микрорайонов).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lastRenderedPageBreak/>
        <w:t xml:space="preserve">Нормативные показатели вместимости на 1 тыс. жителей составляют: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для дошкольных образовательных организаций – 35 мест;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общеобразовательных организаций – 115 мест.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предусматривается строительство новых объектов д</w:t>
      </w:r>
      <w:r w:rsidRPr="00B64ACE">
        <w:rPr>
          <w:szCs w:val="28"/>
        </w:rPr>
        <w:t>о</w:t>
      </w:r>
      <w:r w:rsidRPr="00B64ACE">
        <w:rPr>
          <w:szCs w:val="28"/>
        </w:rPr>
        <w:t>школьного образования: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281.01.01 и 281.01.02 – двух дошкольных образов</w:t>
      </w:r>
      <w:r w:rsidRPr="00B64ACE">
        <w:rPr>
          <w:szCs w:val="28"/>
        </w:rPr>
        <w:t>а</w:t>
      </w:r>
      <w:r w:rsidRPr="00B64ACE">
        <w:rPr>
          <w:szCs w:val="28"/>
        </w:rPr>
        <w:t>тельных организаций общей вместимостью 464 места;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281.02.01 – двух дошкольных образовательных орган</w:t>
      </w:r>
      <w:r w:rsidRPr="00B64ACE">
        <w:rPr>
          <w:szCs w:val="28"/>
        </w:rPr>
        <w:t>и</w:t>
      </w:r>
      <w:r w:rsidRPr="00B64ACE">
        <w:rPr>
          <w:szCs w:val="28"/>
        </w:rPr>
        <w:t>заций общей вместимостью 435 мест;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281.05.01 – двух дошкольных образовательных орган</w:t>
      </w:r>
      <w:r w:rsidRPr="00B64ACE">
        <w:rPr>
          <w:szCs w:val="28"/>
        </w:rPr>
        <w:t>и</w:t>
      </w:r>
      <w:r w:rsidRPr="00B64ACE">
        <w:rPr>
          <w:szCs w:val="28"/>
        </w:rPr>
        <w:t>заций общей вместимостью 407 мест;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281.05.02 – двух дошкольных образовательных орган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заций общей вместимостью 513 мест (из них одно встраиваемое на 70 мест);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281.06.01 – одной дошкольной образовательной орг</w:t>
      </w:r>
      <w:r w:rsidRPr="00B64ACE">
        <w:rPr>
          <w:szCs w:val="28"/>
        </w:rPr>
        <w:t>а</w:t>
      </w:r>
      <w:r w:rsidRPr="00B64ACE">
        <w:rPr>
          <w:szCs w:val="28"/>
        </w:rPr>
        <w:t>низации вместимостью 298 мест.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предусматривается строительство новых объектов о</w:t>
      </w:r>
      <w:r w:rsidRPr="00B64ACE">
        <w:rPr>
          <w:szCs w:val="28"/>
        </w:rPr>
        <w:t>б</w:t>
      </w:r>
      <w:r w:rsidRPr="00B64ACE">
        <w:rPr>
          <w:szCs w:val="28"/>
        </w:rPr>
        <w:t>щего среднего образования: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281.01.01 и 281.01.02 – одной общеобразовательной организации вместимостью 1455 мест;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281.02.01 – одной общеобразовательной организации вместимостью 1506 мест;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групп кварталов 281.05.01 и 281.05.02 – трех общеобразовательных о</w:t>
      </w:r>
      <w:r w:rsidRPr="00B64ACE">
        <w:rPr>
          <w:szCs w:val="28"/>
        </w:rPr>
        <w:t>р</w:t>
      </w:r>
      <w:r w:rsidRPr="00B64ACE">
        <w:rPr>
          <w:szCs w:val="28"/>
        </w:rPr>
        <w:t>ганизаций общей вместимостью 3712 мест.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предусматривается строительство нового спортивного объекта в квартале 281.02.01.05.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1.3. Развитие системы транспортного обслуживания</w:t>
      </w:r>
    </w:p>
    <w:p w:rsidR="00992F3A" w:rsidRPr="00B64ACE" w:rsidRDefault="00992F3A" w:rsidP="00992F3A">
      <w:pPr>
        <w:widowControl w:val="0"/>
        <w:ind w:right="23" w:firstLine="0"/>
        <w:rPr>
          <w:szCs w:val="28"/>
        </w:rPr>
      </w:pPr>
    </w:p>
    <w:p w:rsidR="00992F3A" w:rsidRPr="00B64ACE" w:rsidRDefault="00992F3A" w:rsidP="00992F3A">
      <w:pPr>
        <w:widowControl w:val="0"/>
        <w:rPr>
          <w:szCs w:val="28"/>
        </w:rPr>
      </w:pPr>
      <w:proofErr w:type="gramStart"/>
      <w:r w:rsidRPr="00B64ACE">
        <w:rPr>
          <w:szCs w:val="28"/>
        </w:rPr>
        <w:t>Одним из приоритетных направлений перспективного развития планиру</w:t>
      </w:r>
      <w:r w:rsidRPr="00B64ACE">
        <w:rPr>
          <w:szCs w:val="28"/>
        </w:rPr>
        <w:t>е</w:t>
      </w:r>
      <w:r w:rsidRPr="00B64ACE">
        <w:rPr>
          <w:szCs w:val="28"/>
        </w:rPr>
        <w:t>мой территории является обеспечение ее транспортной доступности, создание у</w:t>
      </w:r>
      <w:r w:rsidRPr="00B64ACE">
        <w:rPr>
          <w:szCs w:val="28"/>
        </w:rPr>
        <w:t>с</w:t>
      </w:r>
      <w:r w:rsidRPr="00B64ACE">
        <w:rPr>
          <w:szCs w:val="28"/>
        </w:rPr>
        <w:t>тойчивых, комфортных и безопасных транспортных связей с другими частями г</w:t>
      </w:r>
      <w:r w:rsidRPr="00B64ACE">
        <w:rPr>
          <w:szCs w:val="28"/>
        </w:rPr>
        <w:t>о</w:t>
      </w:r>
      <w:r w:rsidRPr="00B64ACE">
        <w:rPr>
          <w:szCs w:val="28"/>
        </w:rPr>
        <w:t>рода за счет поэтапного в соответствии с Генеральным планом города Новосиби</w:t>
      </w:r>
      <w:r w:rsidRPr="00B64ACE">
        <w:rPr>
          <w:szCs w:val="28"/>
        </w:rPr>
        <w:t>р</w:t>
      </w:r>
      <w:r w:rsidRPr="00B64ACE">
        <w:rPr>
          <w:szCs w:val="28"/>
        </w:rPr>
        <w:t>ска формирования улично-дорожной сети, скоростных видов общественного па</w:t>
      </w:r>
      <w:r w:rsidRPr="00B64ACE">
        <w:rPr>
          <w:szCs w:val="28"/>
        </w:rPr>
        <w:t>с</w:t>
      </w:r>
      <w:r w:rsidRPr="00B64ACE">
        <w:rPr>
          <w:szCs w:val="28"/>
        </w:rPr>
        <w:t>сажирского транспорта (метрополитена и скоростного трамвая), транспортно-пересадочных узлов, системы пешеходных коммуникаций.</w:t>
      </w:r>
      <w:proofErr w:type="gramEnd"/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Предусматривается развитие (реконструкция) существующих и строител</w:t>
      </w:r>
      <w:r w:rsidRPr="00B64ACE">
        <w:rPr>
          <w:szCs w:val="28"/>
        </w:rPr>
        <w:t>ь</w:t>
      </w:r>
      <w:r w:rsidRPr="00B64ACE">
        <w:rPr>
          <w:szCs w:val="28"/>
        </w:rPr>
        <w:t>ство новых элементов системы транспортного обслуживания планируемой терр</w:t>
      </w:r>
      <w:r w:rsidRPr="00B64ACE">
        <w:rPr>
          <w:szCs w:val="28"/>
        </w:rPr>
        <w:t>и</w:t>
      </w:r>
      <w:r w:rsidRPr="00B64ACE">
        <w:rPr>
          <w:szCs w:val="28"/>
        </w:rPr>
        <w:t>тории. Развитие получают существующие уличные виды общественного и инд</w:t>
      </w:r>
      <w:r w:rsidRPr="00B64ACE">
        <w:rPr>
          <w:szCs w:val="28"/>
        </w:rPr>
        <w:t>и</w:t>
      </w:r>
      <w:r w:rsidRPr="00B64ACE">
        <w:rPr>
          <w:szCs w:val="28"/>
        </w:rPr>
        <w:t>видуального транспорта, формируются новые линии внеуличных видов общес</w:t>
      </w:r>
      <w:r w:rsidRPr="00B64ACE">
        <w:rPr>
          <w:szCs w:val="28"/>
        </w:rPr>
        <w:t>т</w:t>
      </w:r>
      <w:r w:rsidRPr="00B64ACE">
        <w:rPr>
          <w:szCs w:val="28"/>
        </w:rPr>
        <w:t>венного пассажирского транспорта и дополнительно скоростного трамвая.</w:t>
      </w:r>
    </w:p>
    <w:p w:rsidR="00992F3A" w:rsidRPr="00B64ACE" w:rsidRDefault="00992F3A" w:rsidP="00992F3A">
      <w:pPr>
        <w:widowControl w:val="0"/>
        <w:spacing w:line="240" w:lineRule="atLeast"/>
        <w:rPr>
          <w:color w:val="FF0000"/>
          <w:szCs w:val="28"/>
        </w:rPr>
      </w:pPr>
      <w:r w:rsidRPr="00B64ACE">
        <w:rPr>
          <w:szCs w:val="28"/>
        </w:rPr>
        <w:t>Проектными мероприятиями предусмотрен показатель плотности улично-дорожной сети до 4,95 км/кв. км, что обеспечит обслуживание перспективных транспортных нагрузок.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 xml:space="preserve">Улично-дорожная сеть планируемой территории определена на основании Местных нормативов градостроительного проектирования города Новосибирска (далее – МНГП) и включает в себя магистральную дорогу скоростного движения, </w:t>
      </w:r>
      <w:r w:rsidRPr="00B64ACE">
        <w:rPr>
          <w:szCs w:val="28"/>
        </w:rPr>
        <w:lastRenderedPageBreak/>
        <w:t>магистральные улицы общегородского значения непрерывного движения, магис</w:t>
      </w:r>
      <w:r w:rsidRPr="00B64ACE">
        <w:rPr>
          <w:szCs w:val="28"/>
        </w:rPr>
        <w:t>т</w:t>
      </w:r>
      <w:r w:rsidRPr="00B64ACE">
        <w:rPr>
          <w:szCs w:val="28"/>
        </w:rPr>
        <w:t>ральные улицы общегородского значения регулируемого движения, магистрал</w:t>
      </w:r>
      <w:r w:rsidRPr="00B64ACE">
        <w:rPr>
          <w:szCs w:val="28"/>
        </w:rPr>
        <w:t>ь</w:t>
      </w:r>
      <w:r w:rsidRPr="00B64ACE">
        <w:rPr>
          <w:szCs w:val="28"/>
        </w:rPr>
        <w:t>ные улицы районного значения, улицы и дороги местного значения.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Планируемая улично-дорожная сеть предназначена для обеспечения орг</w:t>
      </w:r>
      <w:r w:rsidRPr="00B64ACE">
        <w:rPr>
          <w:szCs w:val="28"/>
        </w:rPr>
        <w:t>а</w:t>
      </w:r>
      <w:r w:rsidRPr="00B64ACE">
        <w:rPr>
          <w:szCs w:val="28"/>
        </w:rPr>
        <w:t>низации движения всех видов автомобильного транспорта и размещения осно</w:t>
      </w:r>
      <w:r w:rsidRPr="00B64ACE">
        <w:rPr>
          <w:szCs w:val="28"/>
        </w:rPr>
        <w:t>в</w:t>
      </w:r>
      <w:r w:rsidRPr="00B64ACE">
        <w:rPr>
          <w:szCs w:val="28"/>
        </w:rPr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Согласно принятой в проекте планировки классификации улично-дорожной сети основу транспортного каркаса составляют: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перспективная магистральная дорога скоростного движения «</w:t>
      </w:r>
      <w:proofErr w:type="spellStart"/>
      <w:r w:rsidRPr="00B64ACE">
        <w:rPr>
          <w:szCs w:val="28"/>
        </w:rPr>
        <w:t>Ельцовская</w:t>
      </w:r>
      <w:proofErr w:type="spellEnd"/>
      <w:r w:rsidRPr="00B64ACE">
        <w:rPr>
          <w:szCs w:val="28"/>
        </w:rPr>
        <w:t>»;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реконструируемые магистральные улицы общегородского значения регул</w:t>
      </w:r>
      <w:r w:rsidRPr="00B64ACE">
        <w:rPr>
          <w:szCs w:val="28"/>
        </w:rPr>
        <w:t>и</w:t>
      </w:r>
      <w:r w:rsidRPr="00B64ACE">
        <w:rPr>
          <w:szCs w:val="28"/>
        </w:rPr>
        <w:t>руемого движения – ул. Жуковского;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реконструируемые магистральные улицы общегородского значения непр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рывного движения – 1-е </w:t>
      </w:r>
      <w:proofErr w:type="spellStart"/>
      <w:r w:rsidRPr="00B64ACE">
        <w:rPr>
          <w:szCs w:val="28"/>
        </w:rPr>
        <w:t>Мочищенское</w:t>
      </w:r>
      <w:proofErr w:type="spellEnd"/>
      <w:r w:rsidRPr="00B64ACE">
        <w:rPr>
          <w:szCs w:val="28"/>
        </w:rPr>
        <w:t xml:space="preserve"> шоссе;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реконструируемая часть ул. Аэропорт и перспективная улица в северном направлении Красного проспекта как магистральные улицы общегородского зн</w:t>
      </w:r>
      <w:r w:rsidRPr="00B64ACE">
        <w:rPr>
          <w:szCs w:val="28"/>
        </w:rPr>
        <w:t>а</w:t>
      </w:r>
      <w:r w:rsidRPr="00B64ACE">
        <w:rPr>
          <w:szCs w:val="28"/>
        </w:rPr>
        <w:t>чения регулируемого движения;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перспективная магистральная улица общегородского значения непрерывн</w:t>
      </w:r>
      <w:r w:rsidRPr="00B64ACE">
        <w:rPr>
          <w:szCs w:val="28"/>
        </w:rPr>
        <w:t>о</w:t>
      </w:r>
      <w:r w:rsidRPr="00B64ACE">
        <w:rPr>
          <w:szCs w:val="28"/>
        </w:rPr>
        <w:t>го движения.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При проектировании магистральных улиц общегородского значения непр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рывного движения принята расчетная скорость движения, равная 60 км/час. В </w:t>
      </w:r>
      <w:proofErr w:type="gramStart"/>
      <w:r w:rsidRPr="00B64ACE">
        <w:rPr>
          <w:szCs w:val="28"/>
        </w:rPr>
        <w:t>с</w:t>
      </w:r>
      <w:r w:rsidRPr="00B64ACE">
        <w:rPr>
          <w:szCs w:val="28"/>
        </w:rPr>
        <w:t>о</w:t>
      </w:r>
      <w:r w:rsidRPr="00B64ACE">
        <w:rPr>
          <w:szCs w:val="28"/>
        </w:rPr>
        <w:t>ставе</w:t>
      </w:r>
      <w:proofErr w:type="gramEnd"/>
      <w:r w:rsidRPr="00B64ACE">
        <w:rPr>
          <w:szCs w:val="28"/>
        </w:rPr>
        <w:t xml:space="preserve"> магистральных улиц данной категории предусмотрено устройство раздел</w:t>
      </w:r>
      <w:r w:rsidRPr="00B64ACE">
        <w:rPr>
          <w:szCs w:val="28"/>
        </w:rPr>
        <w:t>и</w:t>
      </w:r>
      <w:r w:rsidRPr="00B64ACE">
        <w:rPr>
          <w:szCs w:val="28"/>
        </w:rPr>
        <w:t>тельных полос.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Для обеспечения непрерывного движения на магистральной дороге скор</w:t>
      </w:r>
      <w:r w:rsidRPr="00B64ACE">
        <w:rPr>
          <w:szCs w:val="28"/>
        </w:rPr>
        <w:t>о</w:t>
      </w:r>
      <w:r w:rsidRPr="00B64ACE">
        <w:rPr>
          <w:szCs w:val="28"/>
        </w:rPr>
        <w:t>стного движения запроектированы развязки разных типов с устройством перехо</w:t>
      </w:r>
      <w:r w:rsidRPr="00B64ACE">
        <w:rPr>
          <w:szCs w:val="28"/>
        </w:rPr>
        <w:t>д</w:t>
      </w:r>
      <w:r w:rsidRPr="00B64ACE">
        <w:rPr>
          <w:szCs w:val="28"/>
        </w:rPr>
        <w:t xml:space="preserve">но-скоростных полос, а также пешеходных переходов надземного и подземного видов. 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proofErr w:type="gramStart"/>
      <w:r w:rsidRPr="00B64ACE">
        <w:rPr>
          <w:szCs w:val="28"/>
        </w:rPr>
        <w:t xml:space="preserve">В местах пересечения 1-го </w:t>
      </w:r>
      <w:proofErr w:type="spellStart"/>
      <w:r w:rsidRPr="00B64ACE">
        <w:rPr>
          <w:szCs w:val="28"/>
        </w:rPr>
        <w:t>Мочищенского</w:t>
      </w:r>
      <w:proofErr w:type="spellEnd"/>
      <w:r w:rsidRPr="00B64ACE">
        <w:rPr>
          <w:szCs w:val="28"/>
        </w:rPr>
        <w:t xml:space="preserve"> шоссе с перспективной магис</w:t>
      </w:r>
      <w:r w:rsidRPr="00B64ACE">
        <w:rPr>
          <w:szCs w:val="28"/>
        </w:rPr>
        <w:t>т</w:t>
      </w:r>
      <w:r w:rsidRPr="00B64ACE">
        <w:rPr>
          <w:szCs w:val="28"/>
        </w:rPr>
        <w:t xml:space="preserve">ральной улицей общегородского значения непрерывного движения, 1-го </w:t>
      </w:r>
      <w:proofErr w:type="spellStart"/>
      <w:r w:rsidRPr="00B64ACE">
        <w:rPr>
          <w:szCs w:val="28"/>
        </w:rPr>
        <w:t>Моч</w:t>
      </w:r>
      <w:r w:rsidRPr="00B64ACE">
        <w:rPr>
          <w:szCs w:val="28"/>
        </w:rPr>
        <w:t>и</w:t>
      </w:r>
      <w:r w:rsidRPr="00B64ACE">
        <w:rPr>
          <w:szCs w:val="28"/>
        </w:rPr>
        <w:t>щенского</w:t>
      </w:r>
      <w:proofErr w:type="spellEnd"/>
      <w:r w:rsidRPr="00B64ACE">
        <w:rPr>
          <w:szCs w:val="28"/>
        </w:rPr>
        <w:t xml:space="preserve"> шоссе с ул. Жуковского, ул. Жуковского с перспективной магистрал</w:t>
      </w:r>
      <w:r w:rsidRPr="00B64ACE">
        <w:rPr>
          <w:szCs w:val="28"/>
        </w:rPr>
        <w:t>ь</w:t>
      </w:r>
      <w:r w:rsidRPr="00B64ACE">
        <w:rPr>
          <w:szCs w:val="28"/>
        </w:rPr>
        <w:t>ной дорогой скоростного движения «</w:t>
      </w:r>
      <w:proofErr w:type="spellStart"/>
      <w:r w:rsidRPr="00B64ACE">
        <w:rPr>
          <w:szCs w:val="28"/>
        </w:rPr>
        <w:t>Ельцовская</w:t>
      </w:r>
      <w:proofErr w:type="spellEnd"/>
      <w:r w:rsidRPr="00B64ACE">
        <w:rPr>
          <w:szCs w:val="28"/>
        </w:rPr>
        <w:t>» запроектированы транспортные развязки в двух уровнях.</w:t>
      </w:r>
      <w:proofErr w:type="gramEnd"/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Проектируемые магистральные улицы районного значения имеют расче</w:t>
      </w:r>
      <w:r w:rsidRPr="00B64ACE">
        <w:rPr>
          <w:szCs w:val="28"/>
        </w:rPr>
        <w:t>т</w:t>
      </w:r>
      <w:r w:rsidRPr="00B64ACE">
        <w:rPr>
          <w:szCs w:val="28"/>
        </w:rPr>
        <w:t>ную скорость движения 60 км/час. На территории микрорайонов планируется сеть проездов и улиц в жилой застройке.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Сеть улиц и дорог местного значения представляет собой ортогональную структуру, что позволяет упорядочить застройку и создать устойчивые связи м</w:t>
      </w:r>
      <w:r w:rsidRPr="00B64ACE">
        <w:rPr>
          <w:szCs w:val="28"/>
        </w:rPr>
        <w:t>е</w:t>
      </w:r>
      <w:r w:rsidRPr="00B64ACE">
        <w:rPr>
          <w:szCs w:val="28"/>
        </w:rPr>
        <w:t>жду ними.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Положение красных линий и линий регулирования застройки на планиру</w:t>
      </w:r>
      <w:r w:rsidRPr="00B64ACE">
        <w:rPr>
          <w:szCs w:val="28"/>
        </w:rPr>
        <w:t>е</w:t>
      </w:r>
      <w:r w:rsidRPr="00B64ACE">
        <w:rPr>
          <w:szCs w:val="28"/>
        </w:rPr>
        <w:t>мой территории определяется шириной проезжей части улиц и дорог, а также ш</w:t>
      </w:r>
      <w:r w:rsidRPr="00B64ACE">
        <w:rPr>
          <w:szCs w:val="28"/>
        </w:rPr>
        <w:t>и</w:t>
      </w:r>
      <w:r w:rsidRPr="00B64ACE">
        <w:rPr>
          <w:szCs w:val="28"/>
        </w:rPr>
        <w:t>риной инженерных коридоров инженерно-технических коммуникаций, шириной тротуаров, полос озеленения.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 xml:space="preserve">Предусмотрено продление линии метрополитена от станции </w:t>
      </w:r>
      <w:proofErr w:type="spellStart"/>
      <w:r w:rsidRPr="00B64ACE">
        <w:rPr>
          <w:szCs w:val="28"/>
        </w:rPr>
        <w:t>Заельцовская</w:t>
      </w:r>
      <w:proofErr w:type="spellEnd"/>
      <w:r w:rsidRPr="00B64ACE">
        <w:rPr>
          <w:szCs w:val="28"/>
        </w:rPr>
        <w:t xml:space="preserve"> в северном направлении до перспективных станций в створе Красного проспекта.</w:t>
      </w:r>
    </w:p>
    <w:p w:rsidR="00992F3A" w:rsidRPr="00B64ACE" w:rsidRDefault="00992F3A" w:rsidP="00992F3A">
      <w:pPr>
        <w:widowControl w:val="0"/>
        <w:spacing w:line="240" w:lineRule="atLeast"/>
        <w:rPr>
          <w:color w:val="FF0000"/>
          <w:szCs w:val="28"/>
        </w:rPr>
      </w:pPr>
      <w:r w:rsidRPr="00B64ACE">
        <w:rPr>
          <w:szCs w:val="28"/>
        </w:rPr>
        <w:t>Проектом планировки намечено размещение северной трассы и строител</w:t>
      </w:r>
      <w:r w:rsidRPr="00B64ACE">
        <w:rPr>
          <w:szCs w:val="28"/>
        </w:rPr>
        <w:t>ь</w:t>
      </w:r>
      <w:r w:rsidRPr="00B64ACE">
        <w:rPr>
          <w:szCs w:val="28"/>
        </w:rPr>
        <w:t>ство трех новых станций метрополитена в местах наибольшей концентрации ж</w:t>
      </w:r>
      <w:r w:rsidRPr="00B64ACE">
        <w:rPr>
          <w:szCs w:val="28"/>
        </w:rPr>
        <w:t>и</w:t>
      </w:r>
      <w:r w:rsidRPr="00B64ACE">
        <w:rPr>
          <w:szCs w:val="28"/>
        </w:rPr>
        <w:lastRenderedPageBreak/>
        <w:t>лой и общественной застройки.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Вдоль створа перспективной магистральной дороги скоростного движения «</w:t>
      </w:r>
      <w:proofErr w:type="spellStart"/>
      <w:r w:rsidRPr="00B64ACE">
        <w:rPr>
          <w:szCs w:val="28"/>
        </w:rPr>
        <w:t>Ельцовская</w:t>
      </w:r>
      <w:proofErr w:type="spellEnd"/>
      <w:r w:rsidRPr="00B64ACE">
        <w:rPr>
          <w:szCs w:val="28"/>
        </w:rPr>
        <w:t>» запроектированы линии скоростного трамвая, расположение осей которых будет уточняться на последующих стадиях проектирования.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На планируемой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B64ACE">
        <w:rPr>
          <w:szCs w:val="28"/>
        </w:rPr>
        <w:t>и</w:t>
      </w:r>
      <w:r w:rsidRPr="00B64ACE">
        <w:rPr>
          <w:szCs w:val="28"/>
        </w:rPr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</w:t>
      </w:r>
      <w:r w:rsidRPr="00B64ACE">
        <w:rPr>
          <w:szCs w:val="28"/>
        </w:rPr>
        <w:t>а</w:t>
      </w:r>
      <w:r w:rsidRPr="00B64ACE">
        <w:rPr>
          <w:szCs w:val="28"/>
        </w:rPr>
        <w:t>правлении движения к транспортно-пересадочным узлам при станциях метроп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литена, к местам массового отдыха на территории </w:t>
      </w:r>
      <w:proofErr w:type="spellStart"/>
      <w:r w:rsidRPr="00B64ACE">
        <w:rPr>
          <w:szCs w:val="28"/>
        </w:rPr>
        <w:t>Заельцовского</w:t>
      </w:r>
      <w:proofErr w:type="spellEnd"/>
      <w:r w:rsidRPr="00B64ACE">
        <w:rPr>
          <w:szCs w:val="28"/>
        </w:rPr>
        <w:t xml:space="preserve"> бора.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B64ACE">
        <w:rPr>
          <w:szCs w:val="28"/>
        </w:rPr>
        <w:t>в</w:t>
      </w:r>
      <w:r w:rsidRPr="00B64ACE">
        <w:rPr>
          <w:szCs w:val="28"/>
        </w:rPr>
        <w:t>томобилизации (400 машин/1000 жителей) общее количество легковых автомоб</w:t>
      </w:r>
      <w:r w:rsidRPr="00B64ACE">
        <w:rPr>
          <w:szCs w:val="28"/>
        </w:rPr>
        <w:t>и</w:t>
      </w:r>
      <w:r w:rsidRPr="00B64ACE">
        <w:rPr>
          <w:szCs w:val="28"/>
        </w:rPr>
        <w:t>лей, принадлежащих населению, проживающему в границах планируемой терр</w:t>
      </w:r>
      <w:r w:rsidRPr="00B64ACE">
        <w:rPr>
          <w:szCs w:val="28"/>
        </w:rPr>
        <w:t>и</w:t>
      </w:r>
      <w:r w:rsidRPr="00B64ACE">
        <w:rPr>
          <w:szCs w:val="28"/>
        </w:rPr>
        <w:t>тории (65,262 тыс. человек), составит ориентировочно 26,105 тыс. единиц.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Количество мест постоянного хранения, вместимость временных автосто</w:t>
      </w:r>
      <w:r w:rsidRPr="00B64ACE">
        <w:rPr>
          <w:szCs w:val="28"/>
        </w:rPr>
        <w:t>я</w:t>
      </w:r>
      <w:r w:rsidRPr="00B64ACE">
        <w:rPr>
          <w:szCs w:val="28"/>
        </w:rPr>
        <w:t>нок у объектов различного назначения регламентируется МНГП.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Места постоянного хранения легковых автомобилей, принадлежащих гра</w:t>
      </w:r>
      <w:r w:rsidRPr="00B64ACE">
        <w:rPr>
          <w:szCs w:val="28"/>
        </w:rPr>
        <w:t>ж</w:t>
      </w:r>
      <w:r w:rsidRPr="00B64ACE">
        <w:rPr>
          <w:szCs w:val="28"/>
        </w:rPr>
        <w:t>данам, проживающим в зонах застройки малоэтажными жилыми домами, пред</w:t>
      </w:r>
      <w:r w:rsidRPr="00B64ACE">
        <w:rPr>
          <w:szCs w:val="28"/>
        </w:rPr>
        <w:t>у</w:t>
      </w:r>
      <w:r w:rsidRPr="00B64ACE">
        <w:rPr>
          <w:szCs w:val="28"/>
        </w:rPr>
        <w:t>сматриваются в границах придомовых территорий земельных участков.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 xml:space="preserve">В </w:t>
      </w:r>
      <w:proofErr w:type="gramStart"/>
      <w:r w:rsidRPr="00B64ACE">
        <w:rPr>
          <w:szCs w:val="28"/>
        </w:rPr>
        <w:t>зонах</w:t>
      </w:r>
      <w:proofErr w:type="gramEnd"/>
      <w:r w:rsidRPr="00B64ACE">
        <w:rPr>
          <w:szCs w:val="28"/>
        </w:rPr>
        <w:t xml:space="preserve"> застройки жилыми домами смешанной этажности организация мест постоянного хранения автомобилей планируется посредством открытых охраня</w:t>
      </w:r>
      <w:r w:rsidRPr="00B64ACE">
        <w:rPr>
          <w:szCs w:val="28"/>
        </w:rPr>
        <w:t>е</w:t>
      </w:r>
      <w:r w:rsidRPr="00B64ACE">
        <w:rPr>
          <w:szCs w:val="28"/>
        </w:rPr>
        <w:t>мых стоянок.</w:t>
      </w:r>
    </w:p>
    <w:p w:rsidR="00992F3A" w:rsidRPr="00B64ACE" w:rsidRDefault="00992F3A" w:rsidP="00992F3A">
      <w:pPr>
        <w:widowControl w:val="0"/>
        <w:spacing w:line="240" w:lineRule="atLeast"/>
        <w:rPr>
          <w:szCs w:val="28"/>
        </w:rPr>
      </w:pPr>
      <w:r w:rsidRPr="00B64ACE">
        <w:rPr>
          <w:szCs w:val="28"/>
        </w:rPr>
        <w:t>Проектом планировки предусматривается размещение комплексов авт</w:t>
      </w:r>
      <w:r w:rsidRPr="00B64ACE">
        <w:rPr>
          <w:szCs w:val="28"/>
        </w:rPr>
        <w:t>о</w:t>
      </w:r>
      <w:r w:rsidRPr="00B64ACE">
        <w:rPr>
          <w:szCs w:val="28"/>
        </w:rPr>
        <w:t>стоянок в общественно-деловых, спортивных, рекреационных центрах планиру</w:t>
      </w:r>
      <w:r w:rsidRPr="00B64ACE">
        <w:rPr>
          <w:szCs w:val="28"/>
        </w:rPr>
        <w:t>е</w:t>
      </w:r>
      <w:r w:rsidRPr="00B64ACE">
        <w:rPr>
          <w:szCs w:val="28"/>
        </w:rPr>
        <w:t>мой территории, а также в непосредственной близости от станций метрополитена, в составе транспортно-пересадочных узлов. Выделяется зона стоянок для легк</w:t>
      </w:r>
      <w:r w:rsidRPr="00B64ACE">
        <w:rPr>
          <w:szCs w:val="28"/>
        </w:rPr>
        <w:t>о</w:t>
      </w:r>
      <w:r w:rsidRPr="00B64ACE">
        <w:rPr>
          <w:szCs w:val="28"/>
        </w:rPr>
        <w:t>вых автомобилей для размещения многоуровневых гаражных комплексов, авт</w:t>
      </w:r>
      <w:r w:rsidRPr="00B64ACE">
        <w:rPr>
          <w:szCs w:val="28"/>
        </w:rPr>
        <w:t>о</w:t>
      </w:r>
      <w:r w:rsidRPr="00B64ACE">
        <w:rPr>
          <w:szCs w:val="28"/>
        </w:rPr>
        <w:t>стоянок районного уровня с радиусами доступности до 1500 м, вдоль проезжей части магистральных улиц устраиваются полосы, используемые для временного хранения автотранспорта.</w:t>
      </w:r>
    </w:p>
    <w:p w:rsidR="00992F3A" w:rsidRPr="00B64ACE" w:rsidRDefault="00992F3A" w:rsidP="00992F3A">
      <w:pPr>
        <w:widowControl w:val="0"/>
        <w:spacing w:line="240" w:lineRule="atLeast"/>
        <w:ind w:firstLine="0"/>
        <w:rPr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1.4. Развитие системы инженерно-технического обеспечения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" w:name="OLE_LINK68"/>
      <w:bookmarkStart w:id="4" w:name="OLE_LINK69"/>
      <w:bookmarkStart w:id="5" w:name="OLE_LINK70"/>
      <w:r w:rsidRPr="00B64ACE">
        <w:rPr>
          <w:b/>
          <w:szCs w:val="28"/>
        </w:rPr>
        <w:t>1.4.1. Водоснабжение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B64ACE">
        <w:rPr>
          <w:szCs w:val="28"/>
        </w:rPr>
        <w:t>о</w:t>
      </w:r>
      <w:r w:rsidRPr="00B64ACE">
        <w:rPr>
          <w:szCs w:val="28"/>
        </w:rPr>
        <w:t>требителей. Планируется строительство комплекса инженерных сооружений и с</w:t>
      </w:r>
      <w:r w:rsidRPr="00B64ACE">
        <w:rPr>
          <w:szCs w:val="28"/>
        </w:rPr>
        <w:t>е</w:t>
      </w:r>
      <w:r w:rsidRPr="00B64ACE">
        <w:rPr>
          <w:szCs w:val="28"/>
        </w:rPr>
        <w:t>тей:</w:t>
      </w:r>
    </w:p>
    <w:p w:rsidR="00992F3A" w:rsidRPr="00B64ACE" w:rsidRDefault="00992F3A" w:rsidP="00992F3A">
      <w:pPr>
        <w:widowControl w:val="0"/>
        <w:rPr>
          <w:szCs w:val="28"/>
        </w:rPr>
      </w:pPr>
      <w:r w:rsidRPr="00B64ACE">
        <w:rPr>
          <w:szCs w:val="28"/>
        </w:rPr>
        <w:t>водоводов Д 350 – 500 мм, проходящих транзитом согласно проекту план</w:t>
      </w:r>
      <w:r w:rsidRPr="00B64ACE">
        <w:rPr>
          <w:szCs w:val="28"/>
        </w:rPr>
        <w:t>и</w:t>
      </w:r>
      <w:r w:rsidRPr="00B64ACE">
        <w:rPr>
          <w:szCs w:val="28"/>
        </w:rPr>
        <w:t>ровки по створам новых дорог и в специально предусмотренных технических к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ридорах;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закольцованной районной сети водопровода по всем улицам для обеспеч</w:t>
      </w:r>
      <w:r w:rsidRPr="00B64ACE">
        <w:rPr>
          <w:szCs w:val="28"/>
        </w:rPr>
        <w:t>е</w:t>
      </w:r>
      <w:r w:rsidRPr="00B64ACE">
        <w:rPr>
          <w:szCs w:val="28"/>
        </w:rPr>
        <w:t>ния водой проектируемых кварталов.</w:t>
      </w:r>
    </w:p>
    <w:p w:rsidR="00992F3A" w:rsidRPr="00B64ACE" w:rsidRDefault="00992F3A" w:rsidP="00992F3A">
      <w:r w:rsidRPr="00B64ACE">
        <w:rPr>
          <w:szCs w:val="28"/>
        </w:rPr>
        <w:lastRenderedPageBreak/>
        <w:t xml:space="preserve">Удельное среднесуточное (за 1 год) водопотребление на хозяйственно-питьевые нужды населения принято в соответствии </w:t>
      </w:r>
      <w:r w:rsidRPr="00B64ACE">
        <w:t>с постановлением мэрии г</w:t>
      </w:r>
      <w:r w:rsidRPr="00B64ACE">
        <w:t>о</w:t>
      </w:r>
      <w:r w:rsidRPr="00B64ACE">
        <w:t>рода Новосибирска от 06.05.2013 № 4303 «Об утверждении схемы водоснабжения города Новосибирска до 2015 и до 2030 годов и схемы водоотведения города Н</w:t>
      </w:r>
      <w:r w:rsidRPr="00B64ACE">
        <w:t>о</w:t>
      </w:r>
      <w:r w:rsidRPr="00B64ACE">
        <w:t xml:space="preserve">восибирска до 2015 и до </w:t>
      </w:r>
      <w:r w:rsidR="00DC01FD">
        <w:t xml:space="preserve">2030 годов (с изменениями </w:t>
      </w:r>
      <w:proofErr w:type="gramStart"/>
      <w:r w:rsidR="00DC01FD">
        <w:t>на</w:t>
      </w:r>
      <w:proofErr w:type="gramEnd"/>
      <w:r w:rsidR="00DC01FD">
        <w:t xml:space="preserve"> 23.09.</w:t>
      </w:r>
      <w:r w:rsidRPr="00B64ACE">
        <w:t>2020 года)».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Удельное среднесуточное (за 1 год) водопотребление на хозяйственно-питьевые нужды населения на 2021 год принято 280 л/человека в сутки.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Расчетное количество воды на планируемую территорию составляет 26390 куб. </w:t>
      </w:r>
      <w:proofErr w:type="gramStart"/>
      <w:r w:rsidRPr="00B64ACE">
        <w:rPr>
          <w:szCs w:val="28"/>
        </w:rPr>
        <w:t>м</w:t>
      </w:r>
      <w:proofErr w:type="gramEnd"/>
      <w:r w:rsidRPr="00B64ACE">
        <w:rPr>
          <w:szCs w:val="28"/>
        </w:rPr>
        <w:t>/сутки, из них 24485 куб. м/сутки – на 2021 год.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Ориентировочная глубина заложения магистральных трубопроводов прин</w:t>
      </w:r>
      <w:r w:rsidRPr="00B64ACE">
        <w:rPr>
          <w:szCs w:val="28"/>
        </w:rPr>
        <w:t>я</w:t>
      </w:r>
      <w:r w:rsidRPr="00B64ACE">
        <w:rPr>
          <w:szCs w:val="28"/>
        </w:rPr>
        <w:t xml:space="preserve">та 3,2 м и будет уточняться по данным инженерно-геологических изысканий или данных </w:t>
      </w:r>
      <w:r w:rsidR="00D55AF7">
        <w:rPr>
          <w:szCs w:val="28"/>
        </w:rPr>
        <w:t>муниципального унитарного предприятия г. Новосибирска</w:t>
      </w:r>
      <w:r w:rsidRPr="00B64ACE">
        <w:rPr>
          <w:szCs w:val="28"/>
        </w:rPr>
        <w:t xml:space="preserve"> «</w:t>
      </w:r>
      <w:proofErr w:type="spellStart"/>
      <w:r w:rsidRPr="00B64ACE">
        <w:rPr>
          <w:szCs w:val="28"/>
        </w:rPr>
        <w:t>Горводок</w:t>
      </w:r>
      <w:r w:rsidRPr="00B64ACE">
        <w:rPr>
          <w:szCs w:val="28"/>
        </w:rPr>
        <w:t>а</w:t>
      </w:r>
      <w:r w:rsidRPr="00B64ACE">
        <w:rPr>
          <w:szCs w:val="28"/>
        </w:rPr>
        <w:t>нал</w:t>
      </w:r>
      <w:proofErr w:type="spellEnd"/>
      <w:r w:rsidRPr="00B64ACE">
        <w:rPr>
          <w:szCs w:val="28"/>
        </w:rPr>
        <w:t>».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В существующей застройке необходимо выполнить поэтапную замену с</w:t>
      </w:r>
      <w:r w:rsidRPr="00B64ACE">
        <w:rPr>
          <w:szCs w:val="28"/>
        </w:rPr>
        <w:t>у</w:t>
      </w:r>
      <w:r w:rsidRPr="00B64ACE">
        <w:rPr>
          <w:szCs w:val="28"/>
        </w:rPr>
        <w:t>ществующих сетей на полиэтиленовые в зависимости от степени износа и з</w:t>
      </w:r>
      <w:r w:rsidRPr="00B64ACE">
        <w:rPr>
          <w:szCs w:val="28"/>
        </w:rPr>
        <w:t>а</w:t>
      </w:r>
      <w:r w:rsidRPr="00B64ACE">
        <w:rPr>
          <w:szCs w:val="28"/>
        </w:rPr>
        <w:t>стройки планируемой территории.</w:t>
      </w: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Протяженность проектируемых сетей водовода составит 17,96 км.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1.4.2. Водоотведение</w:t>
      </w:r>
    </w:p>
    <w:p w:rsidR="00992F3A" w:rsidRPr="00B64ACE" w:rsidRDefault="00992F3A" w:rsidP="00992F3A">
      <w:pPr>
        <w:widowControl w:val="0"/>
        <w:ind w:right="23" w:firstLine="0"/>
        <w:jc w:val="left"/>
        <w:rPr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обеспечения комфортной среды проживания населения проектом пре</w:t>
      </w:r>
      <w:r w:rsidRPr="00B64ACE">
        <w:rPr>
          <w:szCs w:val="28"/>
        </w:rPr>
        <w:t>д</w:t>
      </w:r>
      <w:r w:rsidRPr="00B64ACE">
        <w:rPr>
          <w:szCs w:val="28"/>
        </w:rPr>
        <w:t>лагается обеспечить централизованной системой канализации административно-хозяйственные здания и жилую застройку, расположенные на территории прое</w:t>
      </w:r>
      <w:r w:rsidRPr="00B64ACE">
        <w:rPr>
          <w:szCs w:val="28"/>
        </w:rPr>
        <w:t>к</w:t>
      </w:r>
      <w:r w:rsidRPr="00B64ACE">
        <w:rPr>
          <w:szCs w:val="28"/>
        </w:rPr>
        <w:t>тируемого района: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прокладываются самотечные коллекторы Д 350 – 600 мм, проходящие с</w:t>
      </w:r>
      <w:r w:rsidRPr="00B64ACE">
        <w:rPr>
          <w:szCs w:val="28"/>
        </w:rPr>
        <w:t>о</w:t>
      </w:r>
      <w:r w:rsidRPr="00B64ACE">
        <w:rPr>
          <w:szCs w:val="28"/>
        </w:rPr>
        <w:t>гласно проекту планировки по створам новых дорог и в специально предусмо</w:t>
      </w:r>
      <w:r w:rsidRPr="00B64ACE">
        <w:rPr>
          <w:szCs w:val="28"/>
        </w:rPr>
        <w:t>т</w:t>
      </w:r>
      <w:r w:rsidRPr="00B64ACE">
        <w:rPr>
          <w:szCs w:val="28"/>
        </w:rPr>
        <w:t>ренных технических коридорах;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прокладывается районная сеть канализации по дорогам.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 с последующим подключением их к коллектору Д 1840 мм, расположенному по ул. Северной.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Протяженность проектируемых коллекторов составит 22,75 км.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Объем стоков планируемой территории составляет 20948 куб. </w:t>
      </w:r>
      <w:proofErr w:type="gramStart"/>
      <w:r w:rsidRPr="00B64ACE">
        <w:rPr>
          <w:szCs w:val="28"/>
        </w:rPr>
        <w:t>м</w:t>
      </w:r>
      <w:proofErr w:type="gramEnd"/>
      <w:r w:rsidRPr="00B64ACE">
        <w:rPr>
          <w:szCs w:val="28"/>
        </w:rPr>
        <w:t>/сутки.</w:t>
      </w:r>
    </w:p>
    <w:p w:rsidR="00992F3A" w:rsidRPr="00B64ACE" w:rsidRDefault="00992F3A" w:rsidP="00992F3A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1.4.3. Теплоснабжение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widowControl w:val="0"/>
        <w:rPr>
          <w:szCs w:val="28"/>
        </w:rPr>
      </w:pPr>
      <w:r w:rsidRPr="00B64ACE">
        <w:rPr>
          <w:szCs w:val="28"/>
        </w:rPr>
        <w:t>Предусматривается развитие централизованной системы теплоснабжения и горячего водоснабжения. Общая тепловая нагрузка по кварталам составляет: с</w:t>
      </w:r>
      <w:r w:rsidRPr="00B64ACE">
        <w:rPr>
          <w:szCs w:val="28"/>
        </w:rPr>
        <w:t>у</w:t>
      </w:r>
      <w:r w:rsidRPr="00B64ACE">
        <w:rPr>
          <w:szCs w:val="28"/>
        </w:rPr>
        <w:t>ществующая – 12,754 Гкал/час, проектная – 178,472 Гкал/час.</w:t>
      </w: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proofErr w:type="gramStart"/>
      <w:r w:rsidRPr="00B64ACE">
        <w:rPr>
          <w:szCs w:val="28"/>
        </w:rPr>
        <w:t>Проектом планировки предусмотрена централизованная система тепл</w:t>
      </w:r>
      <w:r w:rsidRPr="00B64ACE">
        <w:rPr>
          <w:szCs w:val="28"/>
        </w:rPr>
        <w:t>о</w:t>
      </w:r>
      <w:r w:rsidRPr="00B64ACE">
        <w:rPr>
          <w:szCs w:val="28"/>
        </w:rPr>
        <w:t>снабжения существующих и проектируемых зданий планировочного района от теплоэлектроцентрали (далее – ТЭЦ) ТЭЦ-4 и локальных котельных; для прое</w:t>
      </w:r>
      <w:r w:rsidRPr="00B64ACE">
        <w:rPr>
          <w:szCs w:val="28"/>
        </w:rPr>
        <w:t>к</w:t>
      </w:r>
      <w:r w:rsidRPr="00B64ACE">
        <w:rPr>
          <w:szCs w:val="28"/>
        </w:rPr>
        <w:lastRenderedPageBreak/>
        <w:t xml:space="preserve">тируемых </w:t>
      </w:r>
      <w:r w:rsidR="00094C1A">
        <w:rPr>
          <w:szCs w:val="28"/>
        </w:rPr>
        <w:t>–</w:t>
      </w:r>
      <w:r w:rsidRPr="00B64ACE">
        <w:rPr>
          <w:szCs w:val="28"/>
        </w:rPr>
        <w:t xml:space="preserve"> теплоснабжение предусматривается от вновь проектируемых локал</w:t>
      </w:r>
      <w:r w:rsidRPr="00B64ACE">
        <w:rPr>
          <w:szCs w:val="28"/>
        </w:rPr>
        <w:t>ь</w:t>
      </w:r>
      <w:r w:rsidRPr="00B64ACE">
        <w:rPr>
          <w:szCs w:val="28"/>
        </w:rPr>
        <w:t xml:space="preserve">ных котельных. </w:t>
      </w:r>
      <w:proofErr w:type="gramEnd"/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Существующими источниками теплоснабжения проектируемого района я</w:t>
      </w:r>
      <w:r w:rsidRPr="00B64ACE">
        <w:rPr>
          <w:szCs w:val="28"/>
        </w:rPr>
        <w:t>в</w:t>
      </w:r>
      <w:r w:rsidRPr="00B64ACE">
        <w:rPr>
          <w:szCs w:val="28"/>
        </w:rPr>
        <w:t xml:space="preserve">ляется теплоцентраль ТЭЦ-4 и ведомственная котельная </w:t>
      </w:r>
      <w:r w:rsidR="00464C15" w:rsidRPr="00DE6C72">
        <w:t>обществ</w:t>
      </w:r>
      <w:r w:rsidR="00464C15">
        <w:t>а</w:t>
      </w:r>
      <w:r w:rsidR="00464C15" w:rsidRPr="00DE6C72">
        <w:t xml:space="preserve"> с ограниченной ответственностью</w:t>
      </w:r>
      <w:r w:rsidR="00464C15">
        <w:t xml:space="preserve"> (далее – </w:t>
      </w:r>
      <w:r w:rsidR="00464C15" w:rsidRPr="00DE6C72">
        <w:t>ООО) «</w:t>
      </w:r>
      <w:proofErr w:type="spellStart"/>
      <w:r w:rsidR="00464C15" w:rsidRPr="00DE6C72">
        <w:t>СИАСК-Энерго</w:t>
      </w:r>
      <w:proofErr w:type="spellEnd"/>
      <w:r w:rsidR="00464C15" w:rsidRPr="00DE6C72">
        <w:t>»</w:t>
      </w:r>
      <w:r w:rsidRPr="00464C15">
        <w:rPr>
          <w:szCs w:val="28"/>
        </w:rPr>
        <w:t>.</w:t>
      </w:r>
      <w:r w:rsidRPr="00B64ACE">
        <w:rPr>
          <w:szCs w:val="28"/>
        </w:rPr>
        <w:t xml:space="preserve"> Зона действия котельной – ул. </w:t>
      </w:r>
      <w:proofErr w:type="spellStart"/>
      <w:r w:rsidRPr="00B64ACE">
        <w:rPr>
          <w:szCs w:val="28"/>
        </w:rPr>
        <w:t>Мочищенское</w:t>
      </w:r>
      <w:proofErr w:type="spellEnd"/>
      <w:r w:rsidRPr="00B64ACE">
        <w:rPr>
          <w:szCs w:val="28"/>
        </w:rPr>
        <w:t xml:space="preserve"> шоссе – ул. Северная. Температурный график котельной </w:t>
      </w:r>
      <w:r w:rsidR="00D55AF7">
        <w:rPr>
          <w:szCs w:val="28"/>
        </w:rPr>
        <w:t>–</w:t>
      </w:r>
      <w:r w:rsidRPr="00B64ACE">
        <w:rPr>
          <w:szCs w:val="28"/>
        </w:rPr>
        <w:t xml:space="preserve"> 95/70°С. Линия статического давления – 138 м. в. ст. </w:t>
      </w: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 xml:space="preserve">Температурный график от ТЭЦ-4 </w:t>
      </w:r>
      <w:r w:rsidR="00094C1A">
        <w:rPr>
          <w:szCs w:val="28"/>
        </w:rPr>
        <w:t>–</w:t>
      </w:r>
      <w:r w:rsidRPr="00B64ACE">
        <w:rPr>
          <w:szCs w:val="28"/>
        </w:rPr>
        <w:t xml:space="preserve"> 150/70 °С. Схема подключения завис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мая, линия статического давления </w:t>
      </w:r>
      <w:r w:rsidR="00094C1A">
        <w:rPr>
          <w:szCs w:val="28"/>
        </w:rPr>
        <w:t>–</w:t>
      </w:r>
      <w:r w:rsidRPr="00B64ACE">
        <w:rPr>
          <w:szCs w:val="28"/>
        </w:rPr>
        <w:t xml:space="preserve"> 221 м. в. ст.</w:t>
      </w:r>
    </w:p>
    <w:p w:rsidR="00992F3A" w:rsidRPr="00B64ACE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Теплоснабжение кварталов, где остается сохраняемая застройка, предусма</w:t>
      </w:r>
      <w:r w:rsidRPr="00B64ACE">
        <w:rPr>
          <w:szCs w:val="28"/>
        </w:rPr>
        <w:t>т</w:t>
      </w:r>
      <w:r w:rsidRPr="00B64ACE">
        <w:rPr>
          <w:szCs w:val="28"/>
        </w:rPr>
        <w:t xml:space="preserve">ривается от существующих центральных тепловых пунктов (далее </w:t>
      </w:r>
      <w:r w:rsidR="00094C1A">
        <w:rPr>
          <w:szCs w:val="28"/>
        </w:rPr>
        <w:t>–</w:t>
      </w:r>
      <w:r w:rsidRPr="00B64ACE">
        <w:rPr>
          <w:szCs w:val="28"/>
        </w:rPr>
        <w:t xml:space="preserve"> ЦТП) и от существующих котельных.</w:t>
      </w:r>
    </w:p>
    <w:p w:rsidR="00992F3A" w:rsidRPr="00094C1A" w:rsidRDefault="00992F3A" w:rsidP="00992F3A">
      <w:pPr>
        <w:widowControl w:val="0"/>
        <w:spacing w:line="240" w:lineRule="atLeast"/>
        <w:outlineLvl w:val="0"/>
        <w:rPr>
          <w:szCs w:val="28"/>
        </w:rPr>
      </w:pPr>
      <w:r w:rsidRPr="00B64ACE">
        <w:rPr>
          <w:szCs w:val="28"/>
        </w:rPr>
        <w:t>Внутри микрорайонов проектируются ЦТП. Параметры теплоносителя п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сле ЦТП </w:t>
      </w:r>
      <w:r w:rsidR="00094C1A">
        <w:rPr>
          <w:szCs w:val="28"/>
        </w:rPr>
        <w:t>–</w:t>
      </w:r>
      <w:r w:rsidRPr="00B64ACE">
        <w:rPr>
          <w:szCs w:val="28"/>
        </w:rPr>
        <w:t xml:space="preserve"> 90/70 °С для районов с </w:t>
      </w:r>
      <w:r w:rsidRPr="00094C1A">
        <w:rPr>
          <w:szCs w:val="28"/>
        </w:rPr>
        <w:t>малоэтажной застройкой, высотные здания пр</w:t>
      </w:r>
      <w:r w:rsidRPr="00094C1A">
        <w:rPr>
          <w:szCs w:val="28"/>
        </w:rPr>
        <w:t>и</w:t>
      </w:r>
      <w:r w:rsidRPr="00094C1A">
        <w:rPr>
          <w:szCs w:val="28"/>
        </w:rPr>
        <w:t xml:space="preserve">соединяются непосредственно к тепловым сетям (через </w:t>
      </w:r>
      <w:r w:rsidR="00094C1A" w:rsidRPr="00094C1A">
        <w:rPr>
          <w:szCs w:val="28"/>
        </w:rPr>
        <w:t>индивидуальный тепл</w:t>
      </w:r>
      <w:r w:rsidR="00094C1A" w:rsidRPr="00094C1A">
        <w:rPr>
          <w:szCs w:val="28"/>
        </w:rPr>
        <w:t>о</w:t>
      </w:r>
      <w:r w:rsidR="00094C1A" w:rsidRPr="00094C1A">
        <w:rPr>
          <w:szCs w:val="28"/>
        </w:rPr>
        <w:t>вой пункт</w:t>
      </w:r>
      <w:r w:rsidRPr="00094C1A">
        <w:rPr>
          <w:szCs w:val="28"/>
        </w:rPr>
        <w:t>).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1.4.4. Газоснабжение</w:t>
      </w:r>
    </w:p>
    <w:p w:rsidR="00992F3A" w:rsidRPr="00B64ACE" w:rsidRDefault="00992F3A" w:rsidP="00992F3A">
      <w:pPr>
        <w:widowControl w:val="0"/>
        <w:ind w:right="23" w:firstLine="0"/>
        <w:jc w:val="left"/>
        <w:rPr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Система газоснабжения планируемой территории принята смешанная, с</w:t>
      </w:r>
      <w:r w:rsidRPr="00B64ACE">
        <w:rPr>
          <w:szCs w:val="28"/>
        </w:rPr>
        <w:t>о</w:t>
      </w:r>
      <w:r w:rsidRPr="00B64ACE">
        <w:rPr>
          <w:szCs w:val="28"/>
        </w:rPr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B64ACE">
        <w:rPr>
          <w:szCs w:val="28"/>
        </w:rPr>
        <w:t>е</w:t>
      </w:r>
      <w:r w:rsidRPr="00B64ACE">
        <w:rPr>
          <w:szCs w:val="28"/>
        </w:rPr>
        <w:t>шенных для планируемой территории. Газ планируется использовать на нужды отопления части коммунально-бытовых и промышленных потребителей.</w:t>
      </w:r>
    </w:p>
    <w:p w:rsidR="00992F3A" w:rsidRPr="00B64ACE" w:rsidRDefault="00992F3A" w:rsidP="00992F3A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64ACE">
        <w:rPr>
          <w:b/>
          <w:szCs w:val="28"/>
        </w:rPr>
        <w:t>1.4.5. Электроснабжение</w:t>
      </w:r>
    </w:p>
    <w:p w:rsidR="00992F3A" w:rsidRPr="00B64ACE" w:rsidRDefault="00992F3A" w:rsidP="00992F3A">
      <w:pPr>
        <w:widowControl w:val="0"/>
        <w:ind w:right="23" w:firstLine="0"/>
        <w:jc w:val="left"/>
        <w:rPr>
          <w:szCs w:val="28"/>
        </w:rPr>
      </w:pP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Суммарная расчетная электрическая нагрузка проектируемой застройки планируемой территории составит 37646</w:t>
      </w:r>
      <w:r w:rsidR="00094C1A">
        <w:rPr>
          <w:szCs w:val="28"/>
        </w:rPr>
        <w:t>,</w:t>
      </w:r>
      <w:r w:rsidRPr="00B64ACE">
        <w:rPr>
          <w:szCs w:val="28"/>
        </w:rPr>
        <w:t>9 кВт.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пяти распр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делительных пунктов (далее </w:t>
      </w:r>
      <w:r w:rsidR="004F628B">
        <w:rPr>
          <w:szCs w:val="28"/>
        </w:rPr>
        <w:t>–</w:t>
      </w:r>
      <w:r w:rsidRPr="00B64ACE">
        <w:rPr>
          <w:szCs w:val="28"/>
        </w:rPr>
        <w:t xml:space="preserve"> РП) РП-10 кВ со встроенными в них </w:t>
      </w:r>
      <w:proofErr w:type="spellStart"/>
      <w:r w:rsidRPr="00B64ACE">
        <w:rPr>
          <w:szCs w:val="28"/>
        </w:rPr>
        <w:t>двухтран</w:t>
      </w:r>
      <w:r w:rsidRPr="00B64ACE">
        <w:rPr>
          <w:szCs w:val="28"/>
        </w:rPr>
        <w:t>с</w:t>
      </w:r>
      <w:r w:rsidRPr="00B64ACE">
        <w:rPr>
          <w:szCs w:val="28"/>
        </w:rPr>
        <w:t>форматорными</w:t>
      </w:r>
      <w:proofErr w:type="spellEnd"/>
      <w:r w:rsidRPr="00B64ACE">
        <w:rPr>
          <w:szCs w:val="28"/>
        </w:rPr>
        <w:t xml:space="preserve"> понизительными подстанциями ТП-10/0,4 кВ с трансформаторами мощностью 1000 </w:t>
      </w:r>
      <w:r w:rsidR="004F628B">
        <w:rPr>
          <w:szCs w:val="28"/>
        </w:rPr>
        <w:t>–</w:t>
      </w:r>
      <w:r w:rsidRPr="00B64ACE">
        <w:rPr>
          <w:szCs w:val="28"/>
        </w:rPr>
        <w:t xml:space="preserve"> 1250 </w:t>
      </w:r>
      <w:proofErr w:type="spellStart"/>
      <w:r w:rsidRPr="00B64ACE">
        <w:rPr>
          <w:szCs w:val="28"/>
        </w:rPr>
        <w:t>кВА</w:t>
      </w:r>
      <w:proofErr w:type="spellEnd"/>
      <w:r w:rsidRPr="00B64ACE">
        <w:rPr>
          <w:szCs w:val="28"/>
        </w:rPr>
        <w:t>. Оптимальная проходная мощность РП-10 кВ с</w:t>
      </w:r>
      <w:r w:rsidRPr="00B64ACE">
        <w:rPr>
          <w:szCs w:val="28"/>
        </w:rPr>
        <w:t>о</w:t>
      </w:r>
      <w:r w:rsidRPr="00B64ACE">
        <w:rPr>
          <w:szCs w:val="28"/>
        </w:rPr>
        <w:t xml:space="preserve">ставляет 12 МВт.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Для </w:t>
      </w:r>
      <w:proofErr w:type="spellStart"/>
      <w:r w:rsidRPr="00B64ACE">
        <w:rPr>
          <w:szCs w:val="28"/>
        </w:rPr>
        <w:t>запитки</w:t>
      </w:r>
      <w:proofErr w:type="spellEnd"/>
      <w:r w:rsidRPr="00B64ACE">
        <w:rPr>
          <w:szCs w:val="28"/>
        </w:rPr>
        <w:t xml:space="preserve"> конечных потребителей электроэнергии на напряжении 0,4 кВ на проектируемой территории планируется строительство ряда понизительных трансформаторных подстанций ТП-10/0,4 кВ с трансформаторами мощностью 630 </w:t>
      </w:r>
      <w:r w:rsidR="004F628B">
        <w:rPr>
          <w:szCs w:val="28"/>
        </w:rPr>
        <w:t>–</w:t>
      </w:r>
      <w:r w:rsidRPr="00B64ACE">
        <w:rPr>
          <w:szCs w:val="28"/>
        </w:rPr>
        <w:t xml:space="preserve"> 1000 </w:t>
      </w:r>
      <w:r w:rsidR="004F628B">
        <w:rPr>
          <w:szCs w:val="28"/>
        </w:rPr>
        <w:t>–</w:t>
      </w:r>
      <w:r w:rsidRPr="00B64ACE">
        <w:rPr>
          <w:szCs w:val="28"/>
        </w:rPr>
        <w:t xml:space="preserve"> 1250 </w:t>
      </w:r>
      <w:proofErr w:type="spellStart"/>
      <w:r w:rsidRPr="00B64ACE">
        <w:rPr>
          <w:szCs w:val="28"/>
        </w:rPr>
        <w:t>кВА</w:t>
      </w:r>
      <w:proofErr w:type="spellEnd"/>
      <w:r w:rsidRPr="00B64ACE">
        <w:rPr>
          <w:szCs w:val="28"/>
        </w:rPr>
        <w:t xml:space="preserve">. Определение количества и мощности ТП разрабатывается в проектах детальной планировки на основании технических условий </w:t>
      </w:r>
      <w:proofErr w:type="spellStart"/>
      <w:r w:rsidRPr="00B64ACE">
        <w:rPr>
          <w:szCs w:val="28"/>
        </w:rPr>
        <w:t>энерг</w:t>
      </w:r>
      <w:r w:rsidRPr="00B64ACE">
        <w:rPr>
          <w:szCs w:val="28"/>
        </w:rPr>
        <w:t>о</w:t>
      </w:r>
      <w:r w:rsidRPr="00B64ACE">
        <w:rPr>
          <w:szCs w:val="28"/>
        </w:rPr>
        <w:t>снабжающих</w:t>
      </w:r>
      <w:proofErr w:type="spellEnd"/>
      <w:r w:rsidRPr="00B64ACE">
        <w:rPr>
          <w:szCs w:val="28"/>
        </w:rPr>
        <w:t xml:space="preserve"> организаций, выдаваемых на основании утвержденной в устано</w:t>
      </w:r>
      <w:r w:rsidRPr="00B64ACE">
        <w:rPr>
          <w:szCs w:val="28"/>
        </w:rPr>
        <w:t>в</w:t>
      </w:r>
      <w:r w:rsidRPr="00B64ACE">
        <w:rPr>
          <w:szCs w:val="28"/>
        </w:rPr>
        <w:t>ленном порядке схемы развития электрических сетей района, и в объем данного проекта планировки не входят.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Обеспечение питания на напряжении 10 кВ РП-10 кВ и трансформаторных понизительных подстанций ТП-10/0,4 кВ осуществляется с помощью кабельных </w:t>
      </w:r>
      <w:r w:rsidRPr="00B64ACE">
        <w:rPr>
          <w:szCs w:val="28"/>
        </w:rPr>
        <w:lastRenderedPageBreak/>
        <w:t>линий 10 кВ, прокладываемых подземно.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Подключение РП-10 кВ предусмотрено от РУ-10 кВ ПС 110 кВ </w:t>
      </w:r>
      <w:proofErr w:type="spellStart"/>
      <w:r w:rsidRPr="00B64ACE">
        <w:rPr>
          <w:szCs w:val="28"/>
        </w:rPr>
        <w:t>Мочище</w:t>
      </w:r>
      <w:proofErr w:type="spellEnd"/>
      <w:r w:rsidRPr="00B64ACE">
        <w:rPr>
          <w:szCs w:val="28"/>
        </w:rPr>
        <w:t>, ПС 110 кВ «</w:t>
      </w:r>
      <w:proofErr w:type="spellStart"/>
      <w:r w:rsidRPr="00B64ACE">
        <w:rPr>
          <w:szCs w:val="28"/>
        </w:rPr>
        <w:t>Красногорская</w:t>
      </w:r>
      <w:proofErr w:type="spellEnd"/>
      <w:r w:rsidRPr="00B64ACE">
        <w:rPr>
          <w:szCs w:val="28"/>
        </w:rPr>
        <w:t xml:space="preserve">», ПС 220 кВ «Правобережная». </w:t>
      </w:r>
      <w:proofErr w:type="gramStart"/>
      <w:r w:rsidRPr="00B64ACE">
        <w:rPr>
          <w:szCs w:val="28"/>
        </w:rPr>
        <w:t xml:space="preserve">Подключение части ТП-10/0,4 кВ предусмотрено от РП-10 кВ. Часть ТП-10/0,4 кВ, расположенных в непосредственной близости от проектируемой ПС, </w:t>
      </w:r>
      <w:proofErr w:type="spellStart"/>
      <w:r w:rsidRPr="00B64ACE">
        <w:rPr>
          <w:szCs w:val="28"/>
        </w:rPr>
        <w:t>запитываются</w:t>
      </w:r>
      <w:proofErr w:type="spellEnd"/>
      <w:r w:rsidRPr="00B64ACE">
        <w:rPr>
          <w:szCs w:val="28"/>
        </w:rPr>
        <w:t xml:space="preserve"> непосредстве</w:t>
      </w:r>
      <w:r w:rsidRPr="00B64ACE">
        <w:rPr>
          <w:szCs w:val="28"/>
        </w:rPr>
        <w:t>н</w:t>
      </w:r>
      <w:r w:rsidRPr="00B64ACE">
        <w:rPr>
          <w:szCs w:val="28"/>
        </w:rPr>
        <w:t>но от ЗРУ-10 кВ ПС.</w:t>
      </w:r>
      <w:proofErr w:type="gramEnd"/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Передача потребителям электрической энергии на напряжении 0,4 кВ пр</w:t>
      </w:r>
      <w:r w:rsidRPr="00B64ACE">
        <w:rPr>
          <w:szCs w:val="28"/>
        </w:rPr>
        <w:t>о</w:t>
      </w:r>
      <w:r w:rsidRPr="00B64ACE">
        <w:rPr>
          <w:szCs w:val="28"/>
        </w:rPr>
        <w:t>изводится от проектируемых ТП 10/0,4 кВ через распределительные сети, выпо</w:t>
      </w:r>
      <w:r w:rsidRPr="00B64ACE">
        <w:rPr>
          <w:szCs w:val="28"/>
        </w:rPr>
        <w:t>л</w:t>
      </w:r>
      <w:r w:rsidRPr="00B64ACE">
        <w:rPr>
          <w:szCs w:val="28"/>
        </w:rPr>
        <w:t>ненные кабелями на номинальное напряжение 1кВ, прокладываемыми в земле.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Обеспечение части электрических нагрузок на данной территории возмо</w:t>
      </w:r>
      <w:r w:rsidRPr="00B64ACE">
        <w:rPr>
          <w:szCs w:val="28"/>
        </w:rPr>
        <w:t>ж</w:t>
      </w:r>
      <w:r w:rsidRPr="00B64ACE">
        <w:rPr>
          <w:szCs w:val="28"/>
        </w:rPr>
        <w:t>но за счет проектируемой ПС 220/10 кВ «Родники».</w:t>
      </w:r>
    </w:p>
    <w:bookmarkEnd w:id="3"/>
    <w:bookmarkEnd w:id="4"/>
    <w:bookmarkEnd w:id="5"/>
    <w:p w:rsidR="00992F3A" w:rsidRPr="00B64ACE" w:rsidRDefault="00992F3A" w:rsidP="00992F3A">
      <w:pPr>
        <w:widowControl w:val="0"/>
        <w:ind w:firstLine="0"/>
        <w:rPr>
          <w:b/>
          <w:sz w:val="24"/>
          <w:szCs w:val="24"/>
        </w:rPr>
      </w:pPr>
    </w:p>
    <w:p w:rsidR="00992F3A" w:rsidRPr="00B64ACE" w:rsidRDefault="00992F3A" w:rsidP="00992F3A">
      <w:pPr>
        <w:widowControl w:val="0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2. Проектируемый баланс планируемой территории</w:t>
      </w:r>
    </w:p>
    <w:p w:rsidR="00992F3A" w:rsidRPr="00B64ACE" w:rsidRDefault="00992F3A" w:rsidP="00992F3A">
      <w:pPr>
        <w:widowControl w:val="0"/>
        <w:ind w:firstLine="0"/>
        <w:jc w:val="center"/>
        <w:rPr>
          <w:b/>
          <w:sz w:val="24"/>
          <w:szCs w:val="24"/>
        </w:rPr>
      </w:pPr>
    </w:p>
    <w:p w:rsidR="00992F3A" w:rsidRPr="00B64ACE" w:rsidRDefault="00992F3A" w:rsidP="00992F3A">
      <w:pPr>
        <w:widowControl w:val="0"/>
        <w:rPr>
          <w:szCs w:val="28"/>
        </w:rPr>
      </w:pPr>
      <w:r w:rsidRPr="00B64ACE">
        <w:rPr>
          <w:szCs w:val="28"/>
        </w:rPr>
        <w:t>Проектируемый баланс планируемой территории представлен в таблице 1.</w:t>
      </w:r>
    </w:p>
    <w:p w:rsidR="00992F3A" w:rsidRPr="00B64ACE" w:rsidRDefault="00992F3A" w:rsidP="00992F3A">
      <w:pPr>
        <w:widowControl w:val="0"/>
        <w:ind w:firstLine="0"/>
        <w:jc w:val="right"/>
        <w:rPr>
          <w:szCs w:val="28"/>
        </w:rPr>
      </w:pPr>
    </w:p>
    <w:p w:rsidR="00992F3A" w:rsidRPr="00B64ACE" w:rsidRDefault="00992F3A" w:rsidP="00992F3A">
      <w:pPr>
        <w:widowControl w:val="0"/>
        <w:ind w:firstLine="0"/>
        <w:jc w:val="right"/>
        <w:rPr>
          <w:szCs w:val="28"/>
        </w:rPr>
      </w:pPr>
      <w:r w:rsidRPr="00306BBC">
        <w:rPr>
          <w:szCs w:val="28"/>
        </w:rPr>
        <w:t>Таблица 1</w:t>
      </w:r>
    </w:p>
    <w:p w:rsidR="00992F3A" w:rsidRPr="00B64ACE" w:rsidRDefault="00992F3A" w:rsidP="00992F3A">
      <w:pPr>
        <w:widowControl w:val="0"/>
        <w:ind w:firstLine="0"/>
        <w:jc w:val="right"/>
        <w:rPr>
          <w:szCs w:val="28"/>
        </w:rPr>
      </w:pPr>
    </w:p>
    <w:p w:rsidR="00992F3A" w:rsidRPr="00B64ACE" w:rsidRDefault="00992F3A" w:rsidP="00992F3A">
      <w:pPr>
        <w:widowControl w:val="0"/>
        <w:ind w:firstLine="0"/>
        <w:jc w:val="center"/>
        <w:rPr>
          <w:szCs w:val="28"/>
        </w:rPr>
      </w:pPr>
      <w:r w:rsidRPr="00B64ACE">
        <w:rPr>
          <w:szCs w:val="28"/>
        </w:rPr>
        <w:t xml:space="preserve">Проектируемый баланс планируемой территории </w:t>
      </w:r>
    </w:p>
    <w:p w:rsidR="00992F3A" w:rsidRPr="00B64ACE" w:rsidRDefault="00992F3A" w:rsidP="00992F3A">
      <w:pPr>
        <w:widowControl w:val="0"/>
        <w:ind w:right="141" w:firstLine="0"/>
        <w:jc w:val="center"/>
        <w:rPr>
          <w:sz w:val="24"/>
          <w:szCs w:val="24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992F3A" w:rsidRPr="00B64ACE" w:rsidTr="00551144">
        <w:trPr>
          <w:trHeight w:val="97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bookmarkStart w:id="6" w:name="OLE_LINK37"/>
            <w:bookmarkStart w:id="7" w:name="OLE_LINK38"/>
            <w:bookmarkStart w:id="8" w:name="OLE_LINK39"/>
            <w:r w:rsidRPr="00B64ACE">
              <w:rPr>
                <w:szCs w:val="28"/>
              </w:rPr>
              <w:t>№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B64ACE">
              <w:rPr>
                <w:szCs w:val="28"/>
              </w:rPr>
              <w:t>п</w:t>
            </w:r>
            <w:proofErr w:type="spellEnd"/>
            <w:proofErr w:type="gramEnd"/>
            <w:r w:rsidRPr="00B64ACE">
              <w:rPr>
                <w:szCs w:val="28"/>
              </w:rPr>
              <w:t>/</w:t>
            </w:r>
            <w:proofErr w:type="spellStart"/>
            <w:r w:rsidRPr="00B64ACE">
              <w:rPr>
                <w:szCs w:val="28"/>
              </w:rPr>
              <w:t>п</w:t>
            </w:r>
            <w:proofErr w:type="spellEnd"/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64ACE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rFonts w:eastAsia="Calibri"/>
                <w:szCs w:val="28"/>
                <w:lang w:eastAsia="en-US"/>
              </w:rPr>
              <w:t>планируемой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Площадь,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64ACE">
              <w:rPr>
                <w:color w:val="000000"/>
                <w:szCs w:val="28"/>
              </w:rPr>
              <w:t xml:space="preserve">Процент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64ACE">
              <w:rPr>
                <w:color w:val="000000"/>
                <w:szCs w:val="28"/>
              </w:rPr>
              <w:t xml:space="preserve">от общей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64ACE">
              <w:rPr>
                <w:color w:val="000000"/>
                <w:szCs w:val="28"/>
              </w:rPr>
              <w:t xml:space="preserve">площади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64ACE">
              <w:rPr>
                <w:color w:val="000000"/>
                <w:szCs w:val="28"/>
              </w:rPr>
              <w:t xml:space="preserve">планируемой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color w:val="000000"/>
                <w:szCs w:val="28"/>
              </w:rPr>
              <w:t>территории</w:t>
            </w:r>
          </w:p>
        </w:tc>
      </w:tr>
    </w:tbl>
    <w:p w:rsidR="00992F3A" w:rsidRPr="00B64ACE" w:rsidRDefault="00992F3A" w:rsidP="00992F3A">
      <w:pPr>
        <w:widowControl w:val="0"/>
        <w:ind w:firstLine="0"/>
        <w:jc w:val="left"/>
        <w:rPr>
          <w:color w:val="FF0000"/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2"/>
        <w:gridCol w:w="1984"/>
      </w:tblGrid>
      <w:tr w:rsidR="00992F3A" w:rsidRPr="00B64ACE" w:rsidTr="00551144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bookmarkStart w:id="9" w:name="_Hlk268961"/>
            <w:r w:rsidRPr="00B64ACE">
              <w:rPr>
                <w:szCs w:val="28"/>
              </w:rPr>
              <w:t>1.1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Парки, скверы, бульвары, иные озелене</w:t>
            </w:r>
            <w:r w:rsidRPr="00B64ACE">
              <w:rPr>
                <w:szCs w:val="28"/>
              </w:rPr>
              <w:t>н</w:t>
            </w:r>
            <w:r w:rsidRPr="00B64ACE">
              <w:rPr>
                <w:szCs w:val="28"/>
              </w:rPr>
              <w:t xml:space="preserve">ные территории общего пользования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18,03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4,59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2,77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0,71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Территории водных объектов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0,05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0,88</w:t>
            </w:r>
          </w:p>
        </w:tc>
      </w:tr>
      <w:bookmarkEnd w:id="9"/>
      <w:tr w:rsidR="00992F3A" w:rsidRPr="00B64ACE" w:rsidTr="00551144">
        <w:trPr>
          <w:trHeight w:val="23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0,00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0" w:name="_Hlk268974"/>
            <w:r w:rsidRPr="00B64ACE">
              <w:rPr>
                <w:szCs w:val="28"/>
              </w:rPr>
              <w:t>2.1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E06F06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застройки объектами делового, общ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 xml:space="preserve">ственного и коммерческого назначения, в том </w:t>
            </w:r>
            <w:proofErr w:type="gramStart"/>
            <w:r w:rsidRPr="00B64ACE">
              <w:rPr>
                <w:szCs w:val="28"/>
              </w:rPr>
              <w:t>числе</w:t>
            </w:r>
            <w:proofErr w:type="gramEnd"/>
            <w:r w:rsidRPr="00B64ACE">
              <w:rPr>
                <w:szCs w:val="28"/>
              </w:rPr>
              <w:t xml:space="preserve"> </w:t>
            </w:r>
            <w:r w:rsidR="00E06F06">
              <w:rPr>
                <w:szCs w:val="28"/>
              </w:rPr>
              <w:t>многоквартирный</w:t>
            </w:r>
            <w:r w:rsidRPr="00B64ACE">
              <w:rPr>
                <w:szCs w:val="28"/>
              </w:rPr>
              <w:t xml:space="preserve"> жилых домов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58,60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14,93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среднего профессиональн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го и высшего профессионального образ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вания, научно-исследовательских учрежд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0,81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здравоохранения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2,74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0,70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19,06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4,86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специализированной средне- и мног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lastRenderedPageBreak/>
              <w:t>этажной общественной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lastRenderedPageBreak/>
              <w:t>7,39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1,88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lastRenderedPageBreak/>
              <w:t>2.6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25,13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6,40</w:t>
            </w:r>
          </w:p>
        </w:tc>
      </w:tr>
      <w:bookmarkEnd w:id="10"/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Жилые зоны,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1" w:name="_Hlk268985"/>
            <w:r w:rsidRPr="00B64ACE">
              <w:rPr>
                <w:szCs w:val="28"/>
              </w:rPr>
              <w:t>3.1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застройки жилыми домами смеша</w:t>
            </w:r>
            <w:r w:rsidRPr="00B64ACE">
              <w:rPr>
                <w:szCs w:val="28"/>
              </w:rPr>
              <w:t>н</w:t>
            </w:r>
            <w:r w:rsidRPr="00B64ACE">
              <w:rPr>
                <w:szCs w:val="28"/>
              </w:rPr>
              <w:t>ной этажности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32,38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8,25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застройки малоэтажными многоква</w:t>
            </w:r>
            <w:r w:rsidRPr="00B64ACE">
              <w:rPr>
                <w:szCs w:val="28"/>
              </w:rPr>
              <w:t>р</w:t>
            </w:r>
            <w:r w:rsidRPr="00B64ACE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B64ACE">
              <w:rPr>
                <w:szCs w:val="28"/>
              </w:rPr>
              <w:t>мансардный</w:t>
            </w:r>
            <w:proofErr w:type="gramEnd"/>
            <w:r w:rsidRPr="00B64ACE">
              <w:rPr>
                <w:szCs w:val="28"/>
              </w:rPr>
              <w:t>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0,48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 xml:space="preserve">Зона застройки многоэтажными жилыми домами (9 </w:t>
            </w:r>
            <w:r w:rsidR="004F628B">
              <w:rPr>
                <w:szCs w:val="28"/>
              </w:rPr>
              <w:t>–</w:t>
            </w:r>
            <w:r w:rsidRPr="00B64ACE">
              <w:rPr>
                <w:szCs w:val="28"/>
              </w:rPr>
              <w:t xml:space="preserve"> 13 этажей)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45,07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11,48</w:t>
            </w:r>
          </w:p>
        </w:tc>
      </w:tr>
      <w:tr w:rsidR="00992F3A" w:rsidRPr="00B64ACE" w:rsidTr="00551144">
        <w:trPr>
          <w:trHeight w:val="2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57,67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14,70</w:t>
            </w:r>
          </w:p>
        </w:tc>
      </w:tr>
      <w:bookmarkEnd w:id="11"/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Зоны инженерной и транспортной инфр</w:t>
            </w:r>
            <w:r w:rsidRPr="00B64ACE">
              <w:rPr>
                <w:szCs w:val="28"/>
              </w:rPr>
              <w:t>а</w:t>
            </w:r>
            <w:r w:rsidRPr="00B64ACE">
              <w:rPr>
                <w:szCs w:val="28"/>
              </w:rPr>
              <w:t>структур,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улично-дорожной сети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60,23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15,50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46,0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11,72</w:t>
            </w:r>
          </w:p>
        </w:tc>
      </w:tr>
      <w:tr w:rsidR="00992F3A" w:rsidRPr="00B64ACE" w:rsidTr="00551144">
        <w:trPr>
          <w:trHeight w:val="2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474098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инженерной инфраструкт</w:t>
            </w:r>
            <w:r w:rsidRPr="00B64ACE">
              <w:rPr>
                <w:szCs w:val="28"/>
              </w:rPr>
              <w:t>у</w:t>
            </w:r>
            <w:r w:rsidRPr="00B64ACE">
              <w:rPr>
                <w:szCs w:val="28"/>
              </w:rPr>
              <w:t>ры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0,14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B64ACE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3,95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1,01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28,1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0,90</w:t>
            </w:r>
          </w:p>
        </w:tc>
      </w:tr>
      <w:tr w:rsidR="00992F3A" w:rsidRPr="00B64ACE" w:rsidTr="00551144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7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Общая площадь в границах проекта план</w:t>
            </w:r>
            <w:r w:rsidRPr="00B64ACE">
              <w:rPr>
                <w:szCs w:val="28"/>
              </w:rPr>
              <w:t>и</w:t>
            </w:r>
            <w:r w:rsidRPr="00B64ACE">
              <w:rPr>
                <w:szCs w:val="28"/>
              </w:rPr>
              <w:t>ровки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392,43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100,00</w:t>
            </w:r>
          </w:p>
        </w:tc>
      </w:tr>
      <w:bookmarkEnd w:id="6"/>
      <w:bookmarkEnd w:id="7"/>
      <w:bookmarkEnd w:id="8"/>
    </w:tbl>
    <w:p w:rsidR="00992F3A" w:rsidRPr="00B64ACE" w:rsidRDefault="00992F3A" w:rsidP="00992F3A">
      <w:pPr>
        <w:widowControl w:val="0"/>
        <w:ind w:right="23" w:firstLine="0"/>
        <w:rPr>
          <w:b/>
          <w:szCs w:val="28"/>
        </w:rPr>
      </w:pPr>
    </w:p>
    <w:p w:rsidR="00992F3A" w:rsidRPr="00B64ACE" w:rsidRDefault="00992F3A" w:rsidP="00992F3A">
      <w:pPr>
        <w:spacing w:line="240" w:lineRule="atLeast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 xml:space="preserve">3. Мероприятия по обеспечению доступа инвалидов и </w:t>
      </w:r>
      <w:proofErr w:type="spellStart"/>
      <w:r w:rsidRPr="00B64ACE">
        <w:rPr>
          <w:b/>
          <w:szCs w:val="28"/>
        </w:rPr>
        <w:t>маломобильных</w:t>
      </w:r>
      <w:proofErr w:type="spellEnd"/>
      <w:r w:rsidRPr="00B64ACE">
        <w:rPr>
          <w:b/>
          <w:szCs w:val="28"/>
        </w:rPr>
        <w:t xml:space="preserve"> </w:t>
      </w:r>
    </w:p>
    <w:p w:rsidR="00992F3A" w:rsidRPr="00B64ACE" w:rsidRDefault="00992F3A" w:rsidP="00992F3A">
      <w:pPr>
        <w:spacing w:line="240" w:lineRule="atLeast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групп населения</w:t>
      </w:r>
    </w:p>
    <w:p w:rsidR="00992F3A" w:rsidRPr="00B64ACE" w:rsidRDefault="00992F3A" w:rsidP="00992F3A">
      <w:pPr>
        <w:spacing w:line="240" w:lineRule="atLeast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в зонах застройки ра</w:t>
      </w:r>
      <w:r w:rsidRPr="00B64ACE">
        <w:rPr>
          <w:szCs w:val="28"/>
        </w:rPr>
        <w:t>з</w:t>
      </w:r>
      <w:r w:rsidRPr="00B64ACE">
        <w:rPr>
          <w:szCs w:val="28"/>
        </w:rPr>
        <w:t>личного функционального назначения, зонах рекреации, а также в местах польз</w:t>
      </w:r>
      <w:r w:rsidRPr="00B64ACE">
        <w:rPr>
          <w:szCs w:val="28"/>
        </w:rPr>
        <w:t>о</w:t>
      </w:r>
      <w:r w:rsidRPr="00B64ACE">
        <w:rPr>
          <w:szCs w:val="28"/>
        </w:rPr>
        <w:t>вания транспортными коммуникациями, сооружениями, устройствами, пешехо</w:t>
      </w:r>
      <w:r w:rsidRPr="00B64ACE">
        <w:rPr>
          <w:szCs w:val="28"/>
        </w:rPr>
        <w:t>д</w:t>
      </w:r>
      <w:r w:rsidRPr="00B64ACE">
        <w:rPr>
          <w:szCs w:val="28"/>
        </w:rPr>
        <w:t>ными путями. Кроме того</w:t>
      </w:r>
      <w:r w:rsidR="00474098">
        <w:rPr>
          <w:szCs w:val="28"/>
        </w:rPr>
        <w:t>,</w:t>
      </w:r>
      <w:r w:rsidRPr="00B64ACE">
        <w:rPr>
          <w:szCs w:val="28"/>
        </w:rPr>
        <w:t xml:space="preserve"> приняты решения по организации информационной доступности объектов. Улично-дорожная сеть запроектирована с учетом прокла</w:t>
      </w:r>
      <w:r w:rsidRPr="00B64ACE">
        <w:rPr>
          <w:szCs w:val="28"/>
        </w:rPr>
        <w:t>д</w:t>
      </w:r>
      <w:r w:rsidRPr="00B64ACE">
        <w:rPr>
          <w:szCs w:val="28"/>
        </w:rPr>
        <w:t xml:space="preserve">ки пешеходных маршрутов для инвалидов и </w:t>
      </w:r>
      <w:proofErr w:type="spellStart"/>
      <w:r w:rsidRPr="00B64ACE">
        <w:rPr>
          <w:szCs w:val="28"/>
        </w:rPr>
        <w:t>маломобильных</w:t>
      </w:r>
      <w:proofErr w:type="spellEnd"/>
      <w:r w:rsidRPr="00B64ACE">
        <w:rPr>
          <w:szCs w:val="28"/>
        </w:rPr>
        <w:t xml:space="preserve"> групп населения с устройством доступных им подходов к площадкам и местам посадки в общес</w:t>
      </w:r>
      <w:r w:rsidRPr="00B64ACE">
        <w:rPr>
          <w:szCs w:val="28"/>
        </w:rPr>
        <w:t>т</w:t>
      </w:r>
      <w:r w:rsidRPr="00B64ACE">
        <w:rPr>
          <w:szCs w:val="28"/>
        </w:rPr>
        <w:t>венный транспорт.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Пешеходные пути к объектам повседневного обслуживания инвалидов з</w:t>
      </w:r>
      <w:r w:rsidRPr="00B64ACE">
        <w:rPr>
          <w:szCs w:val="28"/>
        </w:rPr>
        <w:t>а</w:t>
      </w:r>
      <w:r w:rsidRPr="00B64ACE">
        <w:rPr>
          <w:szCs w:val="28"/>
        </w:rPr>
        <w:t>проектированы без пересечений в одном уровне с городскими транспортными м</w:t>
      </w:r>
      <w:r w:rsidRPr="00B64ACE">
        <w:rPr>
          <w:szCs w:val="28"/>
        </w:rPr>
        <w:t>а</w:t>
      </w:r>
      <w:r w:rsidRPr="00B64ACE">
        <w:rPr>
          <w:szCs w:val="28"/>
        </w:rPr>
        <w:t>гистралями.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lastRenderedPageBreak/>
        <w:t>Предприятия общественного питания предполагается размещать в пределах укрупненных жилых кварталов. Продовольственные магазины, предприятия б</w:t>
      </w:r>
      <w:r w:rsidRPr="00B64ACE">
        <w:rPr>
          <w:szCs w:val="28"/>
        </w:rPr>
        <w:t>ы</w:t>
      </w:r>
      <w:r w:rsidRPr="00B64ACE">
        <w:rPr>
          <w:szCs w:val="28"/>
        </w:rPr>
        <w:t>тового обслуживания предполагается размещать на периферии укрупненных ж</w:t>
      </w:r>
      <w:r w:rsidRPr="00B64ACE">
        <w:rPr>
          <w:szCs w:val="28"/>
        </w:rPr>
        <w:t>и</w:t>
      </w:r>
      <w:r w:rsidRPr="00B64ACE">
        <w:rPr>
          <w:szCs w:val="28"/>
        </w:rPr>
        <w:t>лых кварталов, прилегающих к магистральным улицам, на первых этажах общ</w:t>
      </w:r>
      <w:r w:rsidRPr="00B64ACE">
        <w:rPr>
          <w:szCs w:val="28"/>
        </w:rPr>
        <w:t>е</w:t>
      </w:r>
      <w:r w:rsidRPr="00B64ACE">
        <w:rPr>
          <w:szCs w:val="28"/>
        </w:rPr>
        <w:t>ственных зданий. При этом размеры укрупненных кварталов запроектированы так, что из большинства домов жилищного фонда квартала обеспечивается до</w:t>
      </w:r>
      <w:r w:rsidRPr="00B64ACE">
        <w:rPr>
          <w:szCs w:val="28"/>
        </w:rPr>
        <w:t>с</w:t>
      </w:r>
      <w:r w:rsidRPr="00B64ACE">
        <w:rPr>
          <w:szCs w:val="28"/>
        </w:rPr>
        <w:t>тупность объектов повседневного обслуживания в радиусе 300 м, а там, где рад</w:t>
      </w:r>
      <w:r w:rsidRPr="00B64ACE">
        <w:rPr>
          <w:szCs w:val="28"/>
        </w:rPr>
        <w:t>и</w:t>
      </w:r>
      <w:r w:rsidRPr="00B64ACE">
        <w:rPr>
          <w:szCs w:val="28"/>
        </w:rPr>
        <w:t>ус обслуживания более 300 м, организованы удобные для инвалидов пути движ</w:t>
      </w:r>
      <w:r w:rsidRPr="00B64ACE">
        <w:rPr>
          <w:szCs w:val="28"/>
        </w:rPr>
        <w:t>е</w:t>
      </w:r>
      <w:r w:rsidRPr="00B64ACE">
        <w:rPr>
          <w:szCs w:val="28"/>
        </w:rPr>
        <w:t>ния до этих объектов.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Вертикальная планировка территории разработана с учетом возможности перемещения инвалидов по пешеходным путям, проложенным вдоль магистрал</w:t>
      </w:r>
      <w:r w:rsidRPr="00B64ACE">
        <w:rPr>
          <w:szCs w:val="28"/>
        </w:rPr>
        <w:t>ь</w:t>
      </w:r>
      <w:r w:rsidRPr="00B64ACE">
        <w:rPr>
          <w:szCs w:val="28"/>
        </w:rPr>
        <w:t>ных и жилых улиц, с уклоном, не превышающим 5 % ко всем значимым объектам обслуживания, местам приложения труда, остановкам общественного транспорта, зонам отдыха. Пешеходные маршруты на внутриквартальных территориях, с</w:t>
      </w:r>
      <w:r w:rsidRPr="00B64ACE">
        <w:rPr>
          <w:szCs w:val="28"/>
        </w:rPr>
        <w:t>о</w:t>
      </w:r>
      <w:r w:rsidRPr="00B64ACE">
        <w:rPr>
          <w:szCs w:val="28"/>
        </w:rPr>
        <w:t>единяющие между собою наиболее важные объекты, совмещенные с линейными элементами озеленения, также запроектированы с уклонами, не превышающими 5 %.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Места наиболее вероятного приложения труда, учреждения образования, обслуживания, офисы IT-компаний запроектированы в центре территории, на п</w:t>
      </w:r>
      <w:r w:rsidRPr="00B64ACE">
        <w:rPr>
          <w:szCs w:val="28"/>
        </w:rPr>
        <w:t>е</w:t>
      </w:r>
      <w:r w:rsidRPr="00B64ACE">
        <w:rPr>
          <w:szCs w:val="28"/>
        </w:rPr>
        <w:t>риферии жилых кварталов, в непосредственной близости от остановок общес</w:t>
      </w:r>
      <w:r w:rsidRPr="00B64ACE">
        <w:rPr>
          <w:szCs w:val="28"/>
        </w:rPr>
        <w:t>т</w:t>
      </w:r>
      <w:r w:rsidRPr="00B64ACE">
        <w:rPr>
          <w:szCs w:val="28"/>
        </w:rPr>
        <w:t>венного транспорта.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Транспортно-пересадочные узлы запроектированы с учетом размещения о</w:t>
      </w:r>
      <w:r w:rsidRPr="00B64ACE">
        <w:rPr>
          <w:szCs w:val="28"/>
        </w:rPr>
        <w:t>с</w:t>
      </w:r>
      <w:r w:rsidRPr="00B64ACE">
        <w:rPr>
          <w:szCs w:val="28"/>
        </w:rPr>
        <w:t>тановок различных видов общественного транспорта и входов в перехватыва</w:t>
      </w:r>
      <w:r w:rsidRPr="00B64ACE">
        <w:rPr>
          <w:szCs w:val="28"/>
        </w:rPr>
        <w:t>ю</w:t>
      </w:r>
      <w:r w:rsidRPr="00B64ACE">
        <w:rPr>
          <w:szCs w:val="28"/>
        </w:rPr>
        <w:t>щие стоянки в радиусе 200 м.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 xml:space="preserve">Перемещение по планируемой территории в основном </w:t>
      </w:r>
      <w:proofErr w:type="spellStart"/>
      <w:r w:rsidRPr="00B64ACE">
        <w:rPr>
          <w:szCs w:val="28"/>
        </w:rPr>
        <w:t>безбарьерное</w:t>
      </w:r>
      <w:proofErr w:type="spellEnd"/>
      <w:r w:rsidRPr="00B64ACE">
        <w:rPr>
          <w:szCs w:val="28"/>
        </w:rPr>
        <w:t>. Кроме того, предполагается устройство поверхностей основных пешеходных путей с и</w:t>
      </w:r>
      <w:r w:rsidRPr="00B64ACE">
        <w:rPr>
          <w:szCs w:val="28"/>
        </w:rPr>
        <w:t>с</w:t>
      </w:r>
      <w:r w:rsidRPr="00B64ACE">
        <w:rPr>
          <w:szCs w:val="28"/>
        </w:rPr>
        <w:t>пользованием средств тактильной и цветовой ориентации.</w:t>
      </w:r>
    </w:p>
    <w:p w:rsidR="00992F3A" w:rsidRPr="00B64ACE" w:rsidRDefault="00992F3A" w:rsidP="00992F3A">
      <w:pPr>
        <w:spacing w:line="240" w:lineRule="atLeast"/>
        <w:ind w:firstLine="708"/>
        <w:rPr>
          <w:szCs w:val="28"/>
        </w:rPr>
      </w:pPr>
      <w:r w:rsidRPr="00B64ACE">
        <w:rPr>
          <w:szCs w:val="28"/>
        </w:rPr>
        <w:t>На территориях, предназначенных для постоянного и временного хранения транспортных средств, проектом предусмотрено выделение мест хранения тран</w:t>
      </w:r>
      <w:r w:rsidRPr="00B64ACE">
        <w:rPr>
          <w:szCs w:val="28"/>
        </w:rPr>
        <w:t>с</w:t>
      </w:r>
      <w:r w:rsidRPr="00B64ACE">
        <w:rPr>
          <w:szCs w:val="28"/>
        </w:rPr>
        <w:t>портных средств, управляемых инвалидами, что учтено при определении площади этих территорий.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B64ACE">
        <w:rPr>
          <w:b/>
          <w:szCs w:val="28"/>
        </w:rPr>
        <w:t>4. Основные показатели развития планируемой территории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jc w:val="left"/>
        <w:rPr>
          <w:szCs w:val="28"/>
        </w:rPr>
      </w:pPr>
      <w:r w:rsidRPr="00B64ACE">
        <w:rPr>
          <w:szCs w:val="28"/>
        </w:rPr>
        <w:t>Расчет параметров системы обслуживания населения осуществлен с учетом МНГП и представлен в таблице 2.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предусматривается размещение новых объектов озел</w:t>
      </w:r>
      <w:r w:rsidRPr="00B64ACE">
        <w:rPr>
          <w:szCs w:val="28"/>
        </w:rPr>
        <w:t>е</w:t>
      </w:r>
      <w:r w:rsidRPr="00B64ACE">
        <w:rPr>
          <w:szCs w:val="28"/>
        </w:rPr>
        <w:t>нения общего пользования: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парков, скверов, бульваров и иных озелененных территорий общего польз</w:t>
      </w:r>
      <w:r w:rsidRPr="00B64ACE">
        <w:rPr>
          <w:szCs w:val="28"/>
        </w:rPr>
        <w:t>о</w:t>
      </w:r>
      <w:r w:rsidRPr="00B64ACE">
        <w:rPr>
          <w:szCs w:val="28"/>
        </w:rPr>
        <w:t>вания общей площадью 18,03 га;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пешеходных бульваров и скверов общей протяженностью 10,33 км. 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На расчетный срок предусматриваются следующие мероприятия по реко</w:t>
      </w:r>
      <w:r w:rsidRPr="00B64ACE">
        <w:rPr>
          <w:szCs w:val="28"/>
        </w:rPr>
        <w:t>н</w:t>
      </w:r>
      <w:r w:rsidRPr="00B64ACE">
        <w:rPr>
          <w:szCs w:val="28"/>
        </w:rPr>
        <w:t>струкции существующих и строительству новых объектов улично-дорожной сети в пределах установленных проектом планировки красных линий: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 xml:space="preserve">реконструкция частично магистральной дороги скоростного движения </w:t>
      </w:r>
      <w:r w:rsidRPr="00B64ACE">
        <w:rPr>
          <w:szCs w:val="28"/>
        </w:rPr>
        <w:br/>
        <w:t>1-е </w:t>
      </w:r>
      <w:proofErr w:type="spellStart"/>
      <w:r w:rsidRPr="00B64ACE">
        <w:rPr>
          <w:szCs w:val="28"/>
        </w:rPr>
        <w:t>Мочищенское</w:t>
      </w:r>
      <w:proofErr w:type="spellEnd"/>
      <w:r w:rsidRPr="00B64ACE">
        <w:rPr>
          <w:szCs w:val="28"/>
        </w:rPr>
        <w:t xml:space="preserve"> шоссе (2,06 км),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частично магистральной улицы общегородск</w:t>
      </w:r>
      <w:r w:rsidRPr="00B64ACE">
        <w:rPr>
          <w:szCs w:val="28"/>
        </w:rPr>
        <w:t>о</w:t>
      </w:r>
      <w:r w:rsidRPr="00B64ACE">
        <w:rPr>
          <w:szCs w:val="28"/>
        </w:rPr>
        <w:lastRenderedPageBreak/>
        <w:t>го значения непрерывного движения (2,65 км), частично магистральной улицы общегородского значения регулируемого движения (0,95 км) с транспортными развязками;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строительство магистральной дороги скоростного движения «</w:t>
      </w:r>
      <w:proofErr w:type="spellStart"/>
      <w:r w:rsidRPr="00B64ACE">
        <w:rPr>
          <w:szCs w:val="28"/>
        </w:rPr>
        <w:t>Ельцовская</w:t>
      </w:r>
      <w:proofErr w:type="spellEnd"/>
      <w:r w:rsidRPr="00B64ACE">
        <w:rPr>
          <w:szCs w:val="28"/>
        </w:rPr>
        <w:t>» с транспортными развязками;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реконструкция и строительство магистральной улицы общегородского зн</w:t>
      </w:r>
      <w:r w:rsidRPr="00B64ACE">
        <w:rPr>
          <w:szCs w:val="28"/>
        </w:rPr>
        <w:t>а</w:t>
      </w:r>
      <w:r w:rsidRPr="00B64ACE">
        <w:rPr>
          <w:szCs w:val="28"/>
        </w:rPr>
        <w:t>чения непрерывного движения Красного проспекта (3,24 км) с транспортными развязками;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реконструкция и строительство частично магистральной улицы общегоро</w:t>
      </w:r>
      <w:r w:rsidRPr="00B64ACE">
        <w:rPr>
          <w:szCs w:val="28"/>
        </w:rPr>
        <w:t>д</w:t>
      </w:r>
      <w:r w:rsidRPr="00B64ACE">
        <w:rPr>
          <w:szCs w:val="28"/>
        </w:rPr>
        <w:t>ского значения непрерывного движения (2,16 км), частично магистральной улицы общегородского значения регулируемого движения ул. Жуковского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(4,31 км) с транспортными развязками;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строительство магистральной улицы общегородского значения непреры</w:t>
      </w:r>
      <w:r w:rsidRPr="00B64ACE">
        <w:rPr>
          <w:szCs w:val="28"/>
        </w:rPr>
        <w:t>в</w:t>
      </w:r>
      <w:r w:rsidRPr="00B64ACE">
        <w:rPr>
          <w:szCs w:val="28"/>
        </w:rPr>
        <w:t>ного движения (1,25 км) с транспортными развязками;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proofErr w:type="gramStart"/>
      <w:r w:rsidRPr="00B64ACE">
        <w:rPr>
          <w:szCs w:val="28"/>
        </w:rPr>
        <w:t>расширение улиц и дорог местного значения: ул. Ереванской (0,77 км), ул. Байкальской (0,35 км), ул. Аэропорт (0,5 км), ул. Утренней (0,38 км), ул. Л</w:t>
      </w:r>
      <w:r w:rsidRPr="00B64ACE">
        <w:rPr>
          <w:szCs w:val="28"/>
        </w:rPr>
        <w:t>е</w:t>
      </w:r>
      <w:r w:rsidRPr="00B64ACE">
        <w:rPr>
          <w:szCs w:val="28"/>
        </w:rPr>
        <w:t xml:space="preserve">гендарной (0,38 км); </w:t>
      </w:r>
      <w:proofErr w:type="gramEnd"/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строительство участков улиц и дорог местного значения общей протяже</w:t>
      </w:r>
      <w:r w:rsidRPr="00B64ACE">
        <w:rPr>
          <w:szCs w:val="28"/>
        </w:rPr>
        <w:t>н</w:t>
      </w:r>
      <w:r w:rsidRPr="00B64ACE">
        <w:rPr>
          <w:szCs w:val="28"/>
        </w:rPr>
        <w:t>ностью</w:t>
      </w:r>
      <w:r w:rsidRPr="00B64ACE">
        <w:rPr>
          <w:color w:val="FF0000"/>
          <w:szCs w:val="28"/>
        </w:rPr>
        <w:t xml:space="preserve"> </w:t>
      </w:r>
      <w:r w:rsidRPr="00B64ACE">
        <w:rPr>
          <w:szCs w:val="28"/>
        </w:rPr>
        <w:t>18,4 км.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  <w:r w:rsidRPr="00B64ACE">
        <w:rPr>
          <w:szCs w:val="28"/>
        </w:rPr>
        <w:t>Основные показатели развития планируемой территории представлены в таблице 2.</w:t>
      </w:r>
    </w:p>
    <w:p w:rsidR="00992F3A" w:rsidRPr="00B64ACE" w:rsidRDefault="00992F3A" w:rsidP="00992F3A">
      <w:pPr>
        <w:widowControl w:val="0"/>
        <w:ind w:right="23"/>
        <w:rPr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right"/>
        <w:outlineLvl w:val="0"/>
        <w:rPr>
          <w:szCs w:val="28"/>
        </w:rPr>
      </w:pPr>
      <w:r w:rsidRPr="00B64ACE">
        <w:rPr>
          <w:szCs w:val="28"/>
        </w:rPr>
        <w:t>Таблица 2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szCs w:val="28"/>
        </w:rPr>
      </w:pPr>
      <w:r w:rsidRPr="00B64ACE">
        <w:rPr>
          <w:szCs w:val="28"/>
        </w:rPr>
        <w:t>Основные показатели развития планируемой территории</w:t>
      </w:r>
    </w:p>
    <w:p w:rsidR="00992F3A" w:rsidRPr="00B64ACE" w:rsidRDefault="00992F3A" w:rsidP="00992F3A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3"/>
        <w:gridCol w:w="4122"/>
        <w:gridCol w:w="1341"/>
        <w:gridCol w:w="1726"/>
        <w:gridCol w:w="1842"/>
      </w:tblGrid>
      <w:tr w:rsidR="00992F3A" w:rsidRPr="00B64ACE" w:rsidTr="00551144">
        <w:trPr>
          <w:trHeight w:val="322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№</w:t>
            </w:r>
          </w:p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B64ACE">
              <w:rPr>
                <w:szCs w:val="28"/>
              </w:rPr>
              <w:t>п</w:t>
            </w:r>
            <w:proofErr w:type="spellEnd"/>
            <w:proofErr w:type="gramEnd"/>
            <w:r w:rsidRPr="00B64ACE">
              <w:rPr>
                <w:szCs w:val="28"/>
              </w:rPr>
              <w:t>/</w:t>
            </w:r>
            <w:proofErr w:type="spellStart"/>
            <w:r w:rsidRPr="00B64ACE">
              <w:rPr>
                <w:szCs w:val="28"/>
              </w:rPr>
              <w:t>п</w:t>
            </w:r>
            <w:proofErr w:type="spellEnd"/>
          </w:p>
        </w:tc>
        <w:tc>
          <w:tcPr>
            <w:tcW w:w="4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Наименование показателя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Единица измер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Состояние на 2021 год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 xml:space="preserve">Состояние </w:t>
            </w:r>
          </w:p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на 2030 год</w:t>
            </w:r>
          </w:p>
        </w:tc>
      </w:tr>
      <w:tr w:rsidR="00992F3A" w:rsidRPr="00B64ACE" w:rsidTr="00551144">
        <w:trPr>
          <w:trHeight w:val="322"/>
        </w:trPr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F3A" w:rsidRPr="00B64ACE" w:rsidRDefault="00992F3A" w:rsidP="00551144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4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F3A" w:rsidRPr="00B64ACE" w:rsidRDefault="00992F3A" w:rsidP="00551144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F3A" w:rsidRPr="00B64ACE" w:rsidRDefault="00992F3A" w:rsidP="00551144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F3A" w:rsidRPr="00B64ACE" w:rsidRDefault="00992F3A" w:rsidP="00551144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2F3A" w:rsidRPr="00B64ACE" w:rsidRDefault="00992F3A" w:rsidP="00551144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</w:tbl>
    <w:p w:rsidR="00992F3A" w:rsidRPr="00B64ACE" w:rsidRDefault="00992F3A" w:rsidP="00992F3A">
      <w:pPr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2"/>
        <w:gridCol w:w="4122"/>
        <w:gridCol w:w="1341"/>
        <w:gridCol w:w="1726"/>
        <w:gridCol w:w="1843"/>
      </w:tblGrid>
      <w:tr w:rsidR="00992F3A" w:rsidRPr="00B64ACE" w:rsidTr="00551144">
        <w:trPr>
          <w:cantSplit/>
          <w:tblHeader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Планируемая территория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392,43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392,43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Зоны рекреационного назнач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Парки, скверы, бульвары, иные озелененные территории общ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18,03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Озелененные территории огр</w:t>
            </w:r>
            <w:r w:rsidRPr="00B64ACE">
              <w:rPr>
                <w:szCs w:val="28"/>
              </w:rPr>
              <w:t>а</w:t>
            </w:r>
            <w:r w:rsidRPr="00B64ACE">
              <w:rPr>
                <w:szCs w:val="28"/>
              </w:rPr>
              <w:t>ниченного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2,77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Территории водных объектов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0,21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1.1.4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культуры и спо</w:t>
            </w:r>
            <w:r w:rsidRPr="00B64ACE">
              <w:rPr>
                <w:szCs w:val="28"/>
              </w:rPr>
              <w:t>р</w:t>
            </w:r>
            <w:r w:rsidRPr="00B64ACE">
              <w:rPr>
                <w:szCs w:val="28"/>
              </w:rPr>
              <w:t>та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3,45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lastRenderedPageBreak/>
              <w:t>1.2.1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E06F06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застройки объектами дел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вого, общественного и комме</w:t>
            </w:r>
            <w:r w:rsidRPr="00B64ACE">
              <w:rPr>
                <w:szCs w:val="28"/>
              </w:rPr>
              <w:t>р</w:t>
            </w:r>
            <w:r w:rsidRPr="00B64ACE">
              <w:rPr>
                <w:szCs w:val="28"/>
              </w:rPr>
              <w:t xml:space="preserve">ческого назначения, в том числе </w:t>
            </w:r>
            <w:r w:rsidR="00E06F06">
              <w:rPr>
                <w:szCs w:val="28"/>
              </w:rPr>
              <w:t>многоквартирных</w:t>
            </w:r>
            <w:r w:rsidRPr="00B64ACE">
              <w:rPr>
                <w:szCs w:val="28"/>
              </w:rPr>
              <w:t xml:space="preserve"> жилых домов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6,15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58,60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среднего профе</w:t>
            </w:r>
            <w:r w:rsidRPr="00B64ACE">
              <w:rPr>
                <w:szCs w:val="28"/>
              </w:rPr>
              <w:t>с</w:t>
            </w:r>
            <w:r w:rsidRPr="00B64ACE">
              <w:rPr>
                <w:szCs w:val="28"/>
              </w:rPr>
              <w:t>сионального и высшего профе</w:t>
            </w:r>
            <w:r w:rsidRPr="00B64ACE">
              <w:rPr>
                <w:szCs w:val="28"/>
              </w:rPr>
              <w:t>с</w:t>
            </w:r>
            <w:r w:rsidRPr="00B64ACE">
              <w:rPr>
                <w:szCs w:val="28"/>
              </w:rPr>
              <w:t>сионального образования, нау</w:t>
            </w:r>
            <w:r w:rsidRPr="00B64ACE">
              <w:rPr>
                <w:szCs w:val="28"/>
              </w:rPr>
              <w:t>ч</w:t>
            </w:r>
            <w:r w:rsidRPr="00B64ACE">
              <w:rPr>
                <w:szCs w:val="28"/>
              </w:rPr>
              <w:t>но-исследовательских учрежд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3,18</w:t>
            </w:r>
          </w:p>
        </w:tc>
      </w:tr>
      <w:tr w:rsidR="00992F3A" w:rsidRPr="00B64ACE" w:rsidTr="00551144">
        <w:trPr>
          <w:cantSplit/>
          <w:trHeight w:val="20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здравоохранения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2,74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специализированной мал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этажной общественной застро</w:t>
            </w:r>
            <w:r w:rsidRPr="00B64ACE">
              <w:rPr>
                <w:szCs w:val="28"/>
              </w:rPr>
              <w:t>й</w:t>
            </w:r>
            <w:r w:rsidRPr="00B64ACE">
              <w:rPr>
                <w:szCs w:val="28"/>
              </w:rPr>
              <w:t>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19,06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специализированной сре</w:t>
            </w:r>
            <w:r w:rsidRPr="00B64ACE">
              <w:rPr>
                <w:szCs w:val="28"/>
              </w:rPr>
              <w:t>д</w:t>
            </w:r>
            <w:r w:rsidRPr="00B64ACE">
              <w:rPr>
                <w:szCs w:val="28"/>
              </w:rPr>
              <w:t>не- и многоэтажной обществе</w:t>
            </w:r>
            <w:r w:rsidRPr="00B64ACE">
              <w:rPr>
                <w:szCs w:val="28"/>
              </w:rPr>
              <w:t>н</w:t>
            </w:r>
            <w:r w:rsidRPr="00B64ACE">
              <w:rPr>
                <w:szCs w:val="28"/>
              </w:rPr>
              <w:t>ной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7,39</w:t>
            </w:r>
          </w:p>
        </w:tc>
      </w:tr>
      <w:tr w:rsidR="00992F3A" w:rsidRPr="00B64ACE" w:rsidTr="00551144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1.2.6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5,27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25,13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Жилые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  <w:trHeight w:val="44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32,38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 xml:space="preserve">Зона застройки малоэтажными многоквартирными жилыми домами (до 4 этажей, включая </w:t>
            </w:r>
            <w:proofErr w:type="gramStart"/>
            <w:r w:rsidRPr="00B64ACE">
              <w:rPr>
                <w:szCs w:val="28"/>
              </w:rPr>
              <w:t>мансардный</w:t>
            </w:r>
            <w:proofErr w:type="gramEnd"/>
            <w:r w:rsidRPr="00B64ACE">
              <w:rPr>
                <w:szCs w:val="28"/>
              </w:rPr>
              <w:t>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1,90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A97151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 xml:space="preserve">Зона застройки многоэтажными жилыми домами (9 </w:t>
            </w:r>
            <w:r w:rsidR="00A97151">
              <w:rPr>
                <w:szCs w:val="28"/>
              </w:rPr>
              <w:t>–</w:t>
            </w:r>
            <w:r w:rsidRPr="00B64ACE">
              <w:rPr>
                <w:szCs w:val="28"/>
              </w:rPr>
              <w:t xml:space="preserve"> 13 этажей)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45,07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1.3.4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индивидуальной жилой з</w:t>
            </w:r>
            <w:r w:rsidRPr="00B64ACE">
              <w:rPr>
                <w:szCs w:val="28"/>
              </w:rPr>
              <w:t>а</w:t>
            </w:r>
            <w:r w:rsidRPr="00B64ACE">
              <w:rPr>
                <w:szCs w:val="28"/>
              </w:rPr>
              <w:t>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35,56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57,67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Зоны инженерной и транспор</w:t>
            </w:r>
            <w:r w:rsidRPr="00B64ACE">
              <w:rPr>
                <w:szCs w:val="28"/>
              </w:rPr>
              <w:t>т</w:t>
            </w:r>
            <w:r w:rsidRPr="00B64ACE">
              <w:rPr>
                <w:szCs w:val="28"/>
              </w:rPr>
              <w:t>ной инфраструктур, в том чи</w:t>
            </w:r>
            <w:r w:rsidRPr="00B64ACE">
              <w:rPr>
                <w:szCs w:val="28"/>
              </w:rPr>
              <w:t>с</w:t>
            </w:r>
            <w:r w:rsidRPr="00B64ACE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25,03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60,23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836254" w:rsidP="00551144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46,0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474098" w:rsidP="00551144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объектов инженерной и</w:t>
            </w:r>
            <w:r w:rsidRPr="00B64ACE">
              <w:rPr>
                <w:szCs w:val="28"/>
              </w:rPr>
              <w:t>н</w:t>
            </w:r>
            <w:r w:rsidRPr="00B64ACE">
              <w:rPr>
                <w:szCs w:val="28"/>
              </w:rPr>
              <w:t>фраструктуры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0,53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92F3A" w:rsidRPr="00B64ACE" w:rsidRDefault="00992F3A" w:rsidP="00551144">
            <w:pPr>
              <w:ind w:firstLine="0"/>
              <w:rPr>
                <w:rFonts w:ascii="Calibri" w:hAnsi="Calibri"/>
                <w:color w:val="000000"/>
              </w:rPr>
            </w:pPr>
            <w:r w:rsidRPr="00B64ACE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75,16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kern w:val="24"/>
                <w:szCs w:val="28"/>
              </w:rPr>
              <w:t>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lastRenderedPageBreak/>
              <w:t>1.6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B64ACE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after="200" w:line="304" w:lineRule="atLeast"/>
              <w:ind w:firstLine="0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стоянок для легковых а</w:t>
            </w:r>
            <w:r w:rsidRPr="00B64ACE">
              <w:rPr>
                <w:szCs w:val="28"/>
              </w:rPr>
              <w:t>в</w:t>
            </w:r>
            <w:r w:rsidRPr="00B64ACE">
              <w:rPr>
                <w:szCs w:val="28"/>
              </w:rPr>
              <w:t>томобилей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3,95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Прочие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1.8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3,54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1.8.1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Неиспользуемая территория, в том числе предоставленная для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125,57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</w:tr>
      <w:tr w:rsidR="00992F3A" w:rsidRPr="00B64ACE" w:rsidTr="00551144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1.8.2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кв. м/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человека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Население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Численность населения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 xml:space="preserve">тыс.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человек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6243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65262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Плотность населения план</w:t>
            </w:r>
            <w:r w:rsidRPr="00B64ACE">
              <w:rPr>
                <w:szCs w:val="28"/>
              </w:rPr>
              <w:t>и</w:t>
            </w:r>
            <w:r w:rsidRPr="00B64ACE">
              <w:rPr>
                <w:szCs w:val="28"/>
              </w:rPr>
              <w:t>руемой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чел./</w:t>
            </w:r>
            <w:proofErr w:type="gramStart"/>
            <w:r w:rsidRPr="00B64ACE">
              <w:rPr>
                <w:szCs w:val="28"/>
              </w:rPr>
              <w:t>га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166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bookmarkStart w:id="12" w:name="OLE_LINK60"/>
            <w:bookmarkStart w:id="13" w:name="OLE_LINK61"/>
            <w:r w:rsidRPr="00B64ACE">
              <w:rPr>
                <w:szCs w:val="28"/>
              </w:rPr>
              <w:t>Плотность населения</w:t>
            </w:r>
            <w:bookmarkEnd w:id="12"/>
            <w:bookmarkEnd w:id="13"/>
            <w:r w:rsidRPr="00B64ACE">
              <w:rPr>
                <w:szCs w:val="28"/>
              </w:rPr>
              <w:t xml:space="preserve"> террит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рий жилой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чел./</w:t>
            </w:r>
            <w:proofErr w:type="gramStart"/>
            <w:r w:rsidRPr="00B64ACE">
              <w:rPr>
                <w:szCs w:val="28"/>
              </w:rPr>
              <w:t>га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4D22CB">
            <w:pPr>
              <w:widowControl w:val="0"/>
              <w:ind w:firstLine="0"/>
              <w:jc w:val="center"/>
              <w:rPr>
                <w:szCs w:val="28"/>
              </w:rPr>
            </w:pPr>
            <w:r w:rsidRPr="00464C15">
              <w:rPr>
                <w:szCs w:val="28"/>
              </w:rPr>
              <w:t>3</w:t>
            </w:r>
            <w:r w:rsidR="004D22CB" w:rsidRPr="00464C15">
              <w:rPr>
                <w:szCs w:val="28"/>
              </w:rPr>
              <w:t>34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Жилищный фонд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Средняя обеспеченность нас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ления общей площадью жилья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кв. м/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человека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Общий объем жилищного фо</w:t>
            </w:r>
            <w:r w:rsidRPr="00B64ACE">
              <w:rPr>
                <w:szCs w:val="28"/>
              </w:rPr>
              <w:t>н</w:t>
            </w:r>
            <w:r w:rsidRPr="00B64ACE">
              <w:rPr>
                <w:szCs w:val="28"/>
              </w:rPr>
              <w:t>да,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тыс. 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кв. 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149,83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1,958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Объекты социальной инфраструктуры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2658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Общеобразовательные орган</w:t>
            </w:r>
            <w:r w:rsidRPr="00B64ACE">
              <w:rPr>
                <w:szCs w:val="28"/>
              </w:rPr>
              <w:t>и</w:t>
            </w:r>
            <w:r w:rsidRPr="00B64ACE">
              <w:rPr>
                <w:szCs w:val="28"/>
              </w:rPr>
              <w:t>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800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8419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Библиотеки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объект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посещ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ний в смену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1470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Организации торговли всех в</w:t>
            </w:r>
            <w:r w:rsidRPr="00B64ACE">
              <w:rPr>
                <w:szCs w:val="28"/>
              </w:rPr>
              <w:t>и</w:t>
            </w:r>
            <w:r w:rsidRPr="00B64ACE">
              <w:rPr>
                <w:szCs w:val="28"/>
              </w:rPr>
              <w:t>дов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тыс. 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кв. м торговой площади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4F628B" w:rsidP="00551144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6496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Физкультурно-спортивные з</w:t>
            </w:r>
            <w:r w:rsidRPr="00B64ACE">
              <w:rPr>
                <w:szCs w:val="28"/>
              </w:rPr>
              <w:t>а</w:t>
            </w:r>
            <w:r w:rsidRPr="00B64ACE">
              <w:rPr>
                <w:szCs w:val="28"/>
              </w:rPr>
              <w:t xml:space="preserve">лы, спортивные сооружения для занятий настольными играми, объекты физкультурно-оздоровительного назначения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 xml:space="preserve">кв. м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площади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пола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22735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lastRenderedPageBreak/>
              <w:t>4.7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Бассейны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кв. м зеркала воды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1507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Транспортная инфраструктура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10,60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19,5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Магистральные дороги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1,12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Магистральные улицы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10,35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Улицы и дороги местного зн</w:t>
            </w:r>
            <w:r w:rsidRPr="00B64ACE">
              <w:rPr>
                <w:szCs w:val="28"/>
              </w:rPr>
              <w:t>а</w:t>
            </w:r>
            <w:r w:rsidRPr="00B64ACE">
              <w:rPr>
                <w:szCs w:val="28"/>
              </w:rPr>
              <w:t>чения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4,36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8,03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proofErr w:type="gramStart"/>
            <w:r w:rsidRPr="00B64ACE">
              <w:rPr>
                <w:szCs w:val="28"/>
              </w:rPr>
              <w:t>км</w:t>
            </w:r>
            <w:proofErr w:type="gramEnd"/>
            <w:r w:rsidRPr="00B64ACE">
              <w:rPr>
                <w:szCs w:val="28"/>
              </w:rPr>
              <w:t>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4,9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Плотность магистральной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proofErr w:type="gramStart"/>
            <w:r w:rsidRPr="00B64ACE">
              <w:rPr>
                <w:szCs w:val="28"/>
              </w:rPr>
              <w:t>км</w:t>
            </w:r>
            <w:proofErr w:type="gramEnd"/>
            <w:r w:rsidRPr="00B64ACE">
              <w:rPr>
                <w:szCs w:val="28"/>
              </w:rPr>
              <w:t>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2,62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Протяженность линий общес</w:t>
            </w:r>
            <w:r w:rsidRPr="00B64ACE">
              <w:rPr>
                <w:szCs w:val="28"/>
              </w:rPr>
              <w:t>т</w:t>
            </w:r>
            <w:r w:rsidRPr="00B64ACE">
              <w:rPr>
                <w:szCs w:val="28"/>
              </w:rPr>
              <w:t>венного транспорта, в том чи</w:t>
            </w:r>
            <w:r w:rsidRPr="00B64ACE">
              <w:rPr>
                <w:szCs w:val="28"/>
              </w:rPr>
              <w:t>с</w:t>
            </w:r>
            <w:r w:rsidRPr="00B64ACE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10,35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Автобуса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10,35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Троллейбуса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5,47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Метрополитена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3,93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8,63</w:t>
            </w:r>
          </w:p>
        </w:tc>
      </w:tr>
      <w:tr w:rsidR="00992F3A" w:rsidRPr="00B64ACE" w:rsidTr="00551144">
        <w:trPr>
          <w:cantSplit/>
          <w:trHeight w:val="92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5.6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тыс.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proofErr w:type="spellStart"/>
            <w:r w:rsidRPr="00B64ACE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24,94</w:t>
            </w:r>
          </w:p>
        </w:tc>
      </w:tr>
      <w:tr w:rsidR="00992F3A" w:rsidRPr="00B64ACE" w:rsidTr="00551144">
        <w:trPr>
          <w:cantSplit/>
          <w:trHeight w:val="234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Водопотребление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тыс.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 xml:space="preserve">куб. м/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1,602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24485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Водоотведение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тыс.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 xml:space="preserve">куб. м/ </w:t>
            </w:r>
          </w:p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20948</w:t>
            </w:r>
          </w:p>
        </w:tc>
      </w:tr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4" w:name="_Hlk274557"/>
            <w:r w:rsidRPr="00B64ACE">
              <w:rPr>
                <w:szCs w:val="28"/>
              </w:rPr>
              <w:t>6.3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Потребление тепла на отопл</w:t>
            </w:r>
            <w:r w:rsidRPr="00B64ACE">
              <w:rPr>
                <w:szCs w:val="28"/>
              </w:rPr>
              <w:t>е</w:t>
            </w:r>
            <w:r w:rsidRPr="00B64ACE">
              <w:rPr>
                <w:szCs w:val="28"/>
              </w:rPr>
              <w:t>ние, вентиляцию, горячее вод</w:t>
            </w:r>
            <w:r w:rsidRPr="00B64ACE">
              <w:rPr>
                <w:szCs w:val="28"/>
              </w:rPr>
              <w:t>о</w:t>
            </w:r>
            <w:r w:rsidRPr="00B64ACE">
              <w:rPr>
                <w:szCs w:val="28"/>
              </w:rPr>
              <w:t>снабжение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Гкал/час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16,35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191,2</w:t>
            </w:r>
          </w:p>
        </w:tc>
      </w:tr>
      <w:bookmarkEnd w:id="14"/>
      <w:tr w:rsidR="00992F3A" w:rsidRPr="00B64ACE" w:rsidTr="00551144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6.4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rPr>
                <w:szCs w:val="28"/>
              </w:rPr>
            </w:pPr>
            <w:r w:rsidRPr="00B64ACE">
              <w:rPr>
                <w:szCs w:val="28"/>
              </w:rPr>
              <w:t>Потребление электроэнергии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МВт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F3A" w:rsidRPr="00B64ACE" w:rsidRDefault="00992F3A" w:rsidP="00551144">
            <w:pPr>
              <w:widowControl w:val="0"/>
              <w:ind w:firstLine="0"/>
              <w:jc w:val="center"/>
              <w:rPr>
                <w:szCs w:val="28"/>
              </w:rPr>
            </w:pPr>
            <w:r w:rsidRPr="00B64ACE">
              <w:rPr>
                <w:szCs w:val="28"/>
              </w:rPr>
              <w:t>37,6</w:t>
            </w:r>
          </w:p>
        </w:tc>
      </w:tr>
    </w:tbl>
    <w:p w:rsidR="00992F3A" w:rsidRDefault="00992F3A" w:rsidP="00992F3A">
      <w:pPr>
        <w:ind w:left="6521" w:firstLine="0"/>
        <w:rPr>
          <w:sz w:val="24"/>
          <w:szCs w:val="24"/>
        </w:rPr>
      </w:pPr>
    </w:p>
    <w:p w:rsidR="00992F3A" w:rsidRPr="00B64ACE" w:rsidRDefault="00992F3A" w:rsidP="00992F3A">
      <w:pPr>
        <w:ind w:left="6521" w:firstLine="0"/>
        <w:rPr>
          <w:sz w:val="24"/>
          <w:szCs w:val="24"/>
        </w:rPr>
      </w:pPr>
    </w:p>
    <w:p w:rsidR="00992F3A" w:rsidRPr="00B64ACE" w:rsidRDefault="00992F3A" w:rsidP="00992F3A">
      <w:pPr>
        <w:ind w:firstLine="0"/>
        <w:jc w:val="center"/>
        <w:rPr>
          <w:sz w:val="24"/>
          <w:szCs w:val="24"/>
        </w:rPr>
      </w:pPr>
      <w:r w:rsidRPr="00B64ACE">
        <w:rPr>
          <w:sz w:val="24"/>
          <w:szCs w:val="24"/>
        </w:rPr>
        <w:t>______________</w:t>
      </w:r>
    </w:p>
    <w:p w:rsidR="00992F3A" w:rsidRPr="00B64ACE" w:rsidRDefault="00992F3A" w:rsidP="00992F3A">
      <w:pPr>
        <w:ind w:left="6521" w:firstLine="0"/>
        <w:rPr>
          <w:sz w:val="24"/>
          <w:szCs w:val="24"/>
        </w:rPr>
        <w:sectPr w:rsidR="00992F3A" w:rsidRPr="00B64ACE" w:rsidSect="00D63E62">
          <w:pgSz w:w="11907" w:h="16839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92F3A" w:rsidRPr="00B64ACE" w:rsidRDefault="00992F3A" w:rsidP="004F628B">
      <w:pPr>
        <w:ind w:left="4962" w:firstLine="0"/>
        <w:rPr>
          <w:sz w:val="24"/>
          <w:szCs w:val="24"/>
        </w:rPr>
      </w:pPr>
      <w:r w:rsidRPr="00B64ACE">
        <w:rPr>
          <w:sz w:val="24"/>
          <w:szCs w:val="24"/>
        </w:rPr>
        <w:lastRenderedPageBreak/>
        <w:t xml:space="preserve">Приложение 3 </w:t>
      </w:r>
    </w:p>
    <w:p w:rsidR="00992F3A" w:rsidRPr="00B64ACE" w:rsidRDefault="00992F3A" w:rsidP="004F628B">
      <w:pPr>
        <w:ind w:left="4962" w:firstLine="0"/>
        <w:rPr>
          <w:sz w:val="24"/>
          <w:szCs w:val="24"/>
        </w:rPr>
      </w:pPr>
      <w:proofErr w:type="gramStart"/>
      <w:r w:rsidRPr="00B64ACE">
        <w:rPr>
          <w:sz w:val="24"/>
          <w:szCs w:val="24"/>
        </w:rPr>
        <w:t>к проекту планировки территории, ограниче</w:t>
      </w:r>
      <w:r w:rsidRPr="00B64ACE">
        <w:rPr>
          <w:sz w:val="24"/>
          <w:szCs w:val="24"/>
        </w:rPr>
        <w:t>н</w:t>
      </w:r>
      <w:r w:rsidRPr="00B64ACE">
        <w:rPr>
          <w:sz w:val="24"/>
          <w:szCs w:val="24"/>
        </w:rPr>
        <w:t xml:space="preserve">ной перспективным продолжением ул. Утренней, Красным проспектом, рекой 2-я Ельцовка, ул. Жуковского, 1-м </w:t>
      </w:r>
      <w:proofErr w:type="spellStart"/>
      <w:r w:rsidRPr="00B64ACE">
        <w:rPr>
          <w:sz w:val="24"/>
          <w:szCs w:val="24"/>
        </w:rPr>
        <w:t>Мочищенским</w:t>
      </w:r>
      <w:proofErr w:type="spellEnd"/>
      <w:r w:rsidRPr="00B64ACE">
        <w:rPr>
          <w:sz w:val="24"/>
          <w:szCs w:val="24"/>
        </w:rPr>
        <w:t xml:space="preserve"> шоссе, планируемой магистральной улицей общегородского значения непрерывного дв</w:t>
      </w:r>
      <w:r w:rsidRPr="00B64ACE">
        <w:rPr>
          <w:sz w:val="24"/>
          <w:szCs w:val="24"/>
        </w:rPr>
        <w:t>и</w:t>
      </w:r>
      <w:r w:rsidRPr="00B64ACE">
        <w:rPr>
          <w:sz w:val="24"/>
          <w:szCs w:val="24"/>
        </w:rPr>
        <w:t xml:space="preserve">жения, ул. Андреевской, в </w:t>
      </w:r>
      <w:proofErr w:type="spellStart"/>
      <w:r w:rsidRPr="00B64ACE">
        <w:rPr>
          <w:sz w:val="24"/>
          <w:szCs w:val="24"/>
        </w:rPr>
        <w:t>Заельцовском</w:t>
      </w:r>
      <w:proofErr w:type="spellEnd"/>
      <w:r w:rsidRPr="00B64ACE">
        <w:rPr>
          <w:sz w:val="24"/>
          <w:szCs w:val="24"/>
        </w:rPr>
        <w:t xml:space="preserve"> районе</w:t>
      </w:r>
      <w:proofErr w:type="gramEnd"/>
    </w:p>
    <w:p w:rsidR="00992F3A" w:rsidRPr="00B64ACE" w:rsidRDefault="00992F3A" w:rsidP="00992F3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992F3A" w:rsidRPr="00B64ACE" w:rsidRDefault="00992F3A" w:rsidP="00992F3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992F3A" w:rsidRPr="00B64ACE" w:rsidRDefault="00992F3A" w:rsidP="00992F3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B64ACE">
        <w:rPr>
          <w:b/>
          <w:szCs w:val="28"/>
        </w:rPr>
        <w:t>ПОЛОЖЕНИЯ</w:t>
      </w:r>
    </w:p>
    <w:p w:rsidR="00992F3A" w:rsidRPr="00B64ACE" w:rsidRDefault="00992F3A" w:rsidP="00992F3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B64ACE">
        <w:rPr>
          <w:b/>
          <w:szCs w:val="28"/>
        </w:rPr>
        <w:t>об очередности планируемого развития территории</w:t>
      </w:r>
    </w:p>
    <w:p w:rsidR="00992F3A" w:rsidRPr="00B64ACE" w:rsidRDefault="00992F3A" w:rsidP="00992F3A">
      <w:pPr>
        <w:shd w:val="clear" w:color="auto" w:fill="FFFFFF"/>
        <w:rPr>
          <w:color w:val="FF0000"/>
          <w:szCs w:val="28"/>
        </w:rPr>
      </w:pPr>
    </w:p>
    <w:p w:rsidR="00992F3A" w:rsidRPr="00B64ACE" w:rsidRDefault="00992F3A" w:rsidP="00992F3A">
      <w:pPr>
        <w:widowControl w:val="0"/>
        <w:spacing w:line="240" w:lineRule="atLeast"/>
        <w:ind w:firstLine="720"/>
      </w:pPr>
      <w:r w:rsidRPr="00B64ACE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B64ACE">
        <w:t>и</w:t>
      </w:r>
      <w:r w:rsidRPr="00B64ACE">
        <w:t>бирска от 21.12.2016 № 329 «О Программе комплексного развития социальной инфраструктуры города Новосибирска на 2017 – 2030 годы» до 2030 года.</w:t>
      </w:r>
    </w:p>
    <w:p w:rsidR="00992F3A" w:rsidRPr="00B64ACE" w:rsidRDefault="00992F3A" w:rsidP="00992F3A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B64ACE">
        <w:rPr>
          <w:szCs w:val="28"/>
        </w:rPr>
        <w:t xml:space="preserve">В </w:t>
      </w:r>
      <w:proofErr w:type="gramStart"/>
      <w:r w:rsidRPr="00B64ACE">
        <w:rPr>
          <w:szCs w:val="28"/>
        </w:rPr>
        <w:t>соответствии</w:t>
      </w:r>
      <w:proofErr w:type="gramEnd"/>
      <w:r w:rsidRPr="00B64ACE">
        <w:rPr>
          <w:szCs w:val="28"/>
        </w:rPr>
        <w:t xml:space="preserve"> с приложением 2 к Программе комплексного развития соц</w:t>
      </w:r>
      <w:r w:rsidRPr="00B64ACE">
        <w:rPr>
          <w:szCs w:val="28"/>
        </w:rPr>
        <w:t>и</w:t>
      </w:r>
      <w:r w:rsidRPr="00B64ACE">
        <w:rPr>
          <w:szCs w:val="28"/>
        </w:rPr>
        <w:t xml:space="preserve">альной инфраструктуры города Новосибирска на 2017 – 2030 годы, утвержденной </w:t>
      </w:r>
      <w:r w:rsidRPr="00B64ACE">
        <w:rPr>
          <w:rFonts w:eastAsia="Calibri"/>
          <w:szCs w:val="28"/>
          <w:lang w:eastAsia="en-US"/>
        </w:rPr>
        <w:t>решением Совета депутатов города Новосибирска от 21.12.2016 № 329), заплан</w:t>
      </w:r>
      <w:r w:rsidRPr="00B64ACE">
        <w:rPr>
          <w:rFonts w:eastAsia="Calibri"/>
          <w:szCs w:val="28"/>
          <w:lang w:eastAsia="en-US"/>
        </w:rPr>
        <w:t>и</w:t>
      </w:r>
      <w:r w:rsidRPr="00B64ACE">
        <w:rPr>
          <w:rFonts w:eastAsia="Calibri"/>
          <w:szCs w:val="28"/>
          <w:lang w:eastAsia="en-US"/>
        </w:rPr>
        <w:t xml:space="preserve">ровано: </w:t>
      </w:r>
    </w:p>
    <w:p w:rsidR="00992F3A" w:rsidRPr="00B64ACE" w:rsidRDefault="00992F3A" w:rsidP="00992F3A">
      <w:pPr>
        <w:rPr>
          <w:szCs w:val="28"/>
        </w:rPr>
      </w:pPr>
      <w:r w:rsidRPr="00B64ACE">
        <w:rPr>
          <w:szCs w:val="28"/>
        </w:rPr>
        <w:t xml:space="preserve">строительство больницы (в границах квартала 281.02.01.02) по </w:t>
      </w:r>
      <w:proofErr w:type="spellStart"/>
      <w:r w:rsidRPr="00B64ACE">
        <w:rPr>
          <w:szCs w:val="28"/>
        </w:rPr>
        <w:t>Мочище</w:t>
      </w:r>
      <w:r w:rsidRPr="00B64ACE">
        <w:rPr>
          <w:szCs w:val="28"/>
        </w:rPr>
        <w:t>н</w:t>
      </w:r>
      <w:r w:rsidRPr="00B64ACE">
        <w:rPr>
          <w:szCs w:val="28"/>
        </w:rPr>
        <w:t>скому</w:t>
      </w:r>
      <w:proofErr w:type="spellEnd"/>
      <w:r w:rsidRPr="00B64ACE">
        <w:rPr>
          <w:szCs w:val="28"/>
        </w:rPr>
        <w:t xml:space="preserve"> шоссе (Приложение 197) </w:t>
      </w:r>
      <w:r w:rsidR="004F628B">
        <w:rPr>
          <w:szCs w:val="28"/>
        </w:rPr>
        <w:t>–</w:t>
      </w:r>
      <w:r w:rsidRPr="00B64ACE">
        <w:rPr>
          <w:szCs w:val="28"/>
        </w:rPr>
        <w:t xml:space="preserve"> до 2030 года.</w:t>
      </w:r>
    </w:p>
    <w:p w:rsidR="00992F3A" w:rsidRPr="00B64ACE" w:rsidRDefault="00992F3A" w:rsidP="00992F3A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B64ACE">
        <w:rPr>
          <w:szCs w:val="28"/>
        </w:rPr>
        <w:t xml:space="preserve">В </w:t>
      </w:r>
      <w:proofErr w:type="gramStart"/>
      <w:r w:rsidRPr="00B64ACE">
        <w:rPr>
          <w:szCs w:val="28"/>
        </w:rPr>
        <w:t>соответствии</w:t>
      </w:r>
      <w:proofErr w:type="gramEnd"/>
      <w:r w:rsidRPr="00B64ACE">
        <w:rPr>
          <w:szCs w:val="28"/>
        </w:rPr>
        <w:t xml:space="preserve"> с</w:t>
      </w:r>
      <w:r w:rsidRPr="00B64ACE">
        <w:t xml:space="preserve"> Программой комплексного развития транспортной инфр</w:t>
      </w:r>
      <w:r w:rsidRPr="00B64ACE">
        <w:t>а</w:t>
      </w:r>
      <w:r w:rsidRPr="00B64ACE">
        <w:t xml:space="preserve">структуры города Новосибирска на 2018 – 2030 годы, </w:t>
      </w:r>
      <w:r w:rsidRPr="00B64ACE">
        <w:rPr>
          <w:szCs w:val="28"/>
        </w:rPr>
        <w:t xml:space="preserve">утвержденной </w:t>
      </w:r>
      <w:r w:rsidRPr="00B64ACE">
        <w:rPr>
          <w:rFonts w:eastAsia="Calibri"/>
          <w:szCs w:val="28"/>
          <w:lang w:eastAsia="en-US"/>
        </w:rPr>
        <w:t xml:space="preserve">решением Совета депутатов города Новосибирска от 26.09.2018 № 660, запланировано: </w:t>
      </w:r>
    </w:p>
    <w:p w:rsidR="00992F3A" w:rsidRPr="00B64ACE" w:rsidRDefault="00992F3A" w:rsidP="00992F3A">
      <w:pPr>
        <w:autoSpaceDE w:val="0"/>
        <w:autoSpaceDN w:val="0"/>
        <w:adjustRightInd w:val="0"/>
        <w:ind w:firstLine="708"/>
      </w:pPr>
      <w:r w:rsidRPr="00B64ACE">
        <w:t>организация выделенной полосы движения по ул. Аэропорт от привокзал</w:t>
      </w:r>
      <w:r w:rsidRPr="00B64ACE">
        <w:t>ь</w:t>
      </w:r>
      <w:r w:rsidRPr="00B64ACE">
        <w:t xml:space="preserve">ной площади аэропорта Новосибирск Северный до сквера Чаплыгина </w:t>
      </w:r>
      <w:r w:rsidR="004F628B">
        <w:rPr>
          <w:szCs w:val="28"/>
        </w:rPr>
        <w:t>–</w:t>
      </w:r>
      <w:r w:rsidRPr="00B64ACE">
        <w:t xml:space="preserve"> до 2022 года; </w:t>
      </w:r>
    </w:p>
    <w:p w:rsidR="00992F3A" w:rsidRPr="00B64ACE" w:rsidRDefault="00992F3A" w:rsidP="00992F3A">
      <w:pPr>
        <w:autoSpaceDE w:val="0"/>
        <w:autoSpaceDN w:val="0"/>
        <w:adjustRightInd w:val="0"/>
        <w:ind w:firstLine="708"/>
        <w:rPr>
          <w:rFonts w:eastAsia="Calibri"/>
          <w:szCs w:val="28"/>
          <w:lang w:eastAsia="en-US"/>
        </w:rPr>
      </w:pPr>
      <w:r w:rsidRPr="00B64ACE">
        <w:t xml:space="preserve">организация выделенной полосы движения по перспективной магистрали в продолжение Красного проспекта от привокзальной площади аэропорта </w:t>
      </w:r>
      <w:proofErr w:type="spellStart"/>
      <w:proofErr w:type="gramStart"/>
      <w:r w:rsidRPr="00B64ACE">
        <w:t>Новос</w:t>
      </w:r>
      <w:r w:rsidRPr="00B64ACE">
        <w:t>и</w:t>
      </w:r>
      <w:r w:rsidRPr="00B64ACE">
        <w:t>бирск-Северный</w:t>
      </w:r>
      <w:proofErr w:type="spellEnd"/>
      <w:proofErr w:type="gramEnd"/>
      <w:r w:rsidRPr="00B64ACE">
        <w:t xml:space="preserve"> до ул. </w:t>
      </w:r>
      <w:proofErr w:type="spellStart"/>
      <w:r w:rsidRPr="00B64ACE">
        <w:t>Краузе</w:t>
      </w:r>
      <w:proofErr w:type="spellEnd"/>
      <w:r w:rsidRPr="00B64ACE">
        <w:t xml:space="preserve"> </w:t>
      </w:r>
      <w:r w:rsidR="004F628B">
        <w:rPr>
          <w:szCs w:val="28"/>
        </w:rPr>
        <w:t>–</w:t>
      </w:r>
      <w:r w:rsidRPr="00B64ACE">
        <w:t xml:space="preserve"> до 2022 года;</w:t>
      </w:r>
    </w:p>
    <w:p w:rsidR="00992F3A" w:rsidRPr="00B64ACE" w:rsidRDefault="00992F3A" w:rsidP="00992F3A">
      <w:pPr>
        <w:ind w:firstLine="708"/>
      </w:pPr>
      <w:r w:rsidRPr="00B64ACE">
        <w:t>реконструкция ул. Аэропорт от Красного проспекта до привокзальной пл</w:t>
      </w:r>
      <w:r w:rsidRPr="00B64ACE">
        <w:t>о</w:t>
      </w:r>
      <w:r w:rsidRPr="00B64ACE">
        <w:t xml:space="preserve">щади Аэропорта </w:t>
      </w:r>
      <w:proofErr w:type="spellStart"/>
      <w:proofErr w:type="gramStart"/>
      <w:r w:rsidRPr="00B64ACE">
        <w:t>Новосибирск-Северный</w:t>
      </w:r>
      <w:proofErr w:type="spellEnd"/>
      <w:proofErr w:type="gramEnd"/>
      <w:r w:rsidRPr="00B64ACE">
        <w:t xml:space="preserve"> </w:t>
      </w:r>
      <w:r w:rsidR="004F628B">
        <w:rPr>
          <w:szCs w:val="28"/>
        </w:rPr>
        <w:t>–</w:t>
      </w:r>
      <w:r w:rsidRPr="00B64ACE">
        <w:t xml:space="preserve"> до 2022 года;</w:t>
      </w:r>
    </w:p>
    <w:p w:rsidR="00992F3A" w:rsidRPr="00B64ACE" w:rsidRDefault="00992F3A" w:rsidP="00992F3A">
      <w:pPr>
        <w:ind w:firstLine="708"/>
      </w:pPr>
      <w:r w:rsidRPr="00B64ACE">
        <w:t>строительство автомобильной дороги общего пользования – продолжения Красного проспекта в северном направлении через территорию выносимого аэр</w:t>
      </w:r>
      <w:r w:rsidRPr="00B64ACE">
        <w:t>о</w:t>
      </w:r>
      <w:r w:rsidRPr="00B64ACE">
        <w:t xml:space="preserve">порта до ул. </w:t>
      </w:r>
      <w:proofErr w:type="spellStart"/>
      <w:r w:rsidRPr="00B64ACE">
        <w:t>Краузе</w:t>
      </w:r>
      <w:proofErr w:type="spellEnd"/>
      <w:r w:rsidRPr="00B64ACE">
        <w:t xml:space="preserve"> </w:t>
      </w:r>
      <w:r w:rsidR="004F628B">
        <w:rPr>
          <w:szCs w:val="28"/>
        </w:rPr>
        <w:t>–</w:t>
      </w:r>
      <w:r w:rsidRPr="00B64ACE">
        <w:t xml:space="preserve"> до 2022 года.</w:t>
      </w:r>
    </w:p>
    <w:p w:rsidR="00464C15" w:rsidRDefault="00992F3A" w:rsidP="00464C15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B64ACE">
        <w:rPr>
          <w:szCs w:val="28"/>
        </w:rPr>
        <w:t xml:space="preserve">В </w:t>
      </w:r>
      <w:proofErr w:type="gramStart"/>
      <w:r w:rsidRPr="00B64ACE">
        <w:rPr>
          <w:szCs w:val="28"/>
        </w:rPr>
        <w:t>соответствии</w:t>
      </w:r>
      <w:proofErr w:type="gramEnd"/>
      <w:r w:rsidRPr="00B64ACE">
        <w:rPr>
          <w:szCs w:val="28"/>
        </w:rPr>
        <w:t xml:space="preserve"> с</w:t>
      </w:r>
      <w:r w:rsidRPr="00B64ACE">
        <w:t xml:space="preserve"> Программой комплексного развития систем коммунальной инфраструктуры города Новосибирска на 2018 – 2030 годы, </w:t>
      </w:r>
      <w:r w:rsidRPr="00B64ACE">
        <w:rPr>
          <w:szCs w:val="28"/>
        </w:rPr>
        <w:t xml:space="preserve">утвержденной </w:t>
      </w:r>
      <w:r w:rsidRPr="00B64ACE">
        <w:rPr>
          <w:rFonts w:eastAsia="Calibri"/>
          <w:szCs w:val="28"/>
          <w:lang w:eastAsia="en-US"/>
        </w:rPr>
        <w:t>реш</w:t>
      </w:r>
      <w:r w:rsidRPr="00B64ACE">
        <w:rPr>
          <w:rFonts w:eastAsia="Calibri"/>
          <w:szCs w:val="28"/>
          <w:lang w:eastAsia="en-US"/>
        </w:rPr>
        <w:t>е</w:t>
      </w:r>
      <w:r w:rsidRPr="00B64ACE">
        <w:rPr>
          <w:rFonts w:eastAsia="Calibri"/>
          <w:szCs w:val="28"/>
          <w:lang w:eastAsia="en-US"/>
        </w:rPr>
        <w:t>нием Совета депутатов города Новосибирска от 25.12.2017 № 536), запланиров</w:t>
      </w:r>
      <w:r w:rsidRPr="00B64ACE">
        <w:rPr>
          <w:rFonts w:eastAsia="Calibri"/>
          <w:szCs w:val="28"/>
          <w:lang w:eastAsia="en-US"/>
        </w:rPr>
        <w:t>а</w:t>
      </w:r>
      <w:r w:rsidRPr="00B64ACE">
        <w:rPr>
          <w:rFonts w:eastAsia="Calibri"/>
          <w:szCs w:val="28"/>
          <w:lang w:eastAsia="en-US"/>
        </w:rPr>
        <w:t xml:space="preserve">но: </w:t>
      </w:r>
    </w:p>
    <w:p w:rsidR="00992F3A" w:rsidRPr="00B64ACE" w:rsidRDefault="00992F3A" w:rsidP="00464C15">
      <w:pPr>
        <w:autoSpaceDE w:val="0"/>
        <w:autoSpaceDN w:val="0"/>
        <w:adjustRightInd w:val="0"/>
      </w:pPr>
      <w:r w:rsidRPr="00B64ACE">
        <w:t xml:space="preserve">строительство тепловой сети 2 </w:t>
      </w:r>
      <w:proofErr w:type="spellStart"/>
      <w:r w:rsidRPr="00B64ACE">
        <w:t>Ду</w:t>
      </w:r>
      <w:proofErr w:type="spellEnd"/>
      <w:r w:rsidRPr="00B64ACE">
        <w:t xml:space="preserve"> 100 мм для обеспечения тепловой мо</w:t>
      </w:r>
      <w:r w:rsidRPr="00B64ACE">
        <w:t>щ</w:t>
      </w:r>
      <w:r w:rsidRPr="00B64ACE">
        <w:t xml:space="preserve">ностью перспективной застройки в зоне действия котельной </w:t>
      </w:r>
      <w:r w:rsidR="00DE6C72" w:rsidRPr="00DE6C72">
        <w:t>ООО</w:t>
      </w:r>
      <w:r w:rsidRPr="00DE6C72">
        <w:t xml:space="preserve"> «</w:t>
      </w:r>
      <w:proofErr w:type="spellStart"/>
      <w:r w:rsidRPr="00DE6C72">
        <w:t>СИАСК-Энерго</w:t>
      </w:r>
      <w:proofErr w:type="spellEnd"/>
      <w:r w:rsidRPr="00DE6C72">
        <w:t>»</w:t>
      </w:r>
      <w:r w:rsidRPr="00B64ACE">
        <w:t xml:space="preserve"> (ул. </w:t>
      </w:r>
      <w:proofErr w:type="spellStart"/>
      <w:r w:rsidRPr="00B64ACE">
        <w:t>Красногорская</w:t>
      </w:r>
      <w:proofErr w:type="spellEnd"/>
      <w:r w:rsidRPr="00B64ACE">
        <w:t xml:space="preserve">) от ТК_22 до ПП_3946 </w:t>
      </w:r>
      <w:r w:rsidR="004F628B">
        <w:rPr>
          <w:szCs w:val="28"/>
        </w:rPr>
        <w:t>–</w:t>
      </w:r>
      <w:r w:rsidRPr="00B64ACE">
        <w:t xml:space="preserve"> до 2023 года;</w:t>
      </w:r>
    </w:p>
    <w:p w:rsidR="00992F3A" w:rsidRPr="00B64ACE" w:rsidRDefault="00992F3A" w:rsidP="00992F3A">
      <w:pPr>
        <w:widowControl w:val="0"/>
        <w:spacing w:line="240" w:lineRule="atLeast"/>
        <w:ind w:firstLine="720"/>
      </w:pPr>
      <w:r w:rsidRPr="00B64ACE">
        <w:t>строительство водовода Д 800 мм по ул. Жуковского от ул. Дмитрия До</w:t>
      </w:r>
      <w:r w:rsidRPr="00B64ACE">
        <w:t>н</w:t>
      </w:r>
      <w:r w:rsidRPr="00B64ACE">
        <w:t xml:space="preserve">ского до ул. </w:t>
      </w:r>
      <w:proofErr w:type="spellStart"/>
      <w:r w:rsidRPr="00B64ACE">
        <w:t>Красногорской</w:t>
      </w:r>
      <w:proofErr w:type="spellEnd"/>
      <w:r w:rsidRPr="00B64ACE">
        <w:t xml:space="preserve"> протяженностью 1,3 км </w:t>
      </w:r>
      <w:r w:rsidR="004F628B">
        <w:rPr>
          <w:szCs w:val="28"/>
        </w:rPr>
        <w:t>–</w:t>
      </w:r>
      <w:r w:rsidRPr="00B64ACE">
        <w:t xml:space="preserve"> до 2023 года;</w:t>
      </w:r>
    </w:p>
    <w:p w:rsidR="00992F3A" w:rsidRPr="00B64ACE" w:rsidRDefault="00992F3A" w:rsidP="00992F3A">
      <w:pPr>
        <w:widowControl w:val="0"/>
        <w:spacing w:line="240" w:lineRule="atLeast"/>
        <w:ind w:firstLine="720"/>
      </w:pPr>
      <w:r w:rsidRPr="00B64ACE">
        <w:t xml:space="preserve">строительство тепловой сети 2 </w:t>
      </w:r>
      <w:proofErr w:type="spellStart"/>
      <w:r w:rsidRPr="00B64ACE">
        <w:t>Ду</w:t>
      </w:r>
      <w:proofErr w:type="spellEnd"/>
      <w:r w:rsidRPr="00B64ACE">
        <w:t xml:space="preserve"> 80 мм для обеспечения тепловой мощн</w:t>
      </w:r>
      <w:r w:rsidRPr="00B64ACE">
        <w:t>о</w:t>
      </w:r>
      <w:r w:rsidRPr="00B64ACE">
        <w:lastRenderedPageBreak/>
        <w:t xml:space="preserve">стью перспективной застройки в зоне действия котельной </w:t>
      </w:r>
      <w:r w:rsidR="00DE6C72" w:rsidRPr="00DE6C72">
        <w:t>ОО</w:t>
      </w:r>
      <w:r w:rsidRPr="00DE6C72">
        <w:t>О «</w:t>
      </w:r>
      <w:proofErr w:type="spellStart"/>
      <w:r w:rsidRPr="00DE6C72">
        <w:t>СИАСК-Энерго</w:t>
      </w:r>
      <w:proofErr w:type="spellEnd"/>
      <w:r w:rsidRPr="00DE6C72">
        <w:t>»</w:t>
      </w:r>
      <w:r w:rsidRPr="00B64ACE">
        <w:t xml:space="preserve"> (ул. </w:t>
      </w:r>
      <w:proofErr w:type="spellStart"/>
      <w:r w:rsidRPr="00B64ACE">
        <w:t>Красногорская</w:t>
      </w:r>
      <w:proofErr w:type="spellEnd"/>
      <w:r w:rsidRPr="00B64ACE">
        <w:t xml:space="preserve">) от ТК_36 до ПП_3947 </w:t>
      </w:r>
      <w:r w:rsidR="004F628B">
        <w:rPr>
          <w:szCs w:val="28"/>
        </w:rPr>
        <w:t>–</w:t>
      </w:r>
      <w:r w:rsidRPr="00B64ACE">
        <w:t xml:space="preserve"> до 2024 года;</w:t>
      </w:r>
    </w:p>
    <w:p w:rsidR="00992F3A" w:rsidRPr="00B64ACE" w:rsidRDefault="00992F3A" w:rsidP="00992F3A">
      <w:pPr>
        <w:widowControl w:val="0"/>
        <w:spacing w:line="240" w:lineRule="atLeast"/>
        <w:ind w:firstLine="720"/>
      </w:pPr>
      <w:r w:rsidRPr="00B64ACE">
        <w:t xml:space="preserve">строительство тепловой сети 2 </w:t>
      </w:r>
      <w:proofErr w:type="spellStart"/>
      <w:r w:rsidRPr="00B64ACE">
        <w:t>Ду</w:t>
      </w:r>
      <w:proofErr w:type="spellEnd"/>
      <w:r w:rsidRPr="00B64ACE">
        <w:t xml:space="preserve"> 100 мм для обеспечения тепловой мо</w:t>
      </w:r>
      <w:r w:rsidRPr="00B64ACE">
        <w:t>щ</w:t>
      </w:r>
      <w:r w:rsidRPr="00B64ACE">
        <w:t xml:space="preserve">ностью перспективной застройки в зоне действия котельной </w:t>
      </w:r>
      <w:r w:rsidR="00DE6C72" w:rsidRPr="00DE6C72">
        <w:t>ООО «</w:t>
      </w:r>
      <w:proofErr w:type="spellStart"/>
      <w:r w:rsidR="00DE6C72" w:rsidRPr="00DE6C72">
        <w:t>СИАСК-Энерго</w:t>
      </w:r>
      <w:proofErr w:type="spellEnd"/>
      <w:r w:rsidR="00DE6C72" w:rsidRPr="00DE6C72">
        <w:t>»</w:t>
      </w:r>
      <w:r w:rsidR="00DE6C72" w:rsidRPr="00B64ACE">
        <w:t xml:space="preserve"> </w:t>
      </w:r>
      <w:r w:rsidRPr="00B64ACE">
        <w:t xml:space="preserve"> (ул. </w:t>
      </w:r>
      <w:proofErr w:type="spellStart"/>
      <w:r w:rsidRPr="00B64ACE">
        <w:t>Красногорская</w:t>
      </w:r>
      <w:proofErr w:type="spellEnd"/>
      <w:r w:rsidRPr="00B64ACE">
        <w:t xml:space="preserve">) от ТК_22 до ПП_3940 </w:t>
      </w:r>
      <w:r w:rsidR="004F628B">
        <w:rPr>
          <w:szCs w:val="28"/>
        </w:rPr>
        <w:t>–</w:t>
      </w:r>
      <w:r w:rsidRPr="00B64ACE">
        <w:t xml:space="preserve"> до 2025 года;</w:t>
      </w:r>
    </w:p>
    <w:p w:rsidR="00992F3A" w:rsidRPr="00B64ACE" w:rsidRDefault="00992F3A" w:rsidP="00992F3A">
      <w:pPr>
        <w:widowControl w:val="0"/>
        <w:spacing w:line="240" w:lineRule="atLeast"/>
        <w:ind w:firstLine="720"/>
      </w:pPr>
      <w:r w:rsidRPr="00B64ACE">
        <w:t xml:space="preserve">строительство тепловой сети 2 </w:t>
      </w:r>
      <w:proofErr w:type="spellStart"/>
      <w:r w:rsidRPr="00B64ACE">
        <w:t>Ду</w:t>
      </w:r>
      <w:proofErr w:type="spellEnd"/>
      <w:r w:rsidRPr="00B64ACE">
        <w:t xml:space="preserve"> 80 мм для обеспечения тепловой мощн</w:t>
      </w:r>
      <w:r w:rsidRPr="00B64ACE">
        <w:t>о</w:t>
      </w:r>
      <w:r w:rsidRPr="00B64ACE">
        <w:t xml:space="preserve">стью перспективной застройки в зоне действия котельной </w:t>
      </w:r>
      <w:r w:rsidR="00DE6C72" w:rsidRPr="00DE6C72">
        <w:t>ООО «</w:t>
      </w:r>
      <w:proofErr w:type="spellStart"/>
      <w:r w:rsidR="00DE6C72" w:rsidRPr="00DE6C72">
        <w:t>СИАСК-Энерго</w:t>
      </w:r>
      <w:proofErr w:type="spellEnd"/>
      <w:r w:rsidR="00DE6C72" w:rsidRPr="00DE6C72">
        <w:t>»</w:t>
      </w:r>
      <w:r w:rsidR="00DE6C72" w:rsidRPr="00B64ACE">
        <w:t xml:space="preserve"> </w:t>
      </w:r>
      <w:r w:rsidRPr="00B64ACE">
        <w:t xml:space="preserve">(ул. </w:t>
      </w:r>
      <w:proofErr w:type="spellStart"/>
      <w:r w:rsidRPr="00B64ACE">
        <w:t>Красногорская</w:t>
      </w:r>
      <w:proofErr w:type="spellEnd"/>
      <w:r w:rsidRPr="00B64ACE">
        <w:t xml:space="preserve">) от ТК_35 до ПП_3941 </w:t>
      </w:r>
      <w:r w:rsidR="004F628B">
        <w:rPr>
          <w:szCs w:val="28"/>
        </w:rPr>
        <w:t>–</w:t>
      </w:r>
      <w:r w:rsidRPr="00B64ACE">
        <w:t xml:space="preserve"> до 2029 года.</w:t>
      </w:r>
    </w:p>
    <w:p w:rsidR="00992F3A" w:rsidRPr="00B64ACE" w:rsidRDefault="00992F3A" w:rsidP="00992F3A">
      <w:pPr>
        <w:shd w:val="clear" w:color="auto" w:fill="FFFFFF"/>
      </w:pPr>
      <w:r w:rsidRPr="00B64ACE">
        <w:t>Строительство физкультурно-спортивных сооружений предполагается и</w:t>
      </w:r>
      <w:r w:rsidRPr="00B64ACE">
        <w:t>с</w:t>
      </w:r>
      <w:r w:rsidRPr="00B64ACE">
        <w:t>ходя из целей, установленных постановлением Правительства Новосибирской о</w:t>
      </w:r>
      <w:r w:rsidRPr="00B64ACE">
        <w:t>б</w:t>
      </w:r>
      <w:r w:rsidRPr="00B64ACE">
        <w:t>ласти от 23.01.2015 № 24-п «Об утверждении государственной программы Нов</w:t>
      </w:r>
      <w:r w:rsidRPr="00B64ACE">
        <w:t>о</w:t>
      </w:r>
      <w:r w:rsidRPr="00B64ACE">
        <w:t>сибирской области «Развитие физической культуры и спорта в Новосибирской области».</w:t>
      </w:r>
    </w:p>
    <w:p w:rsidR="00992F3A" w:rsidRPr="00B64ACE" w:rsidRDefault="00992F3A" w:rsidP="00992F3A">
      <w:pPr>
        <w:widowControl w:val="0"/>
        <w:spacing w:line="240" w:lineRule="atLeast"/>
      </w:pPr>
      <w:r w:rsidRPr="00B64ACE">
        <w:t>Строительство жилья необходимо осуществлять поэтапно с одновременным нормативным обеспечением объектами дошкольного, начального общего, осно</w:t>
      </w:r>
      <w:r w:rsidRPr="00B64ACE">
        <w:t>в</w:t>
      </w:r>
      <w:r w:rsidRPr="00B64ACE">
        <w:t xml:space="preserve">ного общего и среднего общего образования. </w:t>
      </w:r>
    </w:p>
    <w:p w:rsidR="00992F3A" w:rsidRPr="00B64ACE" w:rsidRDefault="00992F3A" w:rsidP="00992F3A">
      <w:pPr>
        <w:shd w:val="clear" w:color="auto" w:fill="FFFFFF"/>
      </w:pPr>
      <w:proofErr w:type="gramStart"/>
      <w:r w:rsidRPr="00B64ACE">
        <w:t>В границах квартала в 281.05.02.05 в зоне застройки объектами делового, общественного и коммерческого назначения, в том числе многоэтажных жилых домов в ориентировочный срок 1-й очереди реализации строительства до 2023 г</w:t>
      </w:r>
      <w:r w:rsidRPr="00B64ACE">
        <w:t>о</w:t>
      </w:r>
      <w:r w:rsidRPr="00B64ACE">
        <w:t>да планируется размещение средне- и многоэтажных жилых домов.</w:t>
      </w:r>
      <w:proofErr w:type="gramEnd"/>
    </w:p>
    <w:p w:rsidR="00992F3A" w:rsidRPr="00B64ACE" w:rsidRDefault="00992F3A" w:rsidP="00992F3A">
      <w:pPr>
        <w:shd w:val="clear" w:color="auto" w:fill="FFFFFF"/>
      </w:pPr>
      <w:r w:rsidRPr="00B64ACE">
        <w:t>В остальных кварталах на расчетный срок планируется строительство мн</w:t>
      </w:r>
      <w:r w:rsidRPr="00B64ACE">
        <w:t>о</w:t>
      </w:r>
      <w:r w:rsidRPr="00B64ACE">
        <w:t>гоэтажной жилой застройки в соответствии с границами зон размещения объектов капитального строительства в срок реализации строительства до 2030 года.</w:t>
      </w:r>
    </w:p>
    <w:p w:rsidR="00992F3A" w:rsidRPr="00B64ACE" w:rsidRDefault="00992F3A" w:rsidP="00992F3A">
      <w:pPr>
        <w:shd w:val="clear" w:color="auto" w:fill="FFFFFF"/>
      </w:pPr>
      <w:r w:rsidRPr="00B64ACE">
        <w:t>Срок реализации объектов жилого и общественно-делового назначения в границах соответствующих зон размещения объектов капитального строительс</w:t>
      </w:r>
      <w:r w:rsidRPr="00B64ACE">
        <w:t>т</w:t>
      </w:r>
      <w:r w:rsidRPr="00B64ACE">
        <w:t>ва, установленных проектом планировки, – до 2030 года.</w:t>
      </w:r>
    </w:p>
    <w:p w:rsidR="00992F3A" w:rsidRPr="00B64ACE" w:rsidRDefault="00992F3A" w:rsidP="00992F3A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B64ACE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B64ACE">
        <w:rPr>
          <w:szCs w:val="28"/>
        </w:rPr>
        <w:t>т</w:t>
      </w:r>
      <w:r w:rsidRPr="00B64ACE">
        <w:rPr>
          <w:szCs w:val="28"/>
        </w:rPr>
        <w:t>ных стоков, их состав, а также степень очистки стоков в соответствии с устано</w:t>
      </w:r>
      <w:r w:rsidRPr="00B64ACE">
        <w:rPr>
          <w:szCs w:val="28"/>
        </w:rPr>
        <w:t>в</w:t>
      </w:r>
      <w:r w:rsidRPr="00B64ACE">
        <w:rPr>
          <w:szCs w:val="28"/>
        </w:rPr>
        <w:t>ленными нормативами.</w:t>
      </w:r>
    </w:p>
    <w:p w:rsidR="00992F3A" w:rsidRPr="00B64ACE" w:rsidRDefault="00992F3A" w:rsidP="00992F3A">
      <w:pPr>
        <w:widowControl w:val="0"/>
        <w:ind w:firstLine="708"/>
        <w:rPr>
          <w:szCs w:val="28"/>
        </w:rPr>
      </w:pPr>
      <w:r w:rsidRPr="00B64ACE">
        <w:rPr>
          <w:szCs w:val="28"/>
        </w:rPr>
        <w:t>Предусмотреть перечень мероприятий, необходимых для выноса железн</w:t>
      </w:r>
      <w:r w:rsidRPr="00B64ACE">
        <w:rPr>
          <w:szCs w:val="28"/>
        </w:rPr>
        <w:t>о</w:t>
      </w:r>
      <w:r w:rsidRPr="00B64ACE">
        <w:rPr>
          <w:szCs w:val="28"/>
        </w:rPr>
        <w:t>дорожных путей, с проработкой трассы железной дороги от жилого района «П</w:t>
      </w:r>
      <w:r w:rsidRPr="00B64ACE">
        <w:rPr>
          <w:szCs w:val="28"/>
        </w:rPr>
        <w:t>а</w:t>
      </w:r>
      <w:r w:rsidRPr="00B64ACE">
        <w:rPr>
          <w:szCs w:val="28"/>
        </w:rPr>
        <w:t xml:space="preserve">шино» до карьера </w:t>
      </w:r>
      <w:proofErr w:type="spellStart"/>
      <w:r w:rsidRPr="00B64ACE">
        <w:rPr>
          <w:szCs w:val="28"/>
        </w:rPr>
        <w:t>Мочище</w:t>
      </w:r>
      <w:proofErr w:type="spellEnd"/>
      <w:r w:rsidRPr="00B64ACE">
        <w:rPr>
          <w:szCs w:val="28"/>
        </w:rPr>
        <w:t xml:space="preserve"> с согласованием проектных решений с Управлением </w:t>
      </w:r>
      <w:proofErr w:type="spellStart"/>
      <w:r w:rsidRPr="00B64ACE">
        <w:rPr>
          <w:szCs w:val="28"/>
        </w:rPr>
        <w:t>Западно-Сибирской</w:t>
      </w:r>
      <w:proofErr w:type="spellEnd"/>
      <w:r w:rsidRPr="00B64ACE">
        <w:rPr>
          <w:szCs w:val="28"/>
        </w:rPr>
        <w:t xml:space="preserve"> железной дороги.</w:t>
      </w:r>
    </w:p>
    <w:p w:rsidR="00992F3A" w:rsidRPr="00B64ACE" w:rsidRDefault="00992F3A" w:rsidP="00992F3A">
      <w:pPr>
        <w:widowControl w:val="0"/>
        <w:ind w:firstLine="708"/>
        <w:rPr>
          <w:szCs w:val="28"/>
        </w:rPr>
      </w:pPr>
      <w:r w:rsidRPr="00B64ACE">
        <w:rPr>
          <w:szCs w:val="28"/>
        </w:rPr>
        <w:t>Для развития рекреационных территорий проекта планировки предусмо</w:t>
      </w:r>
      <w:r w:rsidRPr="00B64ACE">
        <w:rPr>
          <w:szCs w:val="28"/>
        </w:rPr>
        <w:t>т</w:t>
      </w:r>
      <w:r w:rsidRPr="00B64ACE">
        <w:rPr>
          <w:szCs w:val="28"/>
        </w:rPr>
        <w:t>реть сохранение существующего естественного ландшафта, развитие парковых зон, повышение уровня благоустройства мест отдыха населения, а также проект</w:t>
      </w:r>
      <w:r w:rsidRPr="00B64ACE">
        <w:rPr>
          <w:szCs w:val="28"/>
        </w:rPr>
        <w:t>и</w:t>
      </w:r>
      <w:r w:rsidRPr="00B64ACE">
        <w:rPr>
          <w:szCs w:val="28"/>
        </w:rPr>
        <w:t>рование и строительство новых уникальных спортивных зданий и сооружений.</w:t>
      </w:r>
    </w:p>
    <w:p w:rsidR="00992F3A" w:rsidRPr="0088772F" w:rsidRDefault="00992F3A" w:rsidP="00992F3A">
      <w:pPr>
        <w:widowControl w:val="0"/>
        <w:spacing w:before="480"/>
        <w:ind w:firstLine="0"/>
        <w:jc w:val="center"/>
      </w:pPr>
      <w:r w:rsidRPr="00B64ACE">
        <w:t>____________</w:t>
      </w:r>
    </w:p>
    <w:p w:rsidR="00813780" w:rsidRDefault="00813780" w:rsidP="009C7DD4">
      <w:pPr>
        <w:tabs>
          <w:tab w:val="left" w:pos="4454"/>
        </w:tabs>
      </w:pPr>
    </w:p>
    <w:sectPr w:rsidR="00813780" w:rsidSect="00992F3A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F8E" w:rsidRDefault="002E4F8E" w:rsidP="007B56B1">
      <w:r>
        <w:separator/>
      </w:r>
    </w:p>
    <w:p w:rsidR="002E4F8E" w:rsidRDefault="002E4F8E"/>
  </w:endnote>
  <w:endnote w:type="continuationSeparator" w:id="0">
    <w:p w:rsidR="002E4F8E" w:rsidRDefault="002E4F8E" w:rsidP="007B56B1">
      <w:r>
        <w:continuationSeparator/>
      </w:r>
    </w:p>
    <w:p w:rsidR="002E4F8E" w:rsidRDefault="002E4F8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B" w:rsidRPr="00EE1676" w:rsidRDefault="004D22CB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F8E" w:rsidRDefault="002E4F8E" w:rsidP="007B56B1">
      <w:r>
        <w:separator/>
      </w:r>
    </w:p>
    <w:p w:rsidR="002E4F8E" w:rsidRDefault="002E4F8E"/>
  </w:footnote>
  <w:footnote w:type="continuationSeparator" w:id="0">
    <w:p w:rsidR="002E4F8E" w:rsidRDefault="002E4F8E" w:rsidP="007B56B1">
      <w:r>
        <w:continuationSeparator/>
      </w:r>
    </w:p>
    <w:p w:rsidR="002E4F8E" w:rsidRDefault="002E4F8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B" w:rsidRPr="0099609B" w:rsidRDefault="002E3E27" w:rsidP="006F747A">
    <w:pPr>
      <w:pStyle w:val="a3"/>
      <w:ind w:firstLine="0"/>
      <w:jc w:val="center"/>
      <w:rPr>
        <w:sz w:val="24"/>
        <w:szCs w:val="24"/>
      </w:rPr>
    </w:pPr>
    <w:r w:rsidRPr="0099609B">
      <w:rPr>
        <w:sz w:val="24"/>
        <w:szCs w:val="24"/>
      </w:rPr>
      <w:fldChar w:fldCharType="begin"/>
    </w:r>
    <w:r w:rsidR="004D22CB" w:rsidRPr="0099609B">
      <w:rPr>
        <w:sz w:val="24"/>
        <w:szCs w:val="24"/>
      </w:rPr>
      <w:instrText xml:space="preserve"> PAGE   \* MERGEFORMAT </w:instrText>
    </w:r>
    <w:r w:rsidRPr="0099609B">
      <w:rPr>
        <w:sz w:val="24"/>
        <w:szCs w:val="24"/>
      </w:rPr>
      <w:fldChar w:fldCharType="separate"/>
    </w:r>
    <w:r w:rsidR="001413D6">
      <w:rPr>
        <w:noProof/>
        <w:sz w:val="24"/>
        <w:szCs w:val="24"/>
      </w:rPr>
      <w:t>2</w:t>
    </w:r>
    <w:r w:rsidRPr="0099609B">
      <w:rPr>
        <w:noProof/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B" w:rsidRDefault="004D22CB" w:rsidP="006F747A">
    <w:pPr>
      <w:pStyle w:val="a3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8"/>
  </w:num>
  <w:num w:numId="5">
    <w:abstractNumId w:val="25"/>
  </w:num>
  <w:num w:numId="6">
    <w:abstractNumId w:val="29"/>
  </w:num>
  <w:num w:numId="7">
    <w:abstractNumId w:val="0"/>
  </w:num>
  <w:num w:numId="8">
    <w:abstractNumId w:val="7"/>
  </w:num>
  <w:num w:numId="9">
    <w:abstractNumId w:val="30"/>
  </w:num>
  <w:num w:numId="10">
    <w:abstractNumId w:val="17"/>
  </w:num>
  <w:num w:numId="11">
    <w:abstractNumId w:val="10"/>
  </w:num>
  <w:num w:numId="12">
    <w:abstractNumId w:val="24"/>
  </w:num>
  <w:num w:numId="13">
    <w:abstractNumId w:val="9"/>
  </w:num>
  <w:num w:numId="14">
    <w:abstractNumId w:val="8"/>
  </w:num>
  <w:num w:numId="15">
    <w:abstractNumId w:val="28"/>
  </w:num>
  <w:num w:numId="16">
    <w:abstractNumId w:val="14"/>
  </w:num>
  <w:num w:numId="17">
    <w:abstractNumId w:val="4"/>
  </w:num>
  <w:num w:numId="18">
    <w:abstractNumId w:val="6"/>
  </w:num>
  <w:num w:numId="19">
    <w:abstractNumId w:val="1"/>
  </w:num>
  <w:num w:numId="20">
    <w:abstractNumId w:val="2"/>
  </w:num>
  <w:num w:numId="21">
    <w:abstractNumId w:val="26"/>
  </w:num>
  <w:num w:numId="22">
    <w:abstractNumId w:val="19"/>
  </w:num>
  <w:num w:numId="23">
    <w:abstractNumId w:val="21"/>
  </w:num>
  <w:num w:numId="24">
    <w:abstractNumId w:val="12"/>
  </w:num>
  <w:num w:numId="25">
    <w:abstractNumId w:val="20"/>
  </w:num>
  <w:num w:numId="26">
    <w:abstractNumId w:val="27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3"/>
  </w:num>
  <w:num w:numId="32">
    <w:abstractNumId w:val="5"/>
  </w:num>
  <w:num w:numId="33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7D32"/>
    <w:rsid w:val="000201A5"/>
    <w:rsid w:val="00020A11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334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400"/>
    <w:rsid w:val="000416F1"/>
    <w:rsid w:val="00042ADF"/>
    <w:rsid w:val="00042F32"/>
    <w:rsid w:val="00042F68"/>
    <w:rsid w:val="000448FC"/>
    <w:rsid w:val="000456B7"/>
    <w:rsid w:val="00046182"/>
    <w:rsid w:val="0004704B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2C7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9C3"/>
    <w:rsid w:val="00075AF2"/>
    <w:rsid w:val="000768B0"/>
    <w:rsid w:val="0007738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4C1A"/>
    <w:rsid w:val="00095932"/>
    <w:rsid w:val="00095C66"/>
    <w:rsid w:val="00096BA1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B1A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7CF"/>
    <w:rsid w:val="000E6CED"/>
    <w:rsid w:val="000E7AA3"/>
    <w:rsid w:val="000E7E95"/>
    <w:rsid w:val="000F0D6F"/>
    <w:rsid w:val="000F0FC8"/>
    <w:rsid w:val="000F2602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3A8"/>
    <w:rsid w:val="001026EA"/>
    <w:rsid w:val="00102762"/>
    <w:rsid w:val="00102C20"/>
    <w:rsid w:val="001038B3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950"/>
    <w:rsid w:val="00137A09"/>
    <w:rsid w:val="001413D6"/>
    <w:rsid w:val="00141731"/>
    <w:rsid w:val="00142032"/>
    <w:rsid w:val="001420D3"/>
    <w:rsid w:val="00142A48"/>
    <w:rsid w:val="00143410"/>
    <w:rsid w:val="00143506"/>
    <w:rsid w:val="00144120"/>
    <w:rsid w:val="00145875"/>
    <w:rsid w:val="001463AF"/>
    <w:rsid w:val="00146D51"/>
    <w:rsid w:val="001470A7"/>
    <w:rsid w:val="00147A91"/>
    <w:rsid w:val="0015004A"/>
    <w:rsid w:val="00150069"/>
    <w:rsid w:val="0015048D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67FB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3D3A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FD3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A40"/>
    <w:rsid w:val="001C0EAA"/>
    <w:rsid w:val="001C1047"/>
    <w:rsid w:val="001C1C8B"/>
    <w:rsid w:val="001C2005"/>
    <w:rsid w:val="001C231A"/>
    <w:rsid w:val="001C2BFD"/>
    <w:rsid w:val="001C2E37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406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ED4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479"/>
    <w:rsid w:val="00237820"/>
    <w:rsid w:val="00237823"/>
    <w:rsid w:val="0023797C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99D"/>
    <w:rsid w:val="00251AD2"/>
    <w:rsid w:val="00253195"/>
    <w:rsid w:val="00254D40"/>
    <w:rsid w:val="00255D4B"/>
    <w:rsid w:val="00256420"/>
    <w:rsid w:val="00257132"/>
    <w:rsid w:val="00257331"/>
    <w:rsid w:val="002578FA"/>
    <w:rsid w:val="002602C2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0F5E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3426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CE2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29A0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2006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3E27"/>
    <w:rsid w:val="002E4E9D"/>
    <w:rsid w:val="002E4F19"/>
    <w:rsid w:val="002E4F8E"/>
    <w:rsid w:val="002E55DB"/>
    <w:rsid w:val="002E59BF"/>
    <w:rsid w:val="002E666B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BBC"/>
    <w:rsid w:val="00306F49"/>
    <w:rsid w:val="00307480"/>
    <w:rsid w:val="00307870"/>
    <w:rsid w:val="0031034C"/>
    <w:rsid w:val="003112D3"/>
    <w:rsid w:val="0031163C"/>
    <w:rsid w:val="00313226"/>
    <w:rsid w:val="00313900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434"/>
    <w:rsid w:val="00322676"/>
    <w:rsid w:val="00324556"/>
    <w:rsid w:val="003246BD"/>
    <w:rsid w:val="00325664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516"/>
    <w:rsid w:val="00342032"/>
    <w:rsid w:val="003445C2"/>
    <w:rsid w:val="00345039"/>
    <w:rsid w:val="0034595D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4DC0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525"/>
    <w:rsid w:val="00362667"/>
    <w:rsid w:val="00364962"/>
    <w:rsid w:val="00364B69"/>
    <w:rsid w:val="00364E14"/>
    <w:rsid w:val="0036590E"/>
    <w:rsid w:val="00366695"/>
    <w:rsid w:val="00366885"/>
    <w:rsid w:val="00367983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74C"/>
    <w:rsid w:val="003B5C5D"/>
    <w:rsid w:val="003B6A6E"/>
    <w:rsid w:val="003B6FC5"/>
    <w:rsid w:val="003C05A9"/>
    <w:rsid w:val="003C14B7"/>
    <w:rsid w:val="003C162C"/>
    <w:rsid w:val="003C3487"/>
    <w:rsid w:val="003C35F7"/>
    <w:rsid w:val="003C392F"/>
    <w:rsid w:val="003C3E8B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C97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1B1"/>
    <w:rsid w:val="00400ADB"/>
    <w:rsid w:val="00401380"/>
    <w:rsid w:val="00401EA9"/>
    <w:rsid w:val="004029D1"/>
    <w:rsid w:val="00402ED3"/>
    <w:rsid w:val="00403179"/>
    <w:rsid w:val="00403F8B"/>
    <w:rsid w:val="00404156"/>
    <w:rsid w:val="004048BF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583D"/>
    <w:rsid w:val="004262E6"/>
    <w:rsid w:val="0042724C"/>
    <w:rsid w:val="00431B61"/>
    <w:rsid w:val="00432874"/>
    <w:rsid w:val="0043288F"/>
    <w:rsid w:val="00433326"/>
    <w:rsid w:val="0043388E"/>
    <w:rsid w:val="0043393B"/>
    <w:rsid w:val="00433A5A"/>
    <w:rsid w:val="00433CCE"/>
    <w:rsid w:val="0043427B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247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0F38"/>
    <w:rsid w:val="00461A47"/>
    <w:rsid w:val="00462787"/>
    <w:rsid w:val="004636CD"/>
    <w:rsid w:val="00464926"/>
    <w:rsid w:val="00464C15"/>
    <w:rsid w:val="0046506D"/>
    <w:rsid w:val="004665F8"/>
    <w:rsid w:val="0046703F"/>
    <w:rsid w:val="00467901"/>
    <w:rsid w:val="0046791C"/>
    <w:rsid w:val="00467DFC"/>
    <w:rsid w:val="00467E5C"/>
    <w:rsid w:val="00470019"/>
    <w:rsid w:val="00470A0C"/>
    <w:rsid w:val="0047158D"/>
    <w:rsid w:val="004722AC"/>
    <w:rsid w:val="004723DA"/>
    <w:rsid w:val="00473238"/>
    <w:rsid w:val="00473401"/>
    <w:rsid w:val="00474098"/>
    <w:rsid w:val="0047465B"/>
    <w:rsid w:val="00474762"/>
    <w:rsid w:val="004747C8"/>
    <w:rsid w:val="004747FB"/>
    <w:rsid w:val="004750A4"/>
    <w:rsid w:val="00476E47"/>
    <w:rsid w:val="004775CF"/>
    <w:rsid w:val="00477F25"/>
    <w:rsid w:val="0048032B"/>
    <w:rsid w:val="0048135E"/>
    <w:rsid w:val="00481FB4"/>
    <w:rsid w:val="004828A2"/>
    <w:rsid w:val="00482E58"/>
    <w:rsid w:val="00483BAA"/>
    <w:rsid w:val="00483C6C"/>
    <w:rsid w:val="004847DC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5C35"/>
    <w:rsid w:val="004A7BDB"/>
    <w:rsid w:val="004A7D9B"/>
    <w:rsid w:val="004B0781"/>
    <w:rsid w:val="004B0DA6"/>
    <w:rsid w:val="004B1435"/>
    <w:rsid w:val="004B17CC"/>
    <w:rsid w:val="004B1A0B"/>
    <w:rsid w:val="004B1D2C"/>
    <w:rsid w:val="004B2357"/>
    <w:rsid w:val="004B2D44"/>
    <w:rsid w:val="004B2F34"/>
    <w:rsid w:val="004B427A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0CFE"/>
    <w:rsid w:val="004D22CB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567"/>
    <w:rsid w:val="004F5FDB"/>
    <w:rsid w:val="004F628B"/>
    <w:rsid w:val="004F6DA9"/>
    <w:rsid w:val="004F6E79"/>
    <w:rsid w:val="00500EF0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144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6600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53FC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4D8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D7312"/>
    <w:rsid w:val="005E03EE"/>
    <w:rsid w:val="005E1EF4"/>
    <w:rsid w:val="005E2577"/>
    <w:rsid w:val="005E2807"/>
    <w:rsid w:val="005E28D0"/>
    <w:rsid w:val="005E2D65"/>
    <w:rsid w:val="005E2E7C"/>
    <w:rsid w:val="005E3F34"/>
    <w:rsid w:val="005E49DA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5CE"/>
    <w:rsid w:val="006067B9"/>
    <w:rsid w:val="006107CF"/>
    <w:rsid w:val="00610C88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408D"/>
    <w:rsid w:val="0064449D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5BD"/>
    <w:rsid w:val="00657CE5"/>
    <w:rsid w:val="006600E7"/>
    <w:rsid w:val="0066049B"/>
    <w:rsid w:val="00660C2F"/>
    <w:rsid w:val="00660F65"/>
    <w:rsid w:val="00661686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3ABF"/>
    <w:rsid w:val="00674064"/>
    <w:rsid w:val="00675579"/>
    <w:rsid w:val="006762BB"/>
    <w:rsid w:val="00676EEE"/>
    <w:rsid w:val="006770B5"/>
    <w:rsid w:val="00677832"/>
    <w:rsid w:val="00677A9A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9CF"/>
    <w:rsid w:val="00686FF5"/>
    <w:rsid w:val="006910D2"/>
    <w:rsid w:val="0069126F"/>
    <w:rsid w:val="0069264A"/>
    <w:rsid w:val="00692B51"/>
    <w:rsid w:val="00692E81"/>
    <w:rsid w:val="00693545"/>
    <w:rsid w:val="00693D59"/>
    <w:rsid w:val="00693F3B"/>
    <w:rsid w:val="0069414F"/>
    <w:rsid w:val="00696336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A79A5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1FD6"/>
    <w:rsid w:val="006C2F7A"/>
    <w:rsid w:val="006C3128"/>
    <w:rsid w:val="006C37D8"/>
    <w:rsid w:val="006C3C36"/>
    <w:rsid w:val="006C3DDB"/>
    <w:rsid w:val="006C4590"/>
    <w:rsid w:val="006C470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55DE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47A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5AD2"/>
    <w:rsid w:val="0070643D"/>
    <w:rsid w:val="00706B88"/>
    <w:rsid w:val="00706DEE"/>
    <w:rsid w:val="007079FB"/>
    <w:rsid w:val="00707EEA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1916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429A"/>
    <w:rsid w:val="00746309"/>
    <w:rsid w:val="00746485"/>
    <w:rsid w:val="007472E2"/>
    <w:rsid w:val="007475F1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0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1FFA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D7"/>
    <w:rsid w:val="007A1D2C"/>
    <w:rsid w:val="007A2786"/>
    <w:rsid w:val="007A4A61"/>
    <w:rsid w:val="007A4BB2"/>
    <w:rsid w:val="007A579C"/>
    <w:rsid w:val="007A58D8"/>
    <w:rsid w:val="007A68D7"/>
    <w:rsid w:val="007A6B79"/>
    <w:rsid w:val="007A7213"/>
    <w:rsid w:val="007A7718"/>
    <w:rsid w:val="007B077C"/>
    <w:rsid w:val="007B0A7A"/>
    <w:rsid w:val="007B1287"/>
    <w:rsid w:val="007B1FEA"/>
    <w:rsid w:val="007B2CA0"/>
    <w:rsid w:val="007B2CDD"/>
    <w:rsid w:val="007B2D36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E7AE5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3780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6254"/>
    <w:rsid w:val="008374A3"/>
    <w:rsid w:val="0084185A"/>
    <w:rsid w:val="00841A9F"/>
    <w:rsid w:val="00841FAB"/>
    <w:rsid w:val="00841FE6"/>
    <w:rsid w:val="0084277B"/>
    <w:rsid w:val="00842A35"/>
    <w:rsid w:val="008432AB"/>
    <w:rsid w:val="00844B52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8B7"/>
    <w:rsid w:val="00862B19"/>
    <w:rsid w:val="00862C3C"/>
    <w:rsid w:val="00862D88"/>
    <w:rsid w:val="00863A84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52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6C81"/>
    <w:rsid w:val="008A0411"/>
    <w:rsid w:val="008A108C"/>
    <w:rsid w:val="008A1754"/>
    <w:rsid w:val="008A2615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5E2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C65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3F1C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C3B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0C4"/>
    <w:rsid w:val="00951988"/>
    <w:rsid w:val="00951B95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4D2"/>
    <w:rsid w:val="00992AE2"/>
    <w:rsid w:val="00992F3A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09B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0F7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4"/>
    <w:rsid w:val="009D0F21"/>
    <w:rsid w:val="009D2AA7"/>
    <w:rsid w:val="009D2B6C"/>
    <w:rsid w:val="009D2CDF"/>
    <w:rsid w:val="009D354C"/>
    <w:rsid w:val="009D50E9"/>
    <w:rsid w:val="009D5713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E7B4C"/>
    <w:rsid w:val="009F002D"/>
    <w:rsid w:val="009F0949"/>
    <w:rsid w:val="009F0C50"/>
    <w:rsid w:val="009F106F"/>
    <w:rsid w:val="009F10BE"/>
    <w:rsid w:val="009F1438"/>
    <w:rsid w:val="009F2D30"/>
    <w:rsid w:val="009F3F37"/>
    <w:rsid w:val="009F4336"/>
    <w:rsid w:val="009F613E"/>
    <w:rsid w:val="009F6227"/>
    <w:rsid w:val="009F6389"/>
    <w:rsid w:val="009F64D0"/>
    <w:rsid w:val="009F65E3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4A7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25E0"/>
    <w:rsid w:val="00A62DEF"/>
    <w:rsid w:val="00A63014"/>
    <w:rsid w:val="00A65AED"/>
    <w:rsid w:val="00A65C16"/>
    <w:rsid w:val="00A6705D"/>
    <w:rsid w:val="00A67108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5A12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4D20"/>
    <w:rsid w:val="00A857AA"/>
    <w:rsid w:val="00A85804"/>
    <w:rsid w:val="00A865F2"/>
    <w:rsid w:val="00A86CF0"/>
    <w:rsid w:val="00A86D96"/>
    <w:rsid w:val="00A86E3C"/>
    <w:rsid w:val="00A8703D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51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1F59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AF768D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1C"/>
    <w:rsid w:val="00B302A9"/>
    <w:rsid w:val="00B30D05"/>
    <w:rsid w:val="00B314E2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1C7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C9F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4ED6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1A7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1406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9CC"/>
    <w:rsid w:val="00BF6BBC"/>
    <w:rsid w:val="00BF6BCA"/>
    <w:rsid w:val="00BF6DA6"/>
    <w:rsid w:val="00BF7810"/>
    <w:rsid w:val="00C00446"/>
    <w:rsid w:val="00C00619"/>
    <w:rsid w:val="00C02397"/>
    <w:rsid w:val="00C02470"/>
    <w:rsid w:val="00C02535"/>
    <w:rsid w:val="00C0408E"/>
    <w:rsid w:val="00C042F1"/>
    <w:rsid w:val="00C04A67"/>
    <w:rsid w:val="00C04AAD"/>
    <w:rsid w:val="00C05FB8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06BA"/>
    <w:rsid w:val="00C31108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34A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99F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94F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7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B3F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3D36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6B1"/>
    <w:rsid w:val="00CE55B6"/>
    <w:rsid w:val="00CE5948"/>
    <w:rsid w:val="00CE696D"/>
    <w:rsid w:val="00CE728C"/>
    <w:rsid w:val="00CE7C88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A84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077"/>
    <w:rsid w:val="00D315C7"/>
    <w:rsid w:val="00D31B1D"/>
    <w:rsid w:val="00D32B9E"/>
    <w:rsid w:val="00D33EC4"/>
    <w:rsid w:val="00D35596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AF7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3E62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6AC"/>
    <w:rsid w:val="00D74CCC"/>
    <w:rsid w:val="00D75196"/>
    <w:rsid w:val="00D75228"/>
    <w:rsid w:val="00D758A7"/>
    <w:rsid w:val="00D75A77"/>
    <w:rsid w:val="00D76205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3F60"/>
    <w:rsid w:val="00D84032"/>
    <w:rsid w:val="00D84687"/>
    <w:rsid w:val="00D84964"/>
    <w:rsid w:val="00D84CB7"/>
    <w:rsid w:val="00D8641B"/>
    <w:rsid w:val="00D8666A"/>
    <w:rsid w:val="00D866EC"/>
    <w:rsid w:val="00D87064"/>
    <w:rsid w:val="00D871E4"/>
    <w:rsid w:val="00D877E6"/>
    <w:rsid w:val="00D9098D"/>
    <w:rsid w:val="00D92668"/>
    <w:rsid w:val="00D929BA"/>
    <w:rsid w:val="00D92EFA"/>
    <w:rsid w:val="00D930A7"/>
    <w:rsid w:val="00D9337C"/>
    <w:rsid w:val="00D936C8"/>
    <w:rsid w:val="00D93E8B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FDC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1FD"/>
    <w:rsid w:val="00DC020D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0ABD"/>
    <w:rsid w:val="00DD1974"/>
    <w:rsid w:val="00DD3DA5"/>
    <w:rsid w:val="00DD4F14"/>
    <w:rsid w:val="00DD6224"/>
    <w:rsid w:val="00DD6816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23CA"/>
    <w:rsid w:val="00DE346A"/>
    <w:rsid w:val="00DE4556"/>
    <w:rsid w:val="00DE5BE3"/>
    <w:rsid w:val="00DE5C9E"/>
    <w:rsid w:val="00DE6651"/>
    <w:rsid w:val="00DE6C72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14B"/>
    <w:rsid w:val="00DF6E91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06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58D7"/>
    <w:rsid w:val="00E16386"/>
    <w:rsid w:val="00E164EC"/>
    <w:rsid w:val="00E16728"/>
    <w:rsid w:val="00E168AB"/>
    <w:rsid w:val="00E16A66"/>
    <w:rsid w:val="00E16F8A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5A28"/>
    <w:rsid w:val="00E36CE5"/>
    <w:rsid w:val="00E3777D"/>
    <w:rsid w:val="00E406A6"/>
    <w:rsid w:val="00E4139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A0B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5DFE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41E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B7E5C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C9E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44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02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365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6694A"/>
    <w:rsid w:val="00F70177"/>
    <w:rsid w:val="00F70904"/>
    <w:rsid w:val="00F70D37"/>
    <w:rsid w:val="00F70D4C"/>
    <w:rsid w:val="00F71C9D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0E1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26AA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019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1466"/>
    <w:rsid w:val="00FE2C89"/>
    <w:rsid w:val="00FE31EE"/>
    <w:rsid w:val="00FE3753"/>
    <w:rsid w:val="00FE4303"/>
    <w:rsid w:val="00FE5ADE"/>
    <w:rsid w:val="00FE7607"/>
    <w:rsid w:val="00FE76A4"/>
    <w:rsid w:val="00FF02A3"/>
    <w:rsid w:val="00FF0338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5B34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9A6446"/>
  </w:style>
  <w:style w:type="numbering" w:customStyle="1" w:styleId="37">
    <w:name w:val="Нет списка3"/>
    <w:next w:val="a2"/>
    <w:uiPriority w:val="99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D12A8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numbering" w:customStyle="1" w:styleId="43">
    <w:name w:val="Нет списка4"/>
    <w:next w:val="a2"/>
    <w:uiPriority w:val="99"/>
    <w:semiHidden/>
    <w:unhideWhenUsed/>
    <w:rsid w:val="00D12A84"/>
  </w:style>
  <w:style w:type="numbering" w:customStyle="1" w:styleId="54">
    <w:name w:val="Нет списка5"/>
    <w:next w:val="a2"/>
    <w:uiPriority w:val="99"/>
    <w:semiHidden/>
    <w:unhideWhenUsed/>
    <w:rsid w:val="00D12A84"/>
  </w:style>
  <w:style w:type="paragraph" w:customStyle="1" w:styleId="610">
    <w:name w:val="Заголовок 61"/>
    <w:basedOn w:val="a"/>
    <w:uiPriority w:val="1"/>
    <w:qFormat/>
    <w:rsid w:val="00D12A84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CCA3F-722E-48F5-B6D3-E4D8CD62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25</Pages>
  <Words>5843</Words>
  <Characters>45510</Characters>
  <Application>Microsoft Office Word</Application>
  <DocSecurity>4</DocSecurity>
  <Lines>379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2021-07-07T02:16:00Z</cp:lastPrinted>
  <dcterms:created xsi:type="dcterms:W3CDTF">2021-07-07T08:59:00Z</dcterms:created>
  <dcterms:modified xsi:type="dcterms:W3CDTF">2021-07-07T08:59:00Z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