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42" w:rsidRDefault="00AD7A78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76126" w:rsidRPr="00F76126" w:rsidRDefault="00F76126">
      <w:pPr>
        <w:ind w:right="284"/>
        <w:rPr>
          <w:u w:val="single"/>
        </w:rPr>
      </w:pPr>
      <w:r w:rsidRPr="00F76126">
        <w:rPr>
          <w:rFonts w:ascii="Times New Roman" w:hAnsi="Times New Roman"/>
          <w:b/>
          <w:sz w:val="28"/>
          <w:szCs w:val="28"/>
          <w:u w:val="single"/>
        </w:rPr>
        <w:t>1.5 ООО ПК Фирма «Морепродукт К»</w:t>
      </w:r>
    </w:p>
    <w:p w:rsidR="00EC1D42" w:rsidRDefault="00AD7A7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0E02D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E02D0">
        <w:rPr>
          <w:rFonts w:ascii="Times New Roman" w:hAnsi="Times New Roman"/>
          <w:b/>
          <w:sz w:val="24"/>
          <w:szCs w:val="24"/>
        </w:rPr>
        <w:t>:</w:t>
      </w:r>
    </w:p>
    <w:p w:rsidR="00EC1D42" w:rsidRDefault="00AD7A78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54:35:021305:1111</w:t>
      </w:r>
      <w:r>
        <w:rPr>
          <w:rFonts w:ascii="Times New Roman" w:hAnsi="Times New Roman"/>
          <w:sz w:val="24"/>
          <w:szCs w:val="24"/>
        </w:rPr>
        <w:t>;</w:t>
      </w:r>
    </w:p>
    <w:p w:rsidR="00EC1D42" w:rsidRDefault="00AD7A78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обл. Новосибирская, г. Новосибирск, </w:t>
      </w:r>
      <w:r w:rsidRPr="00AD7A78">
        <w:rPr>
          <w:rFonts w:ascii="Times New Roman" w:hAnsi="Times New Roman"/>
          <w:b/>
          <w:sz w:val="24"/>
          <w:szCs w:val="24"/>
        </w:rPr>
        <w:t>Железнодорожный район</w:t>
      </w:r>
      <w:r>
        <w:rPr>
          <w:rFonts w:ascii="Times New Roman" w:hAnsi="Times New Roman"/>
          <w:sz w:val="24"/>
          <w:szCs w:val="24"/>
        </w:rPr>
        <w:t>, ул. Фабричная;</w:t>
      </w:r>
    </w:p>
    <w:p w:rsidR="00EC1D42" w:rsidRDefault="00AD7A78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0E02D0">
        <w:rPr>
          <w:rFonts w:ascii="Times New Roman" w:hAnsi="Times New Roman"/>
          <w:sz w:val="24"/>
          <w:szCs w:val="24"/>
        </w:rPr>
        <w:t xml:space="preserve"> 3937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0E0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0E02D0">
        <w:rPr>
          <w:rFonts w:ascii="Times New Roman" w:hAnsi="Times New Roman"/>
          <w:sz w:val="24"/>
          <w:szCs w:val="24"/>
        </w:rPr>
        <w:t>.;</w:t>
      </w:r>
    </w:p>
    <w:p w:rsidR="00EC1D42" w:rsidRDefault="00AD7A78">
      <w:pPr>
        <w:spacing w:after="0"/>
      </w:pPr>
      <w:r w:rsidRPr="000E02D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0E02D0">
        <w:rPr>
          <w:rFonts w:ascii="Times New Roman" w:hAnsi="Times New Roman"/>
          <w:sz w:val="24"/>
          <w:szCs w:val="24"/>
        </w:rPr>
        <w:t xml:space="preserve"> 1346, 1415).</w:t>
      </w:r>
    </w:p>
    <w:p w:rsidR="00EC1D42" w:rsidRDefault="00AD7A78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0E02D0">
        <w:rPr>
          <w:rFonts w:ascii="Times New Roman" w:hAnsi="Times New Roman"/>
          <w:b/>
          <w:sz w:val="24"/>
          <w:szCs w:val="24"/>
        </w:rPr>
        <w:t xml:space="preserve">: </w:t>
      </w:r>
      <w:r w:rsidRPr="000E02D0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0E02D0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E02D0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</w:t>
      </w:r>
      <w:r w:rsidRPr="000E02D0">
        <w:rPr>
          <w:rFonts w:ascii="Times New Roman" w:hAnsi="Times New Roman"/>
          <w:sz w:val="24"/>
          <w:szCs w:val="24"/>
        </w:rPr>
        <w:t>стройки (ОД-1.1)</w:t>
      </w:r>
    </w:p>
    <w:p w:rsidR="00EC1D42" w:rsidRDefault="00AD7A78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предельного минимального количества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для стоянок индивидуальных транспортных средств с 136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до 71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>-места в границах земельного участка.</w:t>
      </w:r>
    </w:p>
    <w:p w:rsidR="00EC1D42" w:rsidRDefault="00AD7A78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z w:val="24"/>
          <w:szCs w:val="24"/>
        </w:rPr>
        <w:t xml:space="preserve"> связи с тем, что наличие инженерных сетей, конфигурация, инженерно-геологические характеристики земельного участка и фактическое расположение объекта капитального строительства являются неблагоприятными для застройки</w:t>
      </w:r>
    </w:p>
    <w:p w:rsidR="00EC1D42" w:rsidRDefault="00AD7A78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E02D0">
        <w:rPr>
          <w:rFonts w:ascii="Times New Roman" w:hAnsi="Times New Roman"/>
          <w:b/>
          <w:sz w:val="24"/>
          <w:szCs w:val="24"/>
        </w:rPr>
        <w:t>: строительство спортивного</w:t>
      </w:r>
      <w:r w:rsidRPr="000E02D0">
        <w:rPr>
          <w:rFonts w:ascii="Times New Roman" w:hAnsi="Times New Roman"/>
          <w:b/>
          <w:sz w:val="24"/>
          <w:szCs w:val="24"/>
        </w:rPr>
        <w:t xml:space="preserve"> здания с гостиницей</w:t>
      </w:r>
    </w:p>
    <w:p w:rsidR="00EC1D42" w:rsidRPr="000E02D0" w:rsidRDefault="00EC1D4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EC1D42" w:rsidRDefault="00AD7A78">
      <w:pPr>
        <w:spacing w:after="120"/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2374191</wp:posOffset>
                </wp:positionH>
                <wp:positionV relativeFrom="paragraph">
                  <wp:posOffset>2243156</wp:posOffset>
                </wp:positionV>
                <wp:extent cx="229310" cy="259977"/>
                <wp:effectExtent l="0" t="0" r="37465" b="2603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310" cy="25997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7864A" id="Прямая соединительная линия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5pt,176.65pt" to="20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765387</wp:posOffset>
                </wp:positionH>
                <wp:positionV relativeFrom="paragraph">
                  <wp:posOffset>2481792</wp:posOffset>
                </wp:positionV>
                <wp:extent cx="1617134" cy="296333"/>
                <wp:effectExtent l="0" t="0" r="21590" b="279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134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A78" w:rsidRPr="00AD7A78" w:rsidRDefault="00AD7A78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7A7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54:35:021305:1111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60.25pt;margin-top:195.4pt;width:127.35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" fillcolor="white [3201]" strokeweight=".5pt">
                <v:textbox>
                  <w:txbxContent>
                    <w:p w:rsidR="00AD7A78" w:rsidRPr="00AD7A78" w:rsidRDefault="00AD7A7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D7A7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54:35:021305:1111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1104688</wp:posOffset>
                </wp:positionH>
                <wp:positionV relativeFrom="paragraph">
                  <wp:posOffset>1059815</wp:posOffset>
                </wp:positionV>
                <wp:extent cx="778934" cy="270933"/>
                <wp:effectExtent l="0" t="0" r="21590" b="152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934" cy="2709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A78" w:rsidRPr="00AD7A78" w:rsidRDefault="00AD7A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D7A7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ОД-1.1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87pt;margin-top:83.45pt;width:61.3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" fillcolor="#f2f2f2 [3052]" strokecolor="black [3213]" strokeweight=".5pt">
                <v:textbox>
                  <w:txbxContent>
                    <w:p w:rsidR="00AD7A78" w:rsidRPr="00AD7A78" w:rsidRDefault="00AD7A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D7A7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ОД-1.1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00675" cy="3965863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5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C1D42" w:rsidRDefault="00AD7A78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EC1D42" w:rsidRDefault="00EC1D42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EC1D42" w:rsidRDefault="00EC1D42">
      <w:pPr>
        <w:rPr>
          <w:lang w:val="en-US"/>
        </w:rPr>
      </w:pPr>
    </w:p>
    <w:sectPr w:rsidR="00EC1D42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D7A78">
      <w:pPr>
        <w:spacing w:after="0" w:line="240" w:lineRule="auto"/>
      </w:pPr>
      <w:r>
        <w:separator/>
      </w:r>
    </w:p>
  </w:endnote>
  <w:endnote w:type="continuationSeparator" w:id="0">
    <w:p w:rsidR="00000000" w:rsidRDefault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22B" w:rsidRDefault="00AD7A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D7A7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22B" w:rsidRDefault="00AD7A7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6522B" w:rsidRDefault="00AD7A7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 xml:space="preserve">20.10.2022 – </w:t>
    </w:r>
    <w:r>
      <w:rPr>
        <w:rFonts w:ascii="Times New Roman" w:hAnsi="Times New Roman"/>
        <w:b/>
        <w:sz w:val="24"/>
        <w:szCs w:val="24"/>
        <w:lang w:val="en-US"/>
      </w:rPr>
      <w:t>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C1D42"/>
    <w:rsid w:val="000E02D0"/>
    <w:rsid w:val="00AD7A78"/>
    <w:rsid w:val="00EC1D42"/>
    <w:rsid w:val="00F7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638AE-29AE-4139-AA26-93C6632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4</cp:revision>
  <cp:lastPrinted>2018-08-08T07:54:00Z</cp:lastPrinted>
  <dcterms:created xsi:type="dcterms:W3CDTF">2022-10-14T06:00:00Z</dcterms:created>
  <dcterms:modified xsi:type="dcterms:W3CDTF">2022-10-14T06:04:00Z</dcterms:modified>
</cp:coreProperties>
</file>