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1F5" w:rsidRDefault="00F80035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131F5" w:rsidRDefault="00F80035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: 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Фефилова Ирина Евгеньевна</w:t>
      </w:r>
    </w:p>
    <w:p w:rsidR="000131F5" w:rsidRDefault="00F80035">
      <w:pPr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0131F5" w:rsidRDefault="00F8003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г Новосибирск, Ленинский район, ул. </w:t>
      </w:r>
      <w:proofErr w:type="gramStart"/>
      <w:r>
        <w:rPr>
          <w:rFonts w:ascii="Times New Roman" w:hAnsi="Times New Roman"/>
          <w:sz w:val="24"/>
          <w:szCs w:val="24"/>
        </w:rPr>
        <w:t>Южная</w:t>
      </w:r>
      <w:proofErr w:type="gramEnd"/>
      <w:r>
        <w:rPr>
          <w:rFonts w:ascii="Times New Roman" w:hAnsi="Times New Roman"/>
          <w:sz w:val="24"/>
          <w:szCs w:val="24"/>
        </w:rPr>
        <w:t>, 80;</w:t>
      </w:r>
    </w:p>
    <w:p w:rsidR="000131F5" w:rsidRDefault="00F8003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квартал. </w:t>
      </w:r>
      <w:r>
        <w:rPr>
          <w:rFonts w:ascii="Times New Roman" w:hAnsi="Times New Roman"/>
          <w:sz w:val="24"/>
          <w:szCs w:val="24"/>
        </w:rPr>
        <w:t>54:35:063230;</w:t>
      </w:r>
    </w:p>
    <w:p w:rsidR="000131F5" w:rsidRDefault="00F8003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площадь- 316 кв.м., 316 кв. м;</w:t>
      </w:r>
    </w:p>
    <w:p w:rsidR="000131F5" w:rsidRDefault="00F800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131</w:t>
      </w:r>
    </w:p>
    <w:p w:rsidR="000131F5" w:rsidRDefault="00F80035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0131F5" w:rsidRDefault="00F8003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пониженной плотности застройки (Ж-1.5)</w:t>
      </w:r>
    </w:p>
    <w:p w:rsidR="000131F5" w:rsidRDefault="00F8003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</w:t>
      </w:r>
      <w:r>
        <w:rPr>
          <w:rFonts w:ascii="Times New Roman" w:hAnsi="Times New Roman"/>
          <w:i/>
          <w:sz w:val="24"/>
          <w:szCs w:val="24"/>
        </w:rPr>
        <w:t xml:space="preserve">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«блокированная жилая застройка (2.3) – блокированные жилые дома».</w:t>
      </w:r>
    </w:p>
    <w:p w:rsidR="000131F5" w:rsidRDefault="00F80035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разделение земельного участка на два участка и строите</w:t>
      </w:r>
      <w:r>
        <w:rPr>
          <w:rFonts w:ascii="Times New Roman" w:hAnsi="Times New Roman"/>
          <w:sz w:val="24"/>
          <w:szCs w:val="24"/>
        </w:rPr>
        <w:t>льство 3-х этажного блокированного дома из двух блоков</w:t>
      </w:r>
    </w:p>
    <w:p w:rsidR="000131F5" w:rsidRDefault="000131F5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0131F5" w:rsidTr="000131F5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31F5" w:rsidRDefault="00F8003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131F5" w:rsidRDefault="000131F5">
      <w:pPr>
        <w:spacing w:after="0"/>
      </w:pPr>
    </w:p>
    <w:sectPr w:rsidR="000131F5" w:rsidSect="000131F5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1F5" w:rsidRDefault="000131F5" w:rsidP="000131F5">
      <w:pPr>
        <w:spacing w:after="0" w:line="240" w:lineRule="auto"/>
      </w:pPr>
      <w:r>
        <w:separator/>
      </w:r>
    </w:p>
  </w:endnote>
  <w:endnote w:type="continuationSeparator" w:id="0">
    <w:p w:rsidR="000131F5" w:rsidRDefault="000131F5" w:rsidP="0001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1F5" w:rsidRDefault="00F80035" w:rsidP="000131F5">
      <w:pPr>
        <w:spacing w:after="0" w:line="240" w:lineRule="auto"/>
      </w:pPr>
      <w:r w:rsidRPr="000131F5">
        <w:rPr>
          <w:color w:val="000000"/>
        </w:rPr>
        <w:separator/>
      </w:r>
    </w:p>
  </w:footnote>
  <w:footnote w:type="continuationSeparator" w:id="0">
    <w:p w:rsidR="000131F5" w:rsidRDefault="000131F5" w:rsidP="0001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1F5" w:rsidRDefault="000131F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131F5" w:rsidRDefault="000131F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31F5"/>
    <w:rsid w:val="000131F5"/>
    <w:rsid w:val="00F8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31F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13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0131F5"/>
    <w:rPr>
      <w:sz w:val="22"/>
      <w:szCs w:val="22"/>
      <w:lang w:eastAsia="en-US"/>
    </w:rPr>
  </w:style>
  <w:style w:type="paragraph" w:styleId="a5">
    <w:name w:val="footer"/>
    <w:basedOn w:val="a"/>
    <w:rsid w:val="000131F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0131F5"/>
    <w:rPr>
      <w:sz w:val="22"/>
      <w:szCs w:val="22"/>
      <w:lang w:eastAsia="en-US"/>
    </w:rPr>
  </w:style>
  <w:style w:type="paragraph" w:styleId="a7">
    <w:name w:val="Balloon Text"/>
    <w:basedOn w:val="a"/>
    <w:rsid w:val="000131F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0131F5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0131F5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0131F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0131F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0131F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2019-04-25T07:58:00Z</dcterms:created>
  <dcterms:modified xsi:type="dcterms:W3CDTF">2019-04-25T07:58:00Z</dcterms:modified>
</cp:coreProperties>
</file>