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37890" w:rsidRPr="00853BAF" w:rsidTr="00337890">
        <w:tc>
          <w:tcPr>
            <w:tcW w:w="9923" w:type="dxa"/>
          </w:tcPr>
          <w:p w:rsidR="00337890" w:rsidRPr="00853BAF" w:rsidRDefault="00337890" w:rsidP="00337890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890" w:rsidRPr="00853BAF" w:rsidRDefault="00337890" w:rsidP="00337890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37890" w:rsidRPr="00853BAF" w:rsidRDefault="00337890" w:rsidP="00337890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37890" w:rsidRPr="00853BAF" w:rsidRDefault="00337890" w:rsidP="00337890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37890" w:rsidRPr="00853BAF" w:rsidRDefault="00337890" w:rsidP="00337890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37890" w:rsidRPr="00853BAF" w:rsidRDefault="00337890" w:rsidP="00337890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37890" w:rsidRPr="00853BAF" w:rsidRDefault="00337890" w:rsidP="0033789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562CDC" w:rsidRPr="00562CDC">
              <w:rPr>
                <w:u w:val="single"/>
              </w:rPr>
              <w:t>30.07.2021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562CDC">
              <w:rPr>
                <w:u w:val="single"/>
              </w:rPr>
              <w:t>2588</w:t>
            </w:r>
            <w:r w:rsidRPr="00853BAF">
              <w:rPr>
                <w:u w:val="single"/>
              </w:rPr>
              <w:tab/>
            </w:r>
          </w:p>
          <w:p w:rsidR="00337890" w:rsidRPr="00853BAF" w:rsidRDefault="00337890" w:rsidP="00337890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</w:tblGrid>
      <w:tr w:rsidR="00092A0A" w:rsidRPr="00355B59" w:rsidTr="00337890">
        <w:trPr>
          <w:cantSplit/>
          <w:trHeight w:val="582"/>
        </w:trPr>
        <w:tc>
          <w:tcPr>
            <w:tcW w:w="7478" w:type="dxa"/>
          </w:tcPr>
          <w:p w:rsidR="00092A0A" w:rsidRPr="00355B59" w:rsidRDefault="000D684B" w:rsidP="00EF64DB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О проекте планировки и проект</w:t>
            </w:r>
            <w:r w:rsidR="00EF64DB">
              <w:rPr>
                <w:szCs w:val="28"/>
              </w:rPr>
              <w:t>е</w:t>
            </w:r>
            <w:r w:rsidRPr="00355B59">
              <w:rPr>
                <w:szCs w:val="28"/>
              </w:rPr>
              <w:t xml:space="preserve"> межевания территории, </w:t>
            </w:r>
            <w:r w:rsidR="00AC1D1B">
              <w:rPr>
                <w:szCs w:val="28"/>
              </w:rPr>
              <w:t>ограниченной</w:t>
            </w:r>
            <w:r w:rsidR="00AC1D1B" w:rsidRPr="001B7BE2">
              <w:rPr>
                <w:szCs w:val="28"/>
              </w:rPr>
              <w:t xml:space="preserve"> </w:t>
            </w:r>
            <w:r w:rsidR="00AC1D1B" w:rsidRPr="00176D42">
              <w:rPr>
                <w:szCs w:val="28"/>
              </w:rPr>
              <w:t xml:space="preserve">полосой отвода </w:t>
            </w:r>
            <w:proofErr w:type="spellStart"/>
            <w:r w:rsidR="00AC1D1B" w:rsidRPr="00176D42">
              <w:rPr>
                <w:szCs w:val="28"/>
              </w:rPr>
              <w:t>Западно-Сибирской</w:t>
            </w:r>
            <w:proofErr w:type="spellEnd"/>
            <w:r w:rsidR="00AC1D1B" w:rsidRPr="00176D42">
              <w:rPr>
                <w:szCs w:val="28"/>
              </w:rPr>
              <w:t xml:space="preserve"> железной дороги</w:t>
            </w:r>
            <w:r w:rsidR="00AC1D1B">
              <w:rPr>
                <w:szCs w:val="28"/>
              </w:rPr>
              <w:t xml:space="preserve">, площадью </w:t>
            </w:r>
            <w:r w:rsidR="00AC1D1B" w:rsidRPr="00701C9C">
              <w:rPr>
                <w:szCs w:val="28"/>
              </w:rPr>
              <w:t>им</w:t>
            </w:r>
            <w:r w:rsidR="00AC1D1B">
              <w:rPr>
                <w:szCs w:val="28"/>
              </w:rPr>
              <w:t>ени</w:t>
            </w:r>
            <w:r w:rsidR="00AC1D1B" w:rsidRPr="00701C9C">
              <w:rPr>
                <w:szCs w:val="28"/>
              </w:rPr>
              <w:t xml:space="preserve"> профессора </w:t>
            </w:r>
            <w:proofErr w:type="spellStart"/>
            <w:r w:rsidR="00AC1D1B" w:rsidRPr="00701C9C">
              <w:rPr>
                <w:szCs w:val="28"/>
              </w:rPr>
              <w:t>Лыщинского</w:t>
            </w:r>
            <w:proofErr w:type="spellEnd"/>
            <w:r w:rsidR="00AC1D1B">
              <w:rPr>
                <w:szCs w:val="28"/>
              </w:rPr>
              <w:t xml:space="preserve">, ул. Немировича-Данченко, ул. Ватутина, </w:t>
            </w:r>
            <w:r w:rsidR="00AC1D1B" w:rsidRPr="00176D42">
              <w:rPr>
                <w:szCs w:val="28"/>
              </w:rPr>
              <w:t>руслом реки Тулы</w:t>
            </w:r>
            <w:r w:rsidR="00AC1D1B">
              <w:rPr>
                <w:szCs w:val="28"/>
              </w:rPr>
              <w:t xml:space="preserve">, </w:t>
            </w:r>
            <w:r w:rsidR="00AC1D1B" w:rsidRPr="00176D42">
              <w:rPr>
                <w:szCs w:val="28"/>
              </w:rPr>
              <w:t>ул.</w:t>
            </w:r>
            <w:r w:rsidR="00AC1D1B">
              <w:rPr>
                <w:szCs w:val="28"/>
              </w:rPr>
              <w:t> </w:t>
            </w:r>
            <w:r w:rsidR="00AC1D1B" w:rsidRPr="00176D42">
              <w:rPr>
                <w:szCs w:val="28"/>
              </w:rPr>
              <w:t>Станиславского</w:t>
            </w:r>
            <w:r w:rsidR="00AC1D1B">
              <w:rPr>
                <w:szCs w:val="28"/>
              </w:rPr>
              <w:t xml:space="preserve">, </w:t>
            </w:r>
            <w:proofErr w:type="gramStart"/>
            <w:r w:rsidR="00AC1D1B">
              <w:rPr>
                <w:szCs w:val="28"/>
              </w:rPr>
              <w:t>в</w:t>
            </w:r>
            <w:proofErr w:type="gramEnd"/>
            <w:r w:rsidR="00AC1D1B">
              <w:rPr>
                <w:szCs w:val="28"/>
              </w:rPr>
              <w:t xml:space="preserve"> </w:t>
            </w:r>
            <w:proofErr w:type="gramStart"/>
            <w:r w:rsidR="00AC1D1B" w:rsidRPr="00176D42">
              <w:rPr>
                <w:szCs w:val="28"/>
              </w:rPr>
              <w:t>Кировском</w:t>
            </w:r>
            <w:proofErr w:type="gramEnd"/>
            <w:r w:rsidR="00AC1D1B" w:rsidRPr="00176D42">
              <w:rPr>
                <w:szCs w:val="28"/>
              </w:rPr>
              <w:t xml:space="preserve"> и Ленинском районах</w:t>
            </w:r>
          </w:p>
        </w:tc>
      </w:tr>
    </w:tbl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55B59" w:rsidP="000E6CED">
      <w:pPr>
        <w:spacing w:line="240" w:lineRule="atLeast"/>
        <w:rPr>
          <w:szCs w:val="28"/>
        </w:rPr>
      </w:pPr>
      <w:proofErr w:type="gramStart"/>
      <w:r w:rsidRPr="00355B59">
        <w:rPr>
          <w:szCs w:val="28"/>
        </w:rPr>
        <w:t>В целях выделения элементов планировочной структуры, установления гр</w:t>
      </w:r>
      <w:r w:rsidRPr="00355B59">
        <w:rPr>
          <w:szCs w:val="28"/>
        </w:rPr>
        <w:t>а</w:t>
      </w:r>
      <w:r w:rsidRPr="00355B59">
        <w:rPr>
          <w:szCs w:val="28"/>
        </w:rPr>
        <w:t>ниц территорий общего пользования, границ зон планируемого размещения об</w:t>
      </w:r>
      <w:r w:rsidRPr="00355B59">
        <w:rPr>
          <w:szCs w:val="28"/>
        </w:rPr>
        <w:t>ъ</w:t>
      </w:r>
      <w:r w:rsidRPr="00355B59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55B59">
        <w:rPr>
          <w:rFonts w:eastAsia="Calibri"/>
          <w:szCs w:val="28"/>
        </w:rPr>
        <w:t>общественных обсужд</w:t>
      </w:r>
      <w:r w:rsidRPr="00355B59">
        <w:rPr>
          <w:rFonts w:eastAsia="Calibri"/>
          <w:szCs w:val="28"/>
        </w:rPr>
        <w:t>е</w:t>
      </w:r>
      <w:r w:rsidRPr="00355B59">
        <w:rPr>
          <w:rFonts w:eastAsia="Calibri"/>
          <w:szCs w:val="28"/>
        </w:rPr>
        <w:t>ний</w:t>
      </w:r>
      <w:r w:rsidRPr="00355B59">
        <w:rPr>
          <w:szCs w:val="28"/>
        </w:rPr>
        <w:t xml:space="preserve"> и заключения о результатах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, в соответствии с Градостроительным кодексом Российской Федерации, </w:t>
      </w:r>
      <w:r w:rsidRPr="00355B59">
        <w:rPr>
          <w:color w:val="000000"/>
          <w:szCs w:val="28"/>
        </w:rPr>
        <w:t>постановлением Прав</w:t>
      </w:r>
      <w:r w:rsidRPr="00355B59">
        <w:rPr>
          <w:color w:val="000000"/>
          <w:szCs w:val="28"/>
        </w:rPr>
        <w:t>и</w:t>
      </w:r>
      <w:r w:rsidRPr="00355B59">
        <w:rPr>
          <w:color w:val="000000"/>
          <w:szCs w:val="28"/>
        </w:rPr>
        <w:t xml:space="preserve">тельства Российской Федерации от 19.11.2014 № 1221 «Об утверждении Правил присвоения, изменения и аннулирования адресов», </w:t>
      </w:r>
      <w:r w:rsidRPr="00355B59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</w:t>
      </w:r>
      <w:proofErr w:type="gramEnd"/>
      <w:r w:rsidRPr="00355B59">
        <w:rPr>
          <w:szCs w:val="28"/>
        </w:rPr>
        <w:t xml:space="preserve"> Новосибирска», постановлением мэрии города Новосибирска </w:t>
      </w:r>
      <w:r w:rsidR="00AC1D1B" w:rsidRPr="00853542">
        <w:rPr>
          <w:rFonts w:eastAsia="Calibri"/>
          <w:szCs w:val="28"/>
        </w:rPr>
        <w:t xml:space="preserve">от </w:t>
      </w:r>
      <w:r w:rsidR="00AC1D1B" w:rsidRPr="00704898">
        <w:rPr>
          <w:rFonts w:eastAsia="Calibri"/>
          <w:szCs w:val="28"/>
        </w:rPr>
        <w:t xml:space="preserve">17.06.2020 № </w:t>
      </w:r>
      <w:r w:rsidR="002D1B80">
        <w:rPr>
          <w:rFonts w:eastAsia="Calibri"/>
          <w:szCs w:val="28"/>
        </w:rPr>
        <w:t>1</w:t>
      </w:r>
      <w:r w:rsidR="00AC1D1B" w:rsidRPr="00704898">
        <w:rPr>
          <w:rFonts w:eastAsia="Calibri"/>
          <w:szCs w:val="28"/>
        </w:rPr>
        <w:t>875</w:t>
      </w:r>
      <w:r w:rsidR="00AC1D1B" w:rsidRPr="00853542">
        <w:rPr>
          <w:rFonts w:eastAsia="Calibri"/>
          <w:szCs w:val="28"/>
        </w:rPr>
        <w:t xml:space="preserve"> «</w:t>
      </w:r>
      <w:r w:rsidR="00AC1D1B">
        <w:rPr>
          <w:rFonts w:eastAsia="Calibri"/>
          <w:szCs w:val="28"/>
        </w:rPr>
        <w:t>О</w:t>
      </w:r>
      <w:r w:rsidR="00337890">
        <w:rPr>
          <w:rFonts w:eastAsia="Calibri"/>
          <w:szCs w:val="28"/>
        </w:rPr>
        <w:t xml:space="preserve"> </w:t>
      </w:r>
      <w:r w:rsidR="00AC1D1B" w:rsidRPr="00A704A9">
        <w:rPr>
          <w:rFonts w:eastAsia="Calibri"/>
          <w:szCs w:val="28"/>
        </w:rPr>
        <w:t xml:space="preserve">подготовке проекта планировки и проектов межевания территории, </w:t>
      </w:r>
      <w:r w:rsidR="00AC1D1B" w:rsidRPr="00704898">
        <w:rPr>
          <w:rFonts w:eastAsia="Calibri"/>
          <w:szCs w:val="28"/>
        </w:rPr>
        <w:t xml:space="preserve">ограниченной полосой отвода </w:t>
      </w:r>
      <w:proofErr w:type="spellStart"/>
      <w:r w:rsidR="00AC1D1B" w:rsidRPr="00704898">
        <w:rPr>
          <w:rFonts w:eastAsia="Calibri"/>
          <w:szCs w:val="28"/>
        </w:rPr>
        <w:t>Западно-Сибирской</w:t>
      </w:r>
      <w:proofErr w:type="spellEnd"/>
      <w:r w:rsidR="00AC1D1B" w:rsidRPr="00704898">
        <w:rPr>
          <w:rFonts w:eastAsia="Calibri"/>
          <w:szCs w:val="28"/>
        </w:rPr>
        <w:t xml:space="preserve"> желез</w:t>
      </w:r>
      <w:r w:rsidR="00AC1D1B" w:rsidRPr="00176D42">
        <w:rPr>
          <w:szCs w:val="28"/>
        </w:rPr>
        <w:t>ной дороги</w:t>
      </w:r>
      <w:r w:rsidR="00AC1D1B">
        <w:rPr>
          <w:szCs w:val="28"/>
        </w:rPr>
        <w:t xml:space="preserve">, площадью </w:t>
      </w:r>
      <w:r w:rsidR="00AC1D1B" w:rsidRPr="00701C9C">
        <w:rPr>
          <w:szCs w:val="28"/>
        </w:rPr>
        <w:t>им</w:t>
      </w:r>
      <w:r w:rsidR="00AC1D1B">
        <w:rPr>
          <w:szCs w:val="28"/>
        </w:rPr>
        <w:t>ени</w:t>
      </w:r>
      <w:r w:rsidR="00AC1D1B" w:rsidRPr="00701C9C">
        <w:rPr>
          <w:szCs w:val="28"/>
        </w:rPr>
        <w:t xml:space="preserve"> профессора </w:t>
      </w:r>
      <w:proofErr w:type="spellStart"/>
      <w:r w:rsidR="00AC1D1B" w:rsidRPr="00701C9C">
        <w:rPr>
          <w:szCs w:val="28"/>
        </w:rPr>
        <w:t>Л</w:t>
      </w:r>
      <w:r w:rsidR="00AC1D1B" w:rsidRPr="00701C9C">
        <w:rPr>
          <w:szCs w:val="28"/>
        </w:rPr>
        <w:t>ы</w:t>
      </w:r>
      <w:r w:rsidR="00AC1D1B" w:rsidRPr="00701C9C">
        <w:rPr>
          <w:szCs w:val="28"/>
        </w:rPr>
        <w:t>щинского</w:t>
      </w:r>
      <w:proofErr w:type="spellEnd"/>
      <w:r w:rsidR="00AC1D1B">
        <w:rPr>
          <w:szCs w:val="28"/>
        </w:rPr>
        <w:t>, ул.</w:t>
      </w:r>
      <w:r w:rsidR="00337890">
        <w:rPr>
          <w:szCs w:val="28"/>
        </w:rPr>
        <w:t xml:space="preserve"> </w:t>
      </w:r>
      <w:r w:rsidR="00AC1D1B">
        <w:rPr>
          <w:szCs w:val="28"/>
        </w:rPr>
        <w:t>Немировича-Данченко, ул.</w:t>
      </w:r>
      <w:r w:rsidR="00337890">
        <w:rPr>
          <w:szCs w:val="28"/>
        </w:rPr>
        <w:t xml:space="preserve"> </w:t>
      </w:r>
      <w:r w:rsidR="00AC1D1B">
        <w:rPr>
          <w:szCs w:val="28"/>
        </w:rPr>
        <w:t xml:space="preserve">Ватутина, </w:t>
      </w:r>
      <w:r w:rsidR="00AC1D1B" w:rsidRPr="00176D42">
        <w:rPr>
          <w:szCs w:val="28"/>
        </w:rPr>
        <w:t>руслом реки Тулы</w:t>
      </w:r>
      <w:r w:rsidR="00AC1D1B">
        <w:rPr>
          <w:szCs w:val="28"/>
        </w:rPr>
        <w:t xml:space="preserve">, </w:t>
      </w:r>
      <w:r w:rsidR="00AC1D1B" w:rsidRPr="00176D42">
        <w:rPr>
          <w:szCs w:val="28"/>
        </w:rPr>
        <w:t>ул.</w:t>
      </w:r>
      <w:r w:rsidR="00337890">
        <w:rPr>
          <w:szCs w:val="28"/>
        </w:rPr>
        <w:t xml:space="preserve"> </w:t>
      </w:r>
      <w:r w:rsidR="00AC1D1B" w:rsidRPr="00176D42">
        <w:rPr>
          <w:szCs w:val="28"/>
        </w:rPr>
        <w:t>Стан</w:t>
      </w:r>
      <w:r w:rsidR="00AC1D1B" w:rsidRPr="00176D42">
        <w:rPr>
          <w:szCs w:val="28"/>
        </w:rPr>
        <w:t>и</w:t>
      </w:r>
      <w:r w:rsidR="00AC1D1B" w:rsidRPr="00176D42">
        <w:rPr>
          <w:szCs w:val="28"/>
        </w:rPr>
        <w:t>славского</w:t>
      </w:r>
      <w:r w:rsidR="00AC1D1B">
        <w:rPr>
          <w:szCs w:val="28"/>
        </w:rPr>
        <w:t xml:space="preserve">, </w:t>
      </w:r>
      <w:proofErr w:type="gramStart"/>
      <w:r w:rsidR="00AC1D1B">
        <w:rPr>
          <w:szCs w:val="28"/>
        </w:rPr>
        <w:t>в</w:t>
      </w:r>
      <w:proofErr w:type="gramEnd"/>
      <w:r w:rsidR="00AC1D1B">
        <w:rPr>
          <w:szCs w:val="28"/>
        </w:rPr>
        <w:t xml:space="preserve"> </w:t>
      </w:r>
      <w:proofErr w:type="gramStart"/>
      <w:r w:rsidR="00AC1D1B" w:rsidRPr="00176D42">
        <w:rPr>
          <w:szCs w:val="28"/>
        </w:rPr>
        <w:t>Кировском</w:t>
      </w:r>
      <w:proofErr w:type="gramEnd"/>
      <w:r w:rsidR="00AC1D1B" w:rsidRPr="00176D42">
        <w:rPr>
          <w:szCs w:val="28"/>
        </w:rPr>
        <w:t xml:space="preserve"> и Ленинском районах</w:t>
      </w:r>
      <w:r w:rsidR="00AC1D1B" w:rsidRPr="00853542">
        <w:rPr>
          <w:szCs w:val="28"/>
        </w:rPr>
        <w:t>»</w:t>
      </w:r>
      <w:r w:rsidR="00366885" w:rsidRPr="00355B59">
        <w:rPr>
          <w:szCs w:val="28"/>
        </w:rPr>
        <w:t>, руководствуясь Уставом города Новосибирска,</w:t>
      </w:r>
      <w:r w:rsidR="00674064" w:rsidRPr="00355B59">
        <w:rPr>
          <w:szCs w:val="28"/>
        </w:rPr>
        <w:t xml:space="preserve"> </w:t>
      </w:r>
      <w:r w:rsidR="00366885" w:rsidRPr="00355B59">
        <w:rPr>
          <w:szCs w:val="28"/>
        </w:rPr>
        <w:t>ПОСТАНОВЛЯЮ:</w:t>
      </w:r>
    </w:p>
    <w:p w:rsidR="00945B0D" w:rsidRPr="00355B59" w:rsidRDefault="001C7FA8" w:rsidP="001C7FA8">
      <w:pPr>
        <w:spacing w:line="240" w:lineRule="atLeast"/>
        <w:rPr>
          <w:szCs w:val="28"/>
        </w:rPr>
      </w:pPr>
      <w:r w:rsidRPr="00355B59">
        <w:rPr>
          <w:szCs w:val="28"/>
        </w:rPr>
        <w:t>1. </w:t>
      </w:r>
      <w:r w:rsidR="00092A0A" w:rsidRPr="00355B59">
        <w:rPr>
          <w:szCs w:val="28"/>
        </w:rPr>
        <w:t xml:space="preserve">Утвердить проект </w:t>
      </w:r>
      <w:r w:rsidR="00FD4B45" w:rsidRPr="00355B59">
        <w:rPr>
          <w:szCs w:val="28"/>
        </w:rPr>
        <w:t xml:space="preserve">планировки </w:t>
      </w:r>
      <w:r w:rsidR="00883D89" w:rsidRPr="00355B59">
        <w:rPr>
          <w:szCs w:val="28"/>
        </w:rPr>
        <w:t xml:space="preserve">территории, </w:t>
      </w:r>
      <w:r w:rsidR="00AC1D1B" w:rsidRPr="00704898">
        <w:rPr>
          <w:rFonts w:eastAsia="Calibri"/>
          <w:szCs w:val="28"/>
        </w:rPr>
        <w:t xml:space="preserve">ограниченной полосой отвода </w:t>
      </w:r>
      <w:proofErr w:type="spellStart"/>
      <w:r w:rsidR="00AC1D1B" w:rsidRPr="00704898">
        <w:rPr>
          <w:rFonts w:eastAsia="Calibri"/>
          <w:szCs w:val="28"/>
        </w:rPr>
        <w:t>Западно-Сибирской</w:t>
      </w:r>
      <w:proofErr w:type="spellEnd"/>
      <w:r w:rsidR="00AC1D1B" w:rsidRPr="00704898">
        <w:rPr>
          <w:rFonts w:eastAsia="Calibri"/>
          <w:szCs w:val="28"/>
        </w:rPr>
        <w:t xml:space="preserve"> желез</w:t>
      </w:r>
      <w:r w:rsidR="00AC1D1B" w:rsidRPr="00176D42">
        <w:rPr>
          <w:szCs w:val="28"/>
        </w:rPr>
        <w:t>ной дороги</w:t>
      </w:r>
      <w:r w:rsidR="00AC1D1B">
        <w:rPr>
          <w:szCs w:val="28"/>
        </w:rPr>
        <w:t xml:space="preserve">, площадью </w:t>
      </w:r>
      <w:r w:rsidR="00AC1D1B" w:rsidRPr="00701C9C">
        <w:rPr>
          <w:szCs w:val="28"/>
        </w:rPr>
        <w:t>им</w:t>
      </w:r>
      <w:r w:rsidR="00AC1D1B">
        <w:rPr>
          <w:szCs w:val="28"/>
        </w:rPr>
        <w:t>ени</w:t>
      </w:r>
      <w:r w:rsidR="00AC1D1B" w:rsidRPr="00701C9C">
        <w:rPr>
          <w:szCs w:val="28"/>
        </w:rPr>
        <w:t xml:space="preserve"> профессора </w:t>
      </w:r>
      <w:proofErr w:type="spellStart"/>
      <w:r w:rsidR="00AC1D1B" w:rsidRPr="00701C9C">
        <w:rPr>
          <w:szCs w:val="28"/>
        </w:rPr>
        <w:t>Лыщинского</w:t>
      </w:r>
      <w:proofErr w:type="spellEnd"/>
      <w:r w:rsidR="00AC1D1B">
        <w:rPr>
          <w:szCs w:val="28"/>
        </w:rPr>
        <w:t xml:space="preserve">, ул. Немировича-Данченко, ул. Ватутина, </w:t>
      </w:r>
      <w:r w:rsidR="00AC1D1B" w:rsidRPr="00176D42">
        <w:rPr>
          <w:szCs w:val="28"/>
        </w:rPr>
        <w:t>руслом реки Тулы</w:t>
      </w:r>
      <w:r w:rsidR="00AC1D1B">
        <w:rPr>
          <w:szCs w:val="28"/>
        </w:rPr>
        <w:t xml:space="preserve">, </w:t>
      </w:r>
      <w:r w:rsidR="00AC1D1B" w:rsidRPr="00176D42">
        <w:rPr>
          <w:szCs w:val="28"/>
        </w:rPr>
        <w:t>ул.</w:t>
      </w:r>
      <w:r w:rsidR="00AC1D1B">
        <w:rPr>
          <w:szCs w:val="28"/>
        </w:rPr>
        <w:t> </w:t>
      </w:r>
      <w:r w:rsidR="00AC1D1B" w:rsidRPr="00176D42">
        <w:rPr>
          <w:szCs w:val="28"/>
        </w:rPr>
        <w:t>Станиславского</w:t>
      </w:r>
      <w:r w:rsidR="00AC1D1B">
        <w:rPr>
          <w:szCs w:val="28"/>
        </w:rPr>
        <w:t xml:space="preserve">, </w:t>
      </w:r>
      <w:proofErr w:type="gramStart"/>
      <w:r w:rsidR="00AC1D1B">
        <w:rPr>
          <w:szCs w:val="28"/>
        </w:rPr>
        <w:t>в</w:t>
      </w:r>
      <w:proofErr w:type="gramEnd"/>
      <w:r w:rsidR="00AC1D1B">
        <w:rPr>
          <w:szCs w:val="28"/>
        </w:rPr>
        <w:t xml:space="preserve"> </w:t>
      </w:r>
      <w:proofErr w:type="gramStart"/>
      <w:r w:rsidR="00AC1D1B" w:rsidRPr="00176D42">
        <w:rPr>
          <w:szCs w:val="28"/>
        </w:rPr>
        <w:t>Кировском</w:t>
      </w:r>
      <w:proofErr w:type="gramEnd"/>
      <w:r w:rsidR="00AC1D1B" w:rsidRPr="00176D42">
        <w:rPr>
          <w:szCs w:val="28"/>
        </w:rPr>
        <w:t xml:space="preserve"> и Ленинском районах</w:t>
      </w:r>
      <w:r w:rsidR="00355B59" w:rsidRPr="00355B59">
        <w:rPr>
          <w:szCs w:val="28"/>
        </w:rPr>
        <w:t xml:space="preserve"> </w:t>
      </w:r>
      <w:r w:rsidR="00092A0A" w:rsidRPr="00355B59">
        <w:rPr>
          <w:szCs w:val="28"/>
        </w:rPr>
        <w:t>(приложение</w:t>
      </w:r>
      <w:r w:rsidR="00B73D8E" w:rsidRPr="00355B59">
        <w:rPr>
          <w:szCs w:val="28"/>
        </w:rPr>
        <w:t xml:space="preserve"> </w:t>
      </w:r>
      <w:r w:rsidRPr="00355B59">
        <w:rPr>
          <w:szCs w:val="28"/>
        </w:rPr>
        <w:t>1</w:t>
      </w:r>
      <w:r w:rsidR="00092A0A" w:rsidRPr="00355B59">
        <w:rPr>
          <w:szCs w:val="28"/>
        </w:rPr>
        <w:t>).</w:t>
      </w:r>
    </w:p>
    <w:p w:rsidR="001C7FA8" w:rsidRPr="0026477F" w:rsidRDefault="001C7FA8" w:rsidP="00F35FE1">
      <w:pPr>
        <w:spacing w:line="240" w:lineRule="atLeast"/>
        <w:rPr>
          <w:szCs w:val="28"/>
        </w:rPr>
      </w:pPr>
      <w:r w:rsidRPr="0026477F">
        <w:rPr>
          <w:szCs w:val="28"/>
        </w:rPr>
        <w:t>2. Утвердить проект межевани</w:t>
      </w:r>
      <w:r w:rsidR="00143506" w:rsidRPr="0026477F">
        <w:rPr>
          <w:szCs w:val="28"/>
        </w:rPr>
        <w:t xml:space="preserve">я территории квартала </w:t>
      </w:r>
      <w:r w:rsidR="00AC1D1B">
        <w:rPr>
          <w:szCs w:val="28"/>
        </w:rPr>
        <w:t>310</w:t>
      </w:r>
      <w:r w:rsidR="00D35F81" w:rsidRPr="0026477F">
        <w:rPr>
          <w:szCs w:val="28"/>
        </w:rPr>
        <w:t>.</w:t>
      </w:r>
      <w:r w:rsidR="00E9211A">
        <w:rPr>
          <w:szCs w:val="28"/>
        </w:rPr>
        <w:t>03.03</w:t>
      </w:r>
      <w:r w:rsidR="00D35F81" w:rsidRPr="00E9211A">
        <w:rPr>
          <w:szCs w:val="28"/>
        </w:rPr>
        <w:t>.0</w:t>
      </w:r>
      <w:r w:rsidR="007D0318" w:rsidRPr="00E9211A">
        <w:rPr>
          <w:szCs w:val="28"/>
        </w:rPr>
        <w:t>1</w:t>
      </w:r>
      <w:r w:rsidR="00D35F81" w:rsidRPr="0026477F">
        <w:rPr>
          <w:szCs w:val="28"/>
        </w:rPr>
        <w:t xml:space="preserve"> в гран</w:t>
      </w:r>
      <w:r w:rsidR="00D35F81" w:rsidRPr="0026477F">
        <w:rPr>
          <w:szCs w:val="28"/>
        </w:rPr>
        <w:t>и</w:t>
      </w:r>
      <w:r w:rsidR="00D35F81" w:rsidRPr="0026477F">
        <w:rPr>
          <w:szCs w:val="28"/>
        </w:rPr>
        <w:t xml:space="preserve">цах проекта планировки территории, </w:t>
      </w:r>
      <w:r w:rsidR="00E9211A">
        <w:rPr>
          <w:szCs w:val="28"/>
        </w:rPr>
        <w:t>ограниченной</w:t>
      </w:r>
      <w:r w:rsidR="00E9211A" w:rsidRPr="001B7BE2">
        <w:rPr>
          <w:szCs w:val="28"/>
        </w:rPr>
        <w:t xml:space="preserve"> </w:t>
      </w:r>
      <w:r w:rsidR="00E9211A" w:rsidRPr="00176D42">
        <w:rPr>
          <w:szCs w:val="28"/>
        </w:rPr>
        <w:t xml:space="preserve">полосой отвода </w:t>
      </w:r>
      <w:proofErr w:type="spellStart"/>
      <w:r w:rsidR="00E9211A" w:rsidRPr="00176D42">
        <w:rPr>
          <w:szCs w:val="28"/>
        </w:rPr>
        <w:t>Западно-Сибирской</w:t>
      </w:r>
      <w:proofErr w:type="spellEnd"/>
      <w:r w:rsidR="00E9211A" w:rsidRPr="00176D42">
        <w:rPr>
          <w:szCs w:val="28"/>
        </w:rPr>
        <w:t xml:space="preserve"> железной дороги</w:t>
      </w:r>
      <w:r w:rsidR="00E9211A">
        <w:rPr>
          <w:szCs w:val="28"/>
        </w:rPr>
        <w:t xml:space="preserve">, площадью </w:t>
      </w:r>
      <w:r w:rsidR="00E9211A" w:rsidRPr="00701C9C">
        <w:rPr>
          <w:szCs w:val="28"/>
        </w:rPr>
        <w:t>им</w:t>
      </w:r>
      <w:r w:rsidR="00E9211A">
        <w:rPr>
          <w:szCs w:val="28"/>
        </w:rPr>
        <w:t>ени</w:t>
      </w:r>
      <w:r w:rsidR="00E9211A" w:rsidRPr="00701C9C">
        <w:rPr>
          <w:szCs w:val="28"/>
        </w:rPr>
        <w:t xml:space="preserve"> профессора </w:t>
      </w:r>
      <w:proofErr w:type="spellStart"/>
      <w:r w:rsidR="00E9211A" w:rsidRPr="00701C9C">
        <w:rPr>
          <w:szCs w:val="28"/>
        </w:rPr>
        <w:t>Лыщинского</w:t>
      </w:r>
      <w:proofErr w:type="spellEnd"/>
      <w:r w:rsidR="00E9211A">
        <w:rPr>
          <w:szCs w:val="28"/>
        </w:rPr>
        <w:t xml:space="preserve">, ул. Немировича-Данченко, ул. Ватутина, </w:t>
      </w:r>
      <w:r w:rsidR="00E9211A" w:rsidRPr="00176D42">
        <w:rPr>
          <w:szCs w:val="28"/>
        </w:rPr>
        <w:t>руслом реки Тулы</w:t>
      </w:r>
      <w:r w:rsidR="00E9211A">
        <w:rPr>
          <w:szCs w:val="28"/>
        </w:rPr>
        <w:t xml:space="preserve">, </w:t>
      </w:r>
      <w:r w:rsidR="00E9211A" w:rsidRPr="00176D42">
        <w:rPr>
          <w:szCs w:val="28"/>
        </w:rPr>
        <w:t>ул.</w:t>
      </w:r>
      <w:r w:rsidR="00E9211A">
        <w:rPr>
          <w:szCs w:val="28"/>
        </w:rPr>
        <w:t> </w:t>
      </w:r>
      <w:r w:rsidR="00E9211A" w:rsidRPr="00176D42">
        <w:rPr>
          <w:szCs w:val="28"/>
        </w:rPr>
        <w:t>Станиславского</w:t>
      </w:r>
      <w:r w:rsidR="00E9211A">
        <w:rPr>
          <w:szCs w:val="28"/>
        </w:rPr>
        <w:t xml:space="preserve">, </w:t>
      </w:r>
      <w:proofErr w:type="gramStart"/>
      <w:r w:rsidR="00E9211A">
        <w:rPr>
          <w:szCs w:val="28"/>
        </w:rPr>
        <w:t>в</w:t>
      </w:r>
      <w:proofErr w:type="gramEnd"/>
      <w:r w:rsidR="00E9211A">
        <w:rPr>
          <w:szCs w:val="28"/>
        </w:rPr>
        <w:t xml:space="preserve"> </w:t>
      </w:r>
      <w:proofErr w:type="gramStart"/>
      <w:r w:rsidR="00E9211A" w:rsidRPr="00176D42">
        <w:rPr>
          <w:szCs w:val="28"/>
        </w:rPr>
        <w:t>Кировском</w:t>
      </w:r>
      <w:proofErr w:type="gramEnd"/>
      <w:r w:rsidR="00E9211A" w:rsidRPr="00176D42">
        <w:rPr>
          <w:szCs w:val="28"/>
        </w:rPr>
        <w:t xml:space="preserve"> и Ленинском районах</w:t>
      </w:r>
      <w:r w:rsidR="00A704A9" w:rsidRPr="0026477F">
        <w:rPr>
          <w:szCs w:val="28"/>
        </w:rPr>
        <w:t xml:space="preserve"> </w:t>
      </w:r>
      <w:r w:rsidRPr="0026477F">
        <w:rPr>
          <w:szCs w:val="28"/>
        </w:rPr>
        <w:t>(приложение 2).</w:t>
      </w:r>
    </w:p>
    <w:p w:rsidR="00337890" w:rsidRDefault="0026477F" w:rsidP="006A1ED3">
      <w:pPr>
        <w:spacing w:line="240" w:lineRule="atLeast"/>
        <w:rPr>
          <w:szCs w:val="28"/>
        </w:rPr>
      </w:pPr>
      <w:r w:rsidRPr="00E9211A">
        <w:rPr>
          <w:szCs w:val="28"/>
        </w:rPr>
        <w:t>3</w:t>
      </w:r>
      <w:r w:rsidR="003F0D1D" w:rsidRPr="00E9211A">
        <w:rPr>
          <w:szCs w:val="28"/>
        </w:rPr>
        <w:t>. </w:t>
      </w:r>
      <w:r w:rsidR="00E9211A">
        <w:rPr>
          <w:szCs w:val="28"/>
        </w:rPr>
        <w:t>Присвоить адрес образуемому земельному участку</w:t>
      </w:r>
      <w:r w:rsidR="006A1ED3">
        <w:rPr>
          <w:szCs w:val="28"/>
        </w:rPr>
        <w:t xml:space="preserve"> </w:t>
      </w:r>
      <w:r w:rsidR="001C7FA8" w:rsidRPr="00E9211A">
        <w:rPr>
          <w:szCs w:val="28"/>
        </w:rPr>
        <w:t>согласно приложению</w:t>
      </w:r>
      <w:r w:rsidR="005C235B" w:rsidRPr="00E9211A">
        <w:rPr>
          <w:szCs w:val="28"/>
        </w:rPr>
        <w:t xml:space="preserve"> </w:t>
      </w:r>
      <w:r w:rsidR="006B0EC9" w:rsidRPr="00E9211A">
        <w:rPr>
          <w:szCs w:val="28"/>
        </w:rPr>
        <w:t>1</w:t>
      </w:r>
      <w:r w:rsidR="001C7FA8" w:rsidRPr="00E9211A">
        <w:rPr>
          <w:szCs w:val="28"/>
        </w:rPr>
        <w:t xml:space="preserve"> к проекту межевания территории квартала </w:t>
      </w:r>
      <w:r w:rsidR="00E9211A">
        <w:rPr>
          <w:szCs w:val="28"/>
        </w:rPr>
        <w:t>310</w:t>
      </w:r>
      <w:r w:rsidR="00E9211A" w:rsidRPr="0026477F">
        <w:rPr>
          <w:szCs w:val="28"/>
        </w:rPr>
        <w:t>.</w:t>
      </w:r>
      <w:r w:rsidR="00E9211A">
        <w:rPr>
          <w:szCs w:val="28"/>
        </w:rPr>
        <w:t>03.03</w:t>
      </w:r>
      <w:r w:rsidR="00E9211A" w:rsidRPr="00E9211A">
        <w:rPr>
          <w:szCs w:val="28"/>
        </w:rPr>
        <w:t>.01</w:t>
      </w:r>
      <w:r w:rsidR="00E9211A" w:rsidRPr="0026477F">
        <w:rPr>
          <w:szCs w:val="28"/>
        </w:rPr>
        <w:t xml:space="preserve"> в границах проекта </w:t>
      </w:r>
      <w:r w:rsidR="00337890">
        <w:rPr>
          <w:szCs w:val="28"/>
        </w:rPr>
        <w:br/>
      </w:r>
    </w:p>
    <w:p w:rsidR="001C7FA8" w:rsidRPr="00E9211A" w:rsidRDefault="00E9211A" w:rsidP="00337890">
      <w:pPr>
        <w:spacing w:line="240" w:lineRule="atLeast"/>
        <w:ind w:firstLine="0"/>
        <w:rPr>
          <w:szCs w:val="28"/>
        </w:rPr>
      </w:pPr>
      <w:r w:rsidRPr="0026477F">
        <w:rPr>
          <w:szCs w:val="28"/>
        </w:rPr>
        <w:lastRenderedPageBreak/>
        <w:t xml:space="preserve">планировки территории, </w:t>
      </w:r>
      <w:r>
        <w:rPr>
          <w:szCs w:val="28"/>
        </w:rPr>
        <w:t>ограниченной</w:t>
      </w:r>
      <w:r w:rsidRPr="001B7BE2">
        <w:rPr>
          <w:szCs w:val="28"/>
        </w:rPr>
        <w:t xml:space="preserve"> </w:t>
      </w:r>
      <w:r w:rsidRPr="00176D42">
        <w:rPr>
          <w:szCs w:val="28"/>
        </w:rPr>
        <w:t xml:space="preserve">полосой отвода </w:t>
      </w:r>
      <w:proofErr w:type="spellStart"/>
      <w:r w:rsidRPr="00176D42">
        <w:rPr>
          <w:szCs w:val="28"/>
        </w:rPr>
        <w:t>Западно-Сибирской</w:t>
      </w:r>
      <w:proofErr w:type="spellEnd"/>
      <w:r w:rsidRPr="00176D42">
        <w:rPr>
          <w:szCs w:val="28"/>
        </w:rPr>
        <w:t xml:space="preserve"> ж</w:t>
      </w:r>
      <w:r w:rsidRPr="00176D42">
        <w:rPr>
          <w:szCs w:val="28"/>
        </w:rPr>
        <w:t>е</w:t>
      </w:r>
      <w:r w:rsidRPr="00176D42">
        <w:rPr>
          <w:szCs w:val="28"/>
        </w:rPr>
        <w:t>лезной дороги</w:t>
      </w:r>
      <w:r>
        <w:rPr>
          <w:szCs w:val="28"/>
        </w:rPr>
        <w:t xml:space="preserve">, площадью </w:t>
      </w:r>
      <w:r w:rsidRPr="00701C9C">
        <w:rPr>
          <w:szCs w:val="28"/>
        </w:rPr>
        <w:t>им</w:t>
      </w:r>
      <w:r>
        <w:rPr>
          <w:szCs w:val="28"/>
        </w:rPr>
        <w:t>ени</w:t>
      </w:r>
      <w:r w:rsidRPr="00701C9C">
        <w:rPr>
          <w:szCs w:val="28"/>
        </w:rPr>
        <w:t xml:space="preserve"> профессора </w:t>
      </w:r>
      <w:proofErr w:type="spellStart"/>
      <w:r w:rsidRPr="00701C9C">
        <w:rPr>
          <w:szCs w:val="28"/>
        </w:rPr>
        <w:t>Лыщинского</w:t>
      </w:r>
      <w:proofErr w:type="spellEnd"/>
      <w:r>
        <w:rPr>
          <w:szCs w:val="28"/>
        </w:rPr>
        <w:t xml:space="preserve">, ул. Немировича-Данченко, ул. Ватутина, </w:t>
      </w:r>
      <w:r w:rsidRPr="00176D42">
        <w:rPr>
          <w:szCs w:val="28"/>
        </w:rPr>
        <w:t>руслом реки Тулы</w:t>
      </w:r>
      <w:r>
        <w:rPr>
          <w:szCs w:val="28"/>
        </w:rPr>
        <w:t xml:space="preserve">, </w:t>
      </w:r>
      <w:r w:rsidRPr="00176D42">
        <w:rPr>
          <w:szCs w:val="28"/>
        </w:rPr>
        <w:t>ул.</w:t>
      </w:r>
      <w:r>
        <w:rPr>
          <w:szCs w:val="28"/>
        </w:rPr>
        <w:t> </w:t>
      </w:r>
      <w:r w:rsidRPr="00176D42">
        <w:rPr>
          <w:szCs w:val="28"/>
        </w:rPr>
        <w:t>Станиславского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 w:rsidRPr="00176D42">
        <w:rPr>
          <w:szCs w:val="28"/>
        </w:rPr>
        <w:t>Кировском</w:t>
      </w:r>
      <w:proofErr w:type="gramEnd"/>
      <w:r w:rsidRPr="00176D42">
        <w:rPr>
          <w:szCs w:val="28"/>
        </w:rPr>
        <w:t xml:space="preserve"> и Ленинском районах</w:t>
      </w:r>
      <w:r w:rsidR="006A1ED3">
        <w:rPr>
          <w:szCs w:val="28"/>
        </w:rPr>
        <w:t>.</w:t>
      </w:r>
    </w:p>
    <w:p w:rsidR="003C7E4A" w:rsidRDefault="0026477F" w:rsidP="00C06874">
      <w:pPr>
        <w:spacing w:line="240" w:lineRule="atLeast"/>
        <w:rPr>
          <w:szCs w:val="28"/>
        </w:rPr>
      </w:pPr>
      <w:r w:rsidRPr="00E9211A">
        <w:rPr>
          <w:szCs w:val="28"/>
        </w:rPr>
        <w:t>4</w:t>
      </w:r>
      <w:r w:rsidR="000301D4" w:rsidRPr="00E9211A">
        <w:rPr>
          <w:szCs w:val="28"/>
        </w:rPr>
        <w:t>.</w:t>
      </w:r>
      <w:r w:rsidR="001C7FA8" w:rsidRPr="00E9211A">
        <w:rPr>
          <w:szCs w:val="28"/>
        </w:rPr>
        <w:t> </w:t>
      </w:r>
      <w:proofErr w:type="gramStart"/>
      <w:r w:rsidR="001C7FA8" w:rsidRPr="00E9211A">
        <w:rPr>
          <w:szCs w:val="28"/>
        </w:rPr>
        <w:t>Признать утратившим силу</w:t>
      </w:r>
      <w:r w:rsidR="006A1ED3">
        <w:rPr>
          <w:szCs w:val="28"/>
        </w:rPr>
        <w:t xml:space="preserve"> </w:t>
      </w:r>
      <w:r w:rsidR="001C7FA8" w:rsidRPr="00C00991">
        <w:rPr>
          <w:szCs w:val="28"/>
        </w:rPr>
        <w:t>постановлени</w:t>
      </w:r>
      <w:r w:rsidR="00A704A9">
        <w:rPr>
          <w:szCs w:val="28"/>
        </w:rPr>
        <w:t>е</w:t>
      </w:r>
      <w:r w:rsidR="001C7FA8" w:rsidRPr="00C00991">
        <w:rPr>
          <w:szCs w:val="28"/>
        </w:rPr>
        <w:t xml:space="preserve"> мэрии города Новосибирска </w:t>
      </w:r>
      <w:r w:rsidR="003C7E4A" w:rsidRPr="003C7E4A">
        <w:rPr>
          <w:szCs w:val="28"/>
        </w:rPr>
        <w:t>от 29.03.2019</w:t>
      </w:r>
      <w:r w:rsidR="003C7E4A">
        <w:rPr>
          <w:szCs w:val="28"/>
        </w:rPr>
        <w:t xml:space="preserve"> № 1129 «</w:t>
      </w:r>
      <w:r w:rsidR="003C7E4A" w:rsidRPr="003C7E4A">
        <w:rPr>
          <w:szCs w:val="28"/>
        </w:rPr>
        <w:t>О проекте планировки территории, ограниченной ул. Ст</w:t>
      </w:r>
      <w:r w:rsidR="003C7E4A" w:rsidRPr="003C7E4A">
        <w:rPr>
          <w:szCs w:val="28"/>
        </w:rPr>
        <w:t>а</w:t>
      </w:r>
      <w:r w:rsidR="003C7E4A" w:rsidRPr="003C7E4A">
        <w:rPr>
          <w:szCs w:val="28"/>
        </w:rPr>
        <w:t xml:space="preserve">ниславского, полосой отвода </w:t>
      </w:r>
      <w:proofErr w:type="spellStart"/>
      <w:r w:rsidR="003C7E4A" w:rsidRPr="003C7E4A">
        <w:rPr>
          <w:szCs w:val="28"/>
        </w:rPr>
        <w:t>Западно-Сибирской</w:t>
      </w:r>
      <w:proofErr w:type="spellEnd"/>
      <w:r w:rsidR="003C7E4A" w:rsidRPr="003C7E4A">
        <w:rPr>
          <w:szCs w:val="28"/>
        </w:rPr>
        <w:t xml:space="preserve"> железной дороги, перспекти</w:t>
      </w:r>
      <w:r w:rsidR="003C7E4A" w:rsidRPr="003C7E4A">
        <w:rPr>
          <w:szCs w:val="28"/>
        </w:rPr>
        <w:t>в</w:t>
      </w:r>
      <w:r w:rsidR="003C7E4A" w:rsidRPr="003C7E4A">
        <w:rPr>
          <w:szCs w:val="28"/>
        </w:rPr>
        <w:t>ной городской магистралью непрерывного движения, руслом реки Тулы, в Киро</w:t>
      </w:r>
      <w:r w:rsidR="003C7E4A" w:rsidRPr="003C7E4A">
        <w:rPr>
          <w:szCs w:val="28"/>
        </w:rPr>
        <w:t>в</w:t>
      </w:r>
      <w:r w:rsidR="003C7E4A" w:rsidRPr="003C7E4A">
        <w:rPr>
          <w:szCs w:val="28"/>
        </w:rPr>
        <w:t>ском и Ленинском районах</w:t>
      </w:r>
      <w:r w:rsidR="003C7E4A">
        <w:rPr>
          <w:szCs w:val="28"/>
        </w:rPr>
        <w:t xml:space="preserve">» в части территории, </w:t>
      </w:r>
      <w:r w:rsidR="003C7E4A" w:rsidRPr="00704898">
        <w:rPr>
          <w:rFonts w:eastAsia="Calibri"/>
          <w:szCs w:val="28"/>
        </w:rPr>
        <w:t xml:space="preserve">ограниченной полосой отвода </w:t>
      </w:r>
      <w:proofErr w:type="spellStart"/>
      <w:r w:rsidR="003C7E4A" w:rsidRPr="00704898">
        <w:rPr>
          <w:rFonts w:eastAsia="Calibri"/>
          <w:szCs w:val="28"/>
        </w:rPr>
        <w:t>Западно-Сибирской</w:t>
      </w:r>
      <w:proofErr w:type="spellEnd"/>
      <w:r w:rsidR="003C7E4A" w:rsidRPr="00704898">
        <w:rPr>
          <w:rFonts w:eastAsia="Calibri"/>
          <w:szCs w:val="28"/>
        </w:rPr>
        <w:t xml:space="preserve"> желез</w:t>
      </w:r>
      <w:r w:rsidR="003C7E4A" w:rsidRPr="00176D42">
        <w:rPr>
          <w:szCs w:val="28"/>
        </w:rPr>
        <w:t>ной дороги</w:t>
      </w:r>
      <w:r w:rsidR="003C7E4A">
        <w:rPr>
          <w:szCs w:val="28"/>
        </w:rPr>
        <w:t xml:space="preserve">, площадью </w:t>
      </w:r>
      <w:r w:rsidR="003C7E4A" w:rsidRPr="00701C9C">
        <w:rPr>
          <w:szCs w:val="28"/>
        </w:rPr>
        <w:t>им</w:t>
      </w:r>
      <w:r w:rsidR="003C7E4A">
        <w:rPr>
          <w:szCs w:val="28"/>
        </w:rPr>
        <w:t>ени</w:t>
      </w:r>
      <w:r w:rsidR="003C7E4A" w:rsidRPr="00701C9C">
        <w:rPr>
          <w:szCs w:val="28"/>
        </w:rPr>
        <w:t xml:space="preserve"> профессора </w:t>
      </w:r>
      <w:proofErr w:type="spellStart"/>
      <w:r w:rsidR="003C7E4A" w:rsidRPr="00701C9C">
        <w:rPr>
          <w:szCs w:val="28"/>
        </w:rPr>
        <w:t>Лыщинского</w:t>
      </w:r>
      <w:proofErr w:type="spellEnd"/>
      <w:r w:rsidR="003C7E4A">
        <w:rPr>
          <w:szCs w:val="28"/>
        </w:rPr>
        <w:t xml:space="preserve">, ул. Немировича-Данченко, ул. Ватутина, </w:t>
      </w:r>
      <w:r w:rsidR="003C7E4A" w:rsidRPr="00176D42">
        <w:rPr>
          <w:szCs w:val="28"/>
        </w:rPr>
        <w:t>руслом реки Тулы</w:t>
      </w:r>
      <w:r w:rsidR="003C7E4A">
        <w:rPr>
          <w:szCs w:val="28"/>
        </w:rPr>
        <w:t xml:space="preserve">, </w:t>
      </w:r>
      <w:r w:rsidR="003C7E4A" w:rsidRPr="00176D42">
        <w:rPr>
          <w:szCs w:val="28"/>
        </w:rPr>
        <w:t>ул.</w:t>
      </w:r>
      <w:r w:rsidR="003C7E4A">
        <w:rPr>
          <w:szCs w:val="28"/>
        </w:rPr>
        <w:t> </w:t>
      </w:r>
      <w:r w:rsidR="003C7E4A" w:rsidRPr="00176D42">
        <w:rPr>
          <w:szCs w:val="28"/>
        </w:rPr>
        <w:t>Станиславского</w:t>
      </w:r>
      <w:r w:rsidR="003C7E4A">
        <w:rPr>
          <w:szCs w:val="28"/>
        </w:rPr>
        <w:t xml:space="preserve">, в </w:t>
      </w:r>
      <w:r w:rsidR="003C7E4A" w:rsidRPr="00176D42">
        <w:rPr>
          <w:szCs w:val="28"/>
        </w:rPr>
        <w:t>Кировском и</w:t>
      </w:r>
      <w:proofErr w:type="gramEnd"/>
      <w:r w:rsidR="003C7E4A" w:rsidRPr="00176D42">
        <w:rPr>
          <w:szCs w:val="28"/>
        </w:rPr>
        <w:t xml:space="preserve"> Ленинском </w:t>
      </w:r>
      <w:proofErr w:type="gramStart"/>
      <w:r w:rsidR="003C7E4A" w:rsidRPr="00176D42">
        <w:rPr>
          <w:szCs w:val="28"/>
        </w:rPr>
        <w:t>районах</w:t>
      </w:r>
      <w:proofErr w:type="gramEnd"/>
      <w:r w:rsidR="003C7E4A">
        <w:rPr>
          <w:szCs w:val="28"/>
        </w:rPr>
        <w:t>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1C7FA8" w:rsidRPr="00355B5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355B59">
        <w:rPr>
          <w:szCs w:val="28"/>
        </w:rPr>
        <w:t>разместить постановление</w:t>
      </w:r>
      <w:proofErr w:type="gramEnd"/>
      <w:r w:rsidR="001C7FA8" w:rsidRPr="00355B59">
        <w:rPr>
          <w:szCs w:val="28"/>
        </w:rPr>
        <w:t xml:space="preserve"> на официальном сайте города Новосибирска в инфо</w:t>
      </w:r>
      <w:r w:rsidR="001C7FA8" w:rsidRPr="00355B59">
        <w:rPr>
          <w:szCs w:val="28"/>
        </w:rPr>
        <w:t>р</w:t>
      </w:r>
      <w:r w:rsidR="001C7FA8" w:rsidRPr="00355B59">
        <w:rPr>
          <w:szCs w:val="28"/>
        </w:rPr>
        <w:t xml:space="preserve">мационно-телекоммуникационной сети </w:t>
      </w:r>
      <w:r w:rsidR="00B73C40" w:rsidRPr="00355B59">
        <w:rPr>
          <w:szCs w:val="28"/>
        </w:rPr>
        <w:t>«</w:t>
      </w:r>
      <w:r w:rsidR="001C7FA8" w:rsidRPr="00355B59">
        <w:rPr>
          <w:szCs w:val="28"/>
        </w:rPr>
        <w:t>Интернет</w:t>
      </w:r>
      <w:r w:rsidR="00B73C40" w:rsidRPr="00355B59">
        <w:rPr>
          <w:szCs w:val="28"/>
        </w:rPr>
        <w:t>»</w:t>
      </w:r>
      <w:r w:rsidR="001C7FA8" w:rsidRPr="00355B59">
        <w:rPr>
          <w:szCs w:val="28"/>
        </w:rPr>
        <w:t>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355B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355B59">
        <w:rPr>
          <w:szCs w:val="28"/>
        </w:rPr>
        <w:t>о</w:t>
      </w:r>
      <w:r w:rsidR="001C7FA8" w:rsidRPr="00355B59">
        <w:rPr>
          <w:szCs w:val="28"/>
        </w:rPr>
        <w:t>становления.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355B59">
        <w:rPr>
          <w:szCs w:val="28"/>
        </w:rPr>
        <w:t>. </w:t>
      </w:r>
      <w:proofErr w:type="gramStart"/>
      <w:r w:rsidR="001C7FA8" w:rsidRPr="00355B59">
        <w:rPr>
          <w:szCs w:val="28"/>
        </w:rPr>
        <w:t>Контроль за</w:t>
      </w:r>
      <w:proofErr w:type="gramEnd"/>
      <w:r w:rsidR="001C7FA8" w:rsidRPr="00355B5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55B59" w:rsidTr="00B02ED7">
        <w:trPr>
          <w:trHeight w:val="290"/>
        </w:trPr>
        <w:tc>
          <w:tcPr>
            <w:tcW w:w="6946" w:type="dxa"/>
          </w:tcPr>
          <w:p w:rsidR="00584A48" w:rsidRPr="00355B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55B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5B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4478A" w:rsidRDefault="0084478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E5A34" w:rsidRDefault="00AE5A3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E012A" w:rsidRDefault="007E01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E5A34" w:rsidRDefault="00AE5A3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6137A" w:rsidRDefault="0096137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0537F0" w:rsidRDefault="00ED6348" w:rsidP="00DC7292">
      <w:pPr>
        <w:suppressAutoHyphens/>
        <w:ind w:firstLine="0"/>
        <w:rPr>
          <w:sz w:val="24"/>
          <w:szCs w:val="24"/>
        </w:rPr>
      </w:pPr>
      <w:r w:rsidRPr="000537F0">
        <w:rPr>
          <w:sz w:val="24"/>
          <w:szCs w:val="24"/>
        </w:rPr>
        <w:t>Кучинская</w:t>
      </w:r>
    </w:p>
    <w:p w:rsidR="00DC7292" w:rsidRPr="000537F0" w:rsidRDefault="00DC7292" w:rsidP="00DC7292">
      <w:pPr>
        <w:suppressAutoHyphens/>
        <w:ind w:firstLine="0"/>
        <w:rPr>
          <w:sz w:val="24"/>
          <w:szCs w:val="24"/>
        </w:rPr>
      </w:pPr>
      <w:r w:rsidRPr="000537F0">
        <w:rPr>
          <w:sz w:val="24"/>
          <w:szCs w:val="24"/>
        </w:rPr>
        <w:t>227</w:t>
      </w:r>
      <w:r w:rsidR="00ED6348" w:rsidRPr="000537F0">
        <w:rPr>
          <w:sz w:val="24"/>
          <w:szCs w:val="24"/>
        </w:rPr>
        <w:t>5337</w:t>
      </w:r>
    </w:p>
    <w:p w:rsidR="006A2F0C" w:rsidRDefault="00DC7292" w:rsidP="006A2F0C">
      <w:pPr>
        <w:ind w:firstLine="0"/>
        <w:rPr>
          <w:sz w:val="24"/>
          <w:szCs w:val="24"/>
        </w:rPr>
        <w:sectPr w:rsidR="006A2F0C" w:rsidSect="007E012A">
          <w:headerReference w:type="default" r:id="rId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0537F0">
        <w:rPr>
          <w:sz w:val="24"/>
          <w:szCs w:val="24"/>
        </w:rPr>
        <w:t>ГУАиГ</w:t>
      </w:r>
      <w:proofErr w:type="spellEnd"/>
    </w:p>
    <w:p w:rsidR="006A2F0C" w:rsidRDefault="006A2F0C" w:rsidP="006A2F0C">
      <w:pPr>
        <w:ind w:firstLine="0"/>
        <w:rPr>
          <w:sz w:val="24"/>
          <w:szCs w:val="24"/>
        </w:rPr>
      </w:pPr>
    </w:p>
    <w:p w:rsidR="006A2F0C" w:rsidRPr="009F2FCC" w:rsidRDefault="006A2F0C" w:rsidP="006A2F0C">
      <w:pPr>
        <w:ind w:left="6521" w:firstLine="0"/>
        <w:jc w:val="left"/>
        <w:rPr>
          <w:szCs w:val="28"/>
        </w:rPr>
      </w:pPr>
      <w:r w:rsidRPr="009F2FCC">
        <w:rPr>
          <w:szCs w:val="28"/>
        </w:rPr>
        <w:t>Приложение 1</w:t>
      </w:r>
    </w:p>
    <w:p w:rsidR="006A2F0C" w:rsidRPr="009F2FCC" w:rsidRDefault="006A2F0C" w:rsidP="006A2F0C">
      <w:pPr>
        <w:widowControl w:val="0"/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6A2F0C" w:rsidRPr="009F2FCC" w:rsidRDefault="006A2F0C" w:rsidP="006A2F0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6A2F0C" w:rsidRPr="00D54543" w:rsidRDefault="006A2F0C" w:rsidP="006A2F0C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9F2FCC">
        <w:rPr>
          <w:szCs w:val="28"/>
        </w:rPr>
        <w:t xml:space="preserve">от </w:t>
      </w:r>
      <w:r w:rsidR="00D54543" w:rsidRPr="00D54543">
        <w:rPr>
          <w:szCs w:val="28"/>
          <w:u w:val="single"/>
        </w:rPr>
        <w:t>30.07.2021</w:t>
      </w:r>
      <w:r w:rsidRPr="009F2FCC">
        <w:rPr>
          <w:szCs w:val="28"/>
        </w:rPr>
        <w:t xml:space="preserve"> № </w:t>
      </w:r>
      <w:r w:rsidR="00D54543" w:rsidRPr="00D54543">
        <w:rPr>
          <w:szCs w:val="28"/>
          <w:u w:val="single"/>
        </w:rPr>
        <w:t>2588</w:t>
      </w:r>
    </w:p>
    <w:p w:rsidR="006A2F0C" w:rsidRPr="009F2FCC" w:rsidRDefault="006A2F0C" w:rsidP="006A2F0C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6A2F0C" w:rsidRPr="00A704A9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</w:p>
    <w:p w:rsidR="006A2F0C" w:rsidRPr="009F2FCC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337890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 xml:space="preserve">планировки территории, </w:t>
      </w:r>
      <w:r w:rsidRPr="003C7E4A">
        <w:rPr>
          <w:b/>
          <w:szCs w:val="28"/>
        </w:rPr>
        <w:t xml:space="preserve">ограниченной полосой отвода </w:t>
      </w:r>
      <w:proofErr w:type="spellStart"/>
      <w:r w:rsidRPr="003C7E4A">
        <w:rPr>
          <w:b/>
          <w:szCs w:val="28"/>
        </w:rPr>
        <w:t>Западно</w:t>
      </w:r>
      <w:proofErr w:type="spellEnd"/>
      <w:r w:rsidRPr="003C7E4A">
        <w:rPr>
          <w:b/>
          <w:szCs w:val="28"/>
        </w:rPr>
        <w:t>-</w:t>
      </w:r>
    </w:p>
    <w:p w:rsidR="00337890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3C7E4A">
        <w:rPr>
          <w:b/>
          <w:szCs w:val="28"/>
        </w:rPr>
        <w:t xml:space="preserve">Сибирской железной дороги, площадью имени профессора </w:t>
      </w:r>
    </w:p>
    <w:p w:rsidR="00337890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proofErr w:type="spellStart"/>
      <w:r w:rsidRPr="003C7E4A">
        <w:rPr>
          <w:b/>
          <w:szCs w:val="28"/>
        </w:rPr>
        <w:t>Лыщинского</w:t>
      </w:r>
      <w:proofErr w:type="spellEnd"/>
      <w:r w:rsidRPr="003C7E4A">
        <w:rPr>
          <w:b/>
          <w:szCs w:val="28"/>
        </w:rPr>
        <w:t xml:space="preserve">, ул. Немировича-Данченко, ул. Ватутина, </w:t>
      </w:r>
    </w:p>
    <w:p w:rsidR="00337890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3C7E4A">
        <w:rPr>
          <w:b/>
          <w:szCs w:val="28"/>
        </w:rPr>
        <w:t xml:space="preserve">руслом реки Тулы, ул. Станиславского, </w:t>
      </w:r>
    </w:p>
    <w:p w:rsidR="006A2F0C" w:rsidRPr="00C00991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3C7E4A">
        <w:rPr>
          <w:b/>
          <w:szCs w:val="28"/>
        </w:rPr>
        <w:t>в Кировском и Ленинском районах</w:t>
      </w:r>
    </w:p>
    <w:p w:rsidR="006A2F0C" w:rsidRPr="009F2FCC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</w:t>
      </w:r>
      <w:r w:rsidRPr="009F2FCC">
        <w:rPr>
          <w:szCs w:val="28"/>
        </w:rPr>
        <w:t>и</w:t>
      </w:r>
      <w:r w:rsidRPr="009F2FCC">
        <w:rPr>
          <w:szCs w:val="28"/>
        </w:rPr>
        <w:t>ложение 2).</w:t>
      </w: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</w:t>
      </w:r>
      <w:r w:rsidRPr="009F2FCC">
        <w:rPr>
          <w:szCs w:val="28"/>
        </w:rPr>
        <w:t>о</w:t>
      </w:r>
      <w:r w:rsidRPr="009F2FCC">
        <w:rPr>
          <w:szCs w:val="28"/>
        </w:rPr>
        <w:t>жение 3).</w:t>
      </w:r>
    </w:p>
    <w:p w:rsidR="006A2F0C" w:rsidRPr="009F2FCC" w:rsidRDefault="006A2F0C" w:rsidP="006A2F0C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6A2F0C" w:rsidRPr="009F2FCC" w:rsidRDefault="006A2F0C" w:rsidP="006A2F0C">
      <w:pPr>
        <w:ind w:firstLine="0"/>
        <w:rPr>
          <w:color w:val="FF0000"/>
          <w:szCs w:val="28"/>
        </w:rPr>
      </w:pPr>
    </w:p>
    <w:p w:rsidR="006A2F0C" w:rsidRPr="000537F0" w:rsidRDefault="006A2F0C" w:rsidP="00DC7292">
      <w:pPr>
        <w:ind w:firstLine="0"/>
        <w:rPr>
          <w:sz w:val="24"/>
          <w:szCs w:val="24"/>
        </w:rPr>
        <w:sectPr w:rsidR="006A2F0C" w:rsidRPr="000537F0" w:rsidSect="000537F0"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</w:p>
    <w:p w:rsidR="00530675" w:rsidRDefault="00530675" w:rsidP="000537F0">
      <w:pPr>
        <w:ind w:left="-142" w:firstLine="0"/>
        <w:jc w:val="center"/>
        <w:rPr>
          <w:szCs w:val="28"/>
        </w:rPr>
        <w:sectPr w:rsidR="00530675" w:rsidSect="00900573">
          <w:headerReference w:type="default" r:id="rId10"/>
          <w:pgSz w:w="16839" w:h="23814" w:code="8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95510" cy="13861415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95510" cy="138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CCB" w:rsidRPr="00B33BFE" w:rsidRDefault="00D76CCB" w:rsidP="00337890">
      <w:pPr>
        <w:ind w:left="6379" w:firstLine="0"/>
        <w:rPr>
          <w:sz w:val="24"/>
          <w:szCs w:val="24"/>
        </w:rPr>
      </w:pPr>
      <w:r w:rsidRPr="00B33BFE">
        <w:rPr>
          <w:sz w:val="24"/>
          <w:szCs w:val="24"/>
        </w:rPr>
        <w:lastRenderedPageBreak/>
        <w:t xml:space="preserve">Приложение 2 </w:t>
      </w:r>
    </w:p>
    <w:p w:rsidR="00D76CCB" w:rsidRPr="00B33BFE" w:rsidRDefault="00D76CCB" w:rsidP="00337890">
      <w:pPr>
        <w:spacing w:line="240" w:lineRule="atLeast"/>
        <w:ind w:left="6379" w:firstLine="0"/>
        <w:rPr>
          <w:sz w:val="24"/>
          <w:szCs w:val="24"/>
        </w:rPr>
      </w:pPr>
      <w:r w:rsidRPr="00B33BFE">
        <w:rPr>
          <w:sz w:val="24"/>
          <w:szCs w:val="24"/>
        </w:rPr>
        <w:t>к проекту планировки террит</w:t>
      </w:r>
      <w:r w:rsidRPr="00B33BFE">
        <w:rPr>
          <w:sz w:val="24"/>
          <w:szCs w:val="24"/>
        </w:rPr>
        <w:t>о</w:t>
      </w:r>
      <w:r w:rsidRPr="00B33BFE">
        <w:rPr>
          <w:sz w:val="24"/>
          <w:szCs w:val="24"/>
        </w:rPr>
        <w:t>рии, ограниченной полосой отв</w:t>
      </w:r>
      <w:r w:rsidRPr="00B33BFE">
        <w:rPr>
          <w:sz w:val="24"/>
          <w:szCs w:val="24"/>
        </w:rPr>
        <w:t>о</w:t>
      </w:r>
      <w:r w:rsidRPr="00B33BFE">
        <w:rPr>
          <w:sz w:val="24"/>
          <w:szCs w:val="24"/>
        </w:rPr>
        <w:t xml:space="preserve">да </w:t>
      </w:r>
      <w:proofErr w:type="spellStart"/>
      <w:r w:rsidRPr="00B33BFE">
        <w:rPr>
          <w:sz w:val="24"/>
          <w:szCs w:val="24"/>
        </w:rPr>
        <w:t>Западно-Сибирской</w:t>
      </w:r>
      <w:proofErr w:type="spellEnd"/>
      <w:r w:rsidRPr="00B33BFE">
        <w:rPr>
          <w:sz w:val="24"/>
          <w:szCs w:val="24"/>
        </w:rPr>
        <w:t xml:space="preserve"> железной дороги, площадью имени профе</w:t>
      </w:r>
      <w:r w:rsidRPr="00B33BFE">
        <w:rPr>
          <w:sz w:val="24"/>
          <w:szCs w:val="24"/>
        </w:rPr>
        <w:t>с</w:t>
      </w:r>
      <w:r w:rsidRPr="00B33BFE">
        <w:rPr>
          <w:sz w:val="24"/>
          <w:szCs w:val="24"/>
        </w:rPr>
        <w:t xml:space="preserve">сора </w:t>
      </w:r>
      <w:proofErr w:type="spellStart"/>
      <w:r w:rsidRPr="00B33BFE">
        <w:rPr>
          <w:sz w:val="24"/>
          <w:szCs w:val="24"/>
        </w:rPr>
        <w:t>Лыщинского</w:t>
      </w:r>
      <w:proofErr w:type="spellEnd"/>
      <w:r w:rsidRPr="00B33BFE">
        <w:rPr>
          <w:sz w:val="24"/>
          <w:szCs w:val="24"/>
        </w:rPr>
        <w:t>, ул. Немиров</w:t>
      </w:r>
      <w:r w:rsidRPr="00B33BFE">
        <w:rPr>
          <w:sz w:val="24"/>
          <w:szCs w:val="24"/>
        </w:rPr>
        <w:t>и</w:t>
      </w:r>
      <w:r w:rsidRPr="00B33BFE">
        <w:rPr>
          <w:sz w:val="24"/>
          <w:szCs w:val="24"/>
        </w:rPr>
        <w:t>ча-Данченко, ул. Ватутина, ру</w:t>
      </w:r>
      <w:r w:rsidRPr="00B33BFE">
        <w:rPr>
          <w:sz w:val="24"/>
          <w:szCs w:val="24"/>
        </w:rPr>
        <w:t>с</w:t>
      </w:r>
      <w:r w:rsidRPr="00B33BFE">
        <w:rPr>
          <w:sz w:val="24"/>
          <w:szCs w:val="24"/>
        </w:rPr>
        <w:t>лом реки Тулы, ул. Станиславск</w:t>
      </w:r>
      <w:r w:rsidRPr="00B33BFE">
        <w:rPr>
          <w:sz w:val="24"/>
          <w:szCs w:val="24"/>
        </w:rPr>
        <w:t>о</w:t>
      </w:r>
      <w:r w:rsidRPr="00B33BFE">
        <w:rPr>
          <w:sz w:val="24"/>
          <w:szCs w:val="24"/>
        </w:rPr>
        <w:t xml:space="preserve">го, </w:t>
      </w:r>
      <w:proofErr w:type="gramStart"/>
      <w:r w:rsidRPr="00B33BFE">
        <w:rPr>
          <w:sz w:val="24"/>
          <w:szCs w:val="24"/>
        </w:rPr>
        <w:t>в</w:t>
      </w:r>
      <w:proofErr w:type="gramEnd"/>
      <w:r w:rsidRPr="00B33BFE">
        <w:rPr>
          <w:sz w:val="24"/>
          <w:szCs w:val="24"/>
        </w:rPr>
        <w:t xml:space="preserve"> </w:t>
      </w:r>
      <w:proofErr w:type="gramStart"/>
      <w:r w:rsidRPr="00B33BFE">
        <w:rPr>
          <w:sz w:val="24"/>
          <w:szCs w:val="24"/>
        </w:rPr>
        <w:t>Кировском</w:t>
      </w:r>
      <w:proofErr w:type="gramEnd"/>
      <w:r w:rsidRPr="00B33BFE">
        <w:rPr>
          <w:sz w:val="24"/>
          <w:szCs w:val="24"/>
        </w:rPr>
        <w:t xml:space="preserve"> и Ленинском районах</w:t>
      </w:r>
    </w:p>
    <w:p w:rsidR="00D76CCB" w:rsidRPr="00FF07D4" w:rsidRDefault="00D76CCB" w:rsidP="00D76CCB">
      <w:pPr>
        <w:spacing w:line="240" w:lineRule="atLeast"/>
        <w:ind w:left="6521" w:firstLine="0"/>
        <w:rPr>
          <w:szCs w:val="28"/>
        </w:rPr>
      </w:pPr>
    </w:p>
    <w:p w:rsidR="00D76CCB" w:rsidRPr="00FF07D4" w:rsidRDefault="00D76CCB" w:rsidP="00D76CCB">
      <w:pPr>
        <w:spacing w:line="240" w:lineRule="atLeast"/>
        <w:ind w:left="6521" w:firstLine="0"/>
        <w:rPr>
          <w:szCs w:val="28"/>
        </w:rPr>
      </w:pPr>
    </w:p>
    <w:p w:rsidR="00D76CCB" w:rsidRPr="00B33BFE" w:rsidRDefault="00D76CCB" w:rsidP="008D7D46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33BFE">
        <w:rPr>
          <w:b/>
          <w:szCs w:val="28"/>
        </w:rPr>
        <w:t>ПОЛОЖЕНИЕ</w:t>
      </w:r>
    </w:p>
    <w:p w:rsidR="00D76CCB" w:rsidRPr="00B33BFE" w:rsidRDefault="00D76CCB" w:rsidP="008D7D46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33BFE">
        <w:rPr>
          <w:b/>
          <w:szCs w:val="28"/>
        </w:rPr>
        <w:t>о характеристиках планируемого развития территории</w:t>
      </w:r>
    </w:p>
    <w:p w:rsidR="00D76CCB" w:rsidRPr="00B33BFE" w:rsidRDefault="00D76CCB" w:rsidP="008D7D46">
      <w:pPr>
        <w:pStyle w:val="1"/>
        <w:ind w:firstLine="0"/>
        <w:rPr>
          <w:bCs/>
        </w:rPr>
      </w:pPr>
      <w:bookmarkStart w:id="0" w:name="_Toc47024116"/>
      <w:r w:rsidRPr="00B33BFE">
        <w:rPr>
          <w:bCs/>
        </w:rPr>
        <w:t>1. </w:t>
      </w:r>
      <w:bookmarkEnd w:id="0"/>
      <w:r w:rsidRPr="00B33BFE">
        <w:rPr>
          <w:bCs/>
        </w:rPr>
        <w:t>Общие положения</w:t>
      </w:r>
    </w:p>
    <w:p w:rsidR="00D76CCB" w:rsidRPr="00B33BFE" w:rsidRDefault="00D76CCB" w:rsidP="00D76CCB">
      <w:pPr>
        <w:ind w:firstLine="720"/>
        <w:rPr>
          <w:szCs w:val="28"/>
        </w:rPr>
      </w:pPr>
      <w:proofErr w:type="gramStart"/>
      <w:r w:rsidRPr="00B33BFE">
        <w:rPr>
          <w:szCs w:val="28"/>
        </w:rPr>
        <w:t xml:space="preserve">Проект планировки территории, ограниченной полосой отвода </w:t>
      </w:r>
      <w:proofErr w:type="spellStart"/>
      <w:r w:rsidRPr="00B33BFE">
        <w:rPr>
          <w:szCs w:val="28"/>
        </w:rPr>
        <w:t>Западно-Сибирской</w:t>
      </w:r>
      <w:proofErr w:type="spellEnd"/>
      <w:r w:rsidRPr="00B33BFE">
        <w:rPr>
          <w:szCs w:val="28"/>
        </w:rPr>
        <w:t xml:space="preserve"> железной дороги, площадью имени профессора </w:t>
      </w:r>
      <w:proofErr w:type="spellStart"/>
      <w:r w:rsidRPr="00B33BFE">
        <w:rPr>
          <w:szCs w:val="28"/>
        </w:rPr>
        <w:t>Лыщинского</w:t>
      </w:r>
      <w:proofErr w:type="spellEnd"/>
      <w:r w:rsidRPr="00B33BFE">
        <w:rPr>
          <w:szCs w:val="28"/>
        </w:rPr>
        <w:t>, ул.</w:t>
      </w:r>
      <w:r w:rsidR="000D3FD5">
        <w:rPr>
          <w:szCs w:val="28"/>
        </w:rPr>
        <w:t> </w:t>
      </w:r>
      <w:r w:rsidRPr="00B33BFE">
        <w:rPr>
          <w:szCs w:val="28"/>
        </w:rPr>
        <w:t>Немировича-Данченко, ул. Ватутина, руслом реки Тулы, ул. Станиславского, в Кировском и Ленинском районах (далее – проект планировки</w:t>
      </w:r>
      <w:r w:rsidR="000D3FD5">
        <w:rPr>
          <w:szCs w:val="28"/>
        </w:rPr>
        <w:t>)</w:t>
      </w:r>
      <w:r w:rsidRPr="00B33BFE">
        <w:rPr>
          <w:szCs w:val="28"/>
        </w:rPr>
        <w:t xml:space="preserve"> выполнен в отн</w:t>
      </w:r>
      <w:r w:rsidRPr="00B33BFE">
        <w:rPr>
          <w:szCs w:val="28"/>
        </w:rPr>
        <w:t>о</w:t>
      </w:r>
      <w:r w:rsidRPr="00B33BFE">
        <w:rPr>
          <w:szCs w:val="28"/>
        </w:rPr>
        <w:t xml:space="preserve">шении территории, ограниченной полосой отвода </w:t>
      </w:r>
      <w:proofErr w:type="spellStart"/>
      <w:r w:rsidRPr="00B33BFE">
        <w:rPr>
          <w:szCs w:val="28"/>
        </w:rPr>
        <w:t>Западно-Сибирской</w:t>
      </w:r>
      <w:proofErr w:type="spellEnd"/>
      <w:r w:rsidRPr="00B33BFE">
        <w:rPr>
          <w:szCs w:val="28"/>
        </w:rPr>
        <w:t xml:space="preserve"> железной дороги, площадью имени профессора </w:t>
      </w:r>
      <w:proofErr w:type="spellStart"/>
      <w:r w:rsidRPr="00B33BFE">
        <w:rPr>
          <w:szCs w:val="28"/>
        </w:rPr>
        <w:t>Лыщинского</w:t>
      </w:r>
      <w:proofErr w:type="spellEnd"/>
      <w:r w:rsidRPr="00B33BFE">
        <w:rPr>
          <w:szCs w:val="28"/>
        </w:rPr>
        <w:t>, ул. Немировича-Данченко, ул.</w:t>
      </w:r>
      <w:r w:rsidR="000D3FD5">
        <w:rPr>
          <w:szCs w:val="28"/>
        </w:rPr>
        <w:t> </w:t>
      </w:r>
      <w:r w:rsidRPr="00B33BFE">
        <w:rPr>
          <w:szCs w:val="28"/>
        </w:rPr>
        <w:t>Ватутина, руслом реки Тулы, ул. Станиславского, в Кировском и Ленинском районах (далее – планируемая</w:t>
      </w:r>
      <w:proofErr w:type="gramEnd"/>
      <w:r w:rsidRPr="00B33BFE">
        <w:rPr>
          <w:szCs w:val="28"/>
        </w:rPr>
        <w:t xml:space="preserve"> территория).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 xml:space="preserve">Площадь планируемой территории – </w:t>
      </w:r>
      <w:r w:rsidRPr="00B33BFE">
        <w:rPr>
          <w:sz w:val="27"/>
          <w:szCs w:val="27"/>
        </w:rPr>
        <w:t>892,01</w:t>
      </w:r>
      <w:r w:rsidRPr="00B33BFE">
        <w:rPr>
          <w:szCs w:val="28"/>
        </w:rPr>
        <w:t xml:space="preserve"> га.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</w:t>
      </w:r>
      <w:r w:rsidR="001A3862">
        <w:rPr>
          <w:szCs w:val="28"/>
        </w:rPr>
        <w:t>ого</w:t>
      </w:r>
      <w:r w:rsidRPr="00B33BFE">
        <w:rPr>
          <w:szCs w:val="28"/>
        </w:rPr>
        <w:t xml:space="preserve"> на период до 2030 года, </w:t>
      </w:r>
      <w:r w:rsidR="00416CF5">
        <w:rPr>
          <w:szCs w:val="28"/>
        </w:rPr>
        <w:t>М</w:t>
      </w:r>
      <w:r w:rsidRPr="00B33BFE">
        <w:rPr>
          <w:szCs w:val="28"/>
        </w:rPr>
        <w:t>естными нормативами градостроительного проектирования на территории города Новос</w:t>
      </w:r>
      <w:r w:rsidRPr="00B33BFE">
        <w:rPr>
          <w:szCs w:val="28"/>
        </w:rPr>
        <w:t>и</w:t>
      </w:r>
      <w:r w:rsidRPr="00B33BFE">
        <w:rPr>
          <w:szCs w:val="28"/>
        </w:rPr>
        <w:t xml:space="preserve">бирска, </w:t>
      </w:r>
      <w:r w:rsidR="00416CF5">
        <w:rPr>
          <w:szCs w:val="28"/>
        </w:rPr>
        <w:t>П</w:t>
      </w:r>
      <w:r w:rsidRPr="00B33BFE">
        <w:rPr>
          <w:szCs w:val="28"/>
        </w:rPr>
        <w:t xml:space="preserve">равилами землепользования и </w:t>
      </w:r>
      <w:proofErr w:type="gramStart"/>
      <w:r w:rsidRPr="00B33BFE">
        <w:rPr>
          <w:szCs w:val="28"/>
        </w:rPr>
        <w:t>застройки города</w:t>
      </w:r>
      <w:proofErr w:type="gramEnd"/>
      <w:r w:rsidRPr="00B33BFE">
        <w:rPr>
          <w:szCs w:val="28"/>
        </w:rPr>
        <w:t xml:space="preserve"> Новосибирска.</w:t>
      </w:r>
    </w:p>
    <w:p w:rsidR="00D76CCB" w:rsidRPr="00B33BFE" w:rsidRDefault="00D76CCB" w:rsidP="00D76CCB">
      <w:pPr>
        <w:ind w:firstLine="720"/>
        <w:rPr>
          <w:szCs w:val="28"/>
        </w:rPr>
      </w:pP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bookmarkStart w:id="1" w:name="_Toc445826799"/>
      <w:r w:rsidRPr="00B33BFE">
        <w:rPr>
          <w:b/>
          <w:szCs w:val="28"/>
        </w:rPr>
        <w:t xml:space="preserve">2. Характеристика планируемого развития территории, в том числе </w:t>
      </w: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proofErr w:type="gramStart"/>
      <w:r w:rsidRPr="00B33BFE">
        <w:rPr>
          <w:b/>
          <w:szCs w:val="28"/>
        </w:rPr>
        <w:t>плотность и параметры застройки территории</w:t>
      </w:r>
      <w:bookmarkEnd w:id="1"/>
      <w:r w:rsidRPr="00B33BFE">
        <w:rPr>
          <w:b/>
          <w:szCs w:val="28"/>
        </w:rPr>
        <w:t xml:space="preserve"> (в пределах, </w:t>
      </w:r>
      <w:proofErr w:type="gramEnd"/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proofErr w:type="gramStart"/>
      <w:r w:rsidRPr="00B33BFE">
        <w:rPr>
          <w:b/>
          <w:szCs w:val="28"/>
        </w:rPr>
        <w:t>установленных</w:t>
      </w:r>
      <w:proofErr w:type="gramEnd"/>
      <w:r w:rsidRPr="00B33BFE">
        <w:rPr>
          <w:b/>
          <w:szCs w:val="28"/>
        </w:rPr>
        <w:t xml:space="preserve"> градостроительным регламентом)</w:t>
      </w: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</w:p>
    <w:p w:rsidR="00D76CCB" w:rsidRDefault="00D76CCB" w:rsidP="00D76CCB">
      <w:pPr>
        <w:ind w:firstLine="0"/>
        <w:jc w:val="center"/>
        <w:outlineLvl w:val="0"/>
        <w:rPr>
          <w:b/>
          <w:szCs w:val="28"/>
        </w:rPr>
      </w:pPr>
      <w:r w:rsidRPr="00B33BFE">
        <w:rPr>
          <w:b/>
          <w:szCs w:val="28"/>
        </w:rPr>
        <w:t>2.1. Характеристика планируемого развития территории</w:t>
      </w:r>
    </w:p>
    <w:p w:rsidR="00546988" w:rsidRPr="00B33BFE" w:rsidRDefault="00546988" w:rsidP="00D76CCB">
      <w:pPr>
        <w:ind w:firstLine="0"/>
        <w:jc w:val="center"/>
        <w:outlineLvl w:val="0"/>
        <w:rPr>
          <w:b/>
          <w:szCs w:val="28"/>
        </w:rPr>
      </w:pP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Проектом планировки предусматривается установление красных линий.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В </w:t>
      </w:r>
      <w:proofErr w:type="gramStart"/>
      <w:r w:rsidRPr="005670A0">
        <w:rPr>
          <w:szCs w:val="28"/>
        </w:rPr>
        <w:t>проекте</w:t>
      </w:r>
      <w:proofErr w:type="gramEnd"/>
      <w:r w:rsidRPr="005670A0">
        <w:rPr>
          <w:szCs w:val="28"/>
        </w:rPr>
        <w:t xml:space="preserve"> планировки отображены границы планируемых элементов пл</w:t>
      </w:r>
      <w:r w:rsidRPr="005670A0">
        <w:rPr>
          <w:szCs w:val="28"/>
        </w:rPr>
        <w:t>а</w:t>
      </w:r>
      <w:r w:rsidRPr="005670A0">
        <w:rPr>
          <w:szCs w:val="28"/>
        </w:rPr>
        <w:t>нировочной структуры: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D76CCB" w:rsidRPr="005670A0" w:rsidRDefault="00D76CCB" w:rsidP="00D76CCB">
      <w:pPr>
        <w:rPr>
          <w:color w:val="FF0000"/>
          <w:szCs w:val="28"/>
        </w:rPr>
      </w:pPr>
      <w:r w:rsidRPr="005670A0">
        <w:rPr>
          <w:szCs w:val="28"/>
        </w:rPr>
        <w:lastRenderedPageBreak/>
        <w:t>улично-дорожной сети</w:t>
      </w:r>
      <w:r w:rsidR="000B4DF7">
        <w:rPr>
          <w:szCs w:val="28"/>
        </w:rPr>
        <w:t xml:space="preserve"> (далее</w:t>
      </w:r>
      <w:r w:rsidR="000B4DF7" w:rsidRPr="005670A0">
        <w:rPr>
          <w:szCs w:val="28"/>
        </w:rPr>
        <w:t xml:space="preserve"> –</w:t>
      </w:r>
      <w:r w:rsidR="000B4DF7">
        <w:rPr>
          <w:szCs w:val="28"/>
        </w:rPr>
        <w:t xml:space="preserve"> УДС)</w:t>
      </w:r>
      <w:r w:rsidRPr="005670A0">
        <w:rPr>
          <w:szCs w:val="28"/>
        </w:rPr>
        <w:t>.</w:t>
      </w:r>
    </w:p>
    <w:p w:rsidR="00D76CCB" w:rsidRPr="005670A0" w:rsidRDefault="00D76CCB" w:rsidP="00D76CCB">
      <w:pPr>
        <w:ind w:firstLine="720"/>
        <w:rPr>
          <w:szCs w:val="28"/>
        </w:rPr>
      </w:pPr>
      <w:r w:rsidRPr="005670A0">
        <w:rPr>
          <w:szCs w:val="28"/>
        </w:rPr>
        <w:t>Район 310.01 – территория общественно-жилой застройки с планировочн</w:t>
      </w:r>
      <w:r w:rsidRPr="005670A0">
        <w:rPr>
          <w:szCs w:val="28"/>
        </w:rPr>
        <w:t>ы</w:t>
      </w:r>
      <w:r w:rsidRPr="005670A0">
        <w:rPr>
          <w:szCs w:val="28"/>
        </w:rPr>
        <w:t>ми кварталами (микрорайонами) 310.01.01.01 – 310.01.01.04, 310.01.02.01 – 310.01.02.06, 310.01.03.01 – 310.01.03.04, 310.01.04.00, 310.01.05.01</w:t>
      </w:r>
      <w:r w:rsidR="000D3FD5" w:rsidRPr="005670A0">
        <w:rPr>
          <w:szCs w:val="28"/>
        </w:rPr>
        <w:t>,</w:t>
      </w:r>
      <w:r w:rsidRPr="005670A0">
        <w:rPr>
          <w:szCs w:val="28"/>
        </w:rPr>
        <w:t xml:space="preserve"> 310.01.05.02, 310.01.06.01.</w:t>
      </w:r>
    </w:p>
    <w:p w:rsidR="00D76CCB" w:rsidRPr="005670A0" w:rsidRDefault="00D76CCB" w:rsidP="00D76CCB">
      <w:pPr>
        <w:ind w:firstLine="720"/>
        <w:rPr>
          <w:szCs w:val="28"/>
        </w:rPr>
      </w:pPr>
      <w:r w:rsidRPr="005670A0">
        <w:rPr>
          <w:szCs w:val="28"/>
        </w:rPr>
        <w:t>Район 310.02 – территория общественно-жилой застройки с планировочн</w:t>
      </w:r>
      <w:r w:rsidRPr="005670A0">
        <w:rPr>
          <w:szCs w:val="28"/>
        </w:rPr>
        <w:t>ы</w:t>
      </w:r>
      <w:r w:rsidRPr="005670A0">
        <w:rPr>
          <w:szCs w:val="28"/>
        </w:rPr>
        <w:t>ми кварталами (микрорайонами) 310.02.02.01, 310.02.04.02, 310.02.05.01</w:t>
      </w:r>
      <w:r w:rsidR="000D3FD5" w:rsidRPr="005670A0">
        <w:rPr>
          <w:szCs w:val="28"/>
        </w:rPr>
        <w:t xml:space="preserve">, </w:t>
      </w:r>
      <w:r w:rsidRPr="005670A0">
        <w:rPr>
          <w:szCs w:val="28"/>
        </w:rPr>
        <w:t>310.02.05.02, а также с квартал</w:t>
      </w:r>
      <w:r w:rsidR="00FF6EFB" w:rsidRPr="005670A0">
        <w:rPr>
          <w:szCs w:val="28"/>
        </w:rPr>
        <w:t>ом</w:t>
      </w:r>
      <w:r w:rsidRPr="005670A0">
        <w:rPr>
          <w:szCs w:val="28"/>
        </w:rPr>
        <w:t>, в границах котор</w:t>
      </w:r>
      <w:r w:rsidR="00FF6EFB" w:rsidRPr="005670A0">
        <w:rPr>
          <w:szCs w:val="28"/>
        </w:rPr>
        <w:t>ого</w:t>
      </w:r>
      <w:r w:rsidRPr="005670A0">
        <w:rPr>
          <w:szCs w:val="28"/>
        </w:rPr>
        <w:t xml:space="preserve"> отсутствует жилая з</w:t>
      </w:r>
      <w:r w:rsidRPr="005670A0">
        <w:rPr>
          <w:szCs w:val="28"/>
        </w:rPr>
        <w:t>а</w:t>
      </w:r>
      <w:r w:rsidRPr="005670A0">
        <w:rPr>
          <w:szCs w:val="28"/>
        </w:rPr>
        <w:t>стройка</w:t>
      </w:r>
      <w:r w:rsidR="00191AAF" w:rsidRPr="005670A0">
        <w:rPr>
          <w:szCs w:val="28"/>
        </w:rPr>
        <w:t>,</w:t>
      </w:r>
      <w:r w:rsidR="00774184" w:rsidRPr="005670A0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310.02.04.01.</w:t>
      </w:r>
    </w:p>
    <w:p w:rsidR="00D76CCB" w:rsidRPr="005670A0" w:rsidRDefault="00D76CCB" w:rsidP="00D76CCB">
      <w:pPr>
        <w:ind w:firstLine="720"/>
        <w:rPr>
          <w:szCs w:val="28"/>
        </w:rPr>
      </w:pPr>
      <w:r w:rsidRPr="005670A0">
        <w:rPr>
          <w:szCs w:val="28"/>
        </w:rPr>
        <w:t>Район 310.03 – территория общественно-жилой застройки с планировочн</w:t>
      </w:r>
      <w:r w:rsidRPr="005670A0">
        <w:rPr>
          <w:szCs w:val="28"/>
        </w:rPr>
        <w:t>ы</w:t>
      </w:r>
      <w:r w:rsidRPr="005670A0">
        <w:rPr>
          <w:szCs w:val="28"/>
        </w:rPr>
        <w:t xml:space="preserve">ми кварталами (микрорайонами) 310.03.01.01, 310.03.02.01, 310.03.03.01 – 310.03.03.03, 310.03.04.01, а также с </w:t>
      </w:r>
      <w:r w:rsidR="00774184" w:rsidRPr="005670A0">
        <w:rPr>
          <w:szCs w:val="28"/>
        </w:rPr>
        <w:t>кварталом, в границах которого</w:t>
      </w:r>
      <w:r w:rsidRPr="005670A0">
        <w:rPr>
          <w:szCs w:val="28"/>
        </w:rPr>
        <w:t xml:space="preserve"> отсутствует жилая застройка</w:t>
      </w:r>
      <w:r w:rsidR="00191AAF" w:rsidRPr="005670A0">
        <w:rPr>
          <w:szCs w:val="28"/>
        </w:rPr>
        <w:t xml:space="preserve">,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310.03.00.01.</w:t>
      </w:r>
    </w:p>
    <w:p w:rsidR="00D76CCB" w:rsidRPr="005670A0" w:rsidRDefault="00D76CCB" w:rsidP="00D76CCB">
      <w:pPr>
        <w:ind w:firstLine="720"/>
        <w:rPr>
          <w:szCs w:val="28"/>
        </w:rPr>
      </w:pPr>
      <w:r w:rsidRPr="005670A0">
        <w:rPr>
          <w:szCs w:val="28"/>
        </w:rPr>
        <w:t>Район 310.04 – территория общественно-жилой застройки с планировочн</w:t>
      </w:r>
      <w:r w:rsidRPr="005670A0">
        <w:rPr>
          <w:szCs w:val="28"/>
        </w:rPr>
        <w:t>ы</w:t>
      </w:r>
      <w:r w:rsidRPr="005670A0">
        <w:rPr>
          <w:szCs w:val="28"/>
        </w:rPr>
        <w:t>ми кварталами (микрорайонами) 310.04.01.01 – 310.04.01.06, 310.04.02.01, 310.04.03.01 – 310.04.03.03, 310.04.04.01 –</w:t>
      </w:r>
      <w:r w:rsidR="00D41864" w:rsidRPr="005670A0">
        <w:rPr>
          <w:szCs w:val="28"/>
        </w:rPr>
        <w:t xml:space="preserve"> 310.04.04</w:t>
      </w:r>
      <w:r w:rsidRPr="005670A0">
        <w:rPr>
          <w:szCs w:val="28"/>
        </w:rPr>
        <w:t>.08, 310.04.05.02, 310.04.06.01</w:t>
      </w:r>
      <w:r w:rsidR="000D3FD5" w:rsidRPr="005670A0">
        <w:rPr>
          <w:szCs w:val="28"/>
        </w:rPr>
        <w:t>,</w:t>
      </w:r>
      <w:r w:rsidRPr="005670A0">
        <w:rPr>
          <w:szCs w:val="28"/>
        </w:rPr>
        <w:t xml:space="preserve"> 310.04.06.02, а также с </w:t>
      </w:r>
      <w:r w:rsidR="00774184" w:rsidRPr="005670A0">
        <w:rPr>
          <w:szCs w:val="28"/>
        </w:rPr>
        <w:t>кварталом, в границах которого</w:t>
      </w:r>
      <w:r w:rsidRPr="005670A0">
        <w:rPr>
          <w:szCs w:val="28"/>
        </w:rPr>
        <w:t xml:space="preserve"> отсутствует жилая з</w:t>
      </w:r>
      <w:r w:rsidRPr="005670A0">
        <w:rPr>
          <w:szCs w:val="28"/>
        </w:rPr>
        <w:t>а</w:t>
      </w:r>
      <w:r w:rsidRPr="005670A0">
        <w:rPr>
          <w:szCs w:val="28"/>
        </w:rPr>
        <w:t>стройка</w:t>
      </w:r>
      <w:r w:rsidR="00191AAF" w:rsidRPr="005670A0">
        <w:rPr>
          <w:szCs w:val="28"/>
        </w:rPr>
        <w:t>,</w:t>
      </w:r>
      <w:r w:rsidR="00774184" w:rsidRPr="005670A0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310.04.00.01.</w:t>
      </w:r>
    </w:p>
    <w:p w:rsidR="00D76CCB" w:rsidRPr="005670A0" w:rsidRDefault="00D76CCB" w:rsidP="00D76CCB">
      <w:pPr>
        <w:ind w:firstLine="720"/>
        <w:rPr>
          <w:szCs w:val="28"/>
        </w:rPr>
      </w:pPr>
      <w:r w:rsidRPr="005670A0">
        <w:rPr>
          <w:szCs w:val="28"/>
        </w:rPr>
        <w:t>Район 310.05 – территория общественно-жилой застройки с планировочн</w:t>
      </w:r>
      <w:r w:rsidRPr="005670A0">
        <w:rPr>
          <w:szCs w:val="28"/>
        </w:rPr>
        <w:t>ы</w:t>
      </w:r>
      <w:r w:rsidRPr="005670A0">
        <w:rPr>
          <w:szCs w:val="28"/>
        </w:rPr>
        <w:t>ми кварталами (микрорайонами) 310.05.01.01</w:t>
      </w:r>
      <w:r w:rsidR="000D3FD5" w:rsidRPr="005670A0">
        <w:rPr>
          <w:szCs w:val="28"/>
        </w:rPr>
        <w:t>,</w:t>
      </w:r>
      <w:r w:rsidRPr="005670A0">
        <w:rPr>
          <w:szCs w:val="28"/>
        </w:rPr>
        <w:t xml:space="preserve"> 310.05.01.02, 310.05.02.01 – 310.05.02.03, а также с </w:t>
      </w:r>
      <w:r w:rsidR="00774184" w:rsidRPr="005670A0">
        <w:rPr>
          <w:szCs w:val="28"/>
        </w:rPr>
        <w:t>кварталом, в границах которого</w:t>
      </w:r>
      <w:r w:rsidRPr="005670A0">
        <w:rPr>
          <w:szCs w:val="28"/>
        </w:rPr>
        <w:t xml:space="preserve"> отсутствует жилая з</w:t>
      </w:r>
      <w:r w:rsidRPr="005670A0">
        <w:rPr>
          <w:szCs w:val="28"/>
        </w:rPr>
        <w:t>а</w:t>
      </w:r>
      <w:r w:rsidRPr="005670A0">
        <w:rPr>
          <w:szCs w:val="28"/>
        </w:rPr>
        <w:t>стройка</w:t>
      </w:r>
      <w:r w:rsidR="00191AAF" w:rsidRPr="005670A0">
        <w:rPr>
          <w:szCs w:val="28"/>
        </w:rPr>
        <w:t>,</w:t>
      </w:r>
      <w:r w:rsidR="00774184" w:rsidRPr="005670A0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310.05.00.01.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На расчетный срок к 2030 году показатели развития планируемой террит</w:t>
      </w:r>
      <w:r w:rsidRPr="005670A0">
        <w:rPr>
          <w:szCs w:val="28"/>
        </w:rPr>
        <w:t>о</w:t>
      </w:r>
      <w:r w:rsidRPr="005670A0">
        <w:rPr>
          <w:szCs w:val="28"/>
        </w:rPr>
        <w:t>рии могут составить следующие значения:</w:t>
      </w:r>
    </w:p>
    <w:p w:rsidR="00D76CCB" w:rsidRPr="005670A0" w:rsidRDefault="00D76CCB" w:rsidP="00D76CCB">
      <w:pPr>
        <w:pStyle w:val="22"/>
        <w:jc w:val="both"/>
        <w:rPr>
          <w:b/>
          <w:bCs/>
          <w:caps/>
        </w:rPr>
      </w:pPr>
      <w:r w:rsidRPr="005670A0">
        <w:t>общий объем жилищного фонда – 3985,5 тыс. кв. м;</w:t>
      </w:r>
    </w:p>
    <w:p w:rsidR="00D76CCB" w:rsidRPr="005670A0" w:rsidRDefault="00D76CCB" w:rsidP="00D76CCB">
      <w:pPr>
        <w:pStyle w:val="22"/>
        <w:jc w:val="both"/>
        <w:rPr>
          <w:b/>
          <w:bCs/>
          <w:caps/>
        </w:rPr>
      </w:pPr>
      <w:r w:rsidRPr="005670A0">
        <w:t>численность населения – 141,61 тыс. человек.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Проектом планировки устанавливается следующие границы зон планиру</w:t>
      </w:r>
      <w:r w:rsidRPr="005670A0">
        <w:rPr>
          <w:szCs w:val="28"/>
        </w:rPr>
        <w:t>е</w:t>
      </w:r>
      <w:r w:rsidRPr="005670A0">
        <w:rPr>
          <w:szCs w:val="28"/>
        </w:rPr>
        <w:t>мого размещения объектов капитального строительства: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застройки многоэтажными жилыми домами (9 </w:t>
      </w:r>
      <w:r w:rsidR="00AE5A34" w:rsidRPr="005670A0">
        <w:rPr>
          <w:szCs w:val="28"/>
        </w:rPr>
        <w:t>–</w:t>
      </w:r>
      <w:r w:rsidRPr="005670A0">
        <w:rPr>
          <w:szCs w:val="28"/>
        </w:rPr>
        <w:t xml:space="preserve"> 13 этажей);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застройки жилыми домами смешанной этажности;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застройки </w:t>
      </w:r>
      <w:proofErr w:type="spellStart"/>
      <w:r w:rsidRPr="005670A0">
        <w:rPr>
          <w:szCs w:val="28"/>
        </w:rPr>
        <w:t>среднеэтажными</w:t>
      </w:r>
      <w:proofErr w:type="spellEnd"/>
      <w:r w:rsidRPr="005670A0">
        <w:rPr>
          <w:szCs w:val="28"/>
        </w:rPr>
        <w:t xml:space="preserve"> жилыми домами (от 5 </w:t>
      </w:r>
      <w:r w:rsidR="00AE5A34" w:rsidRPr="005670A0">
        <w:rPr>
          <w:szCs w:val="28"/>
        </w:rPr>
        <w:t xml:space="preserve">– </w:t>
      </w:r>
      <w:r w:rsidRPr="005670A0">
        <w:rPr>
          <w:szCs w:val="28"/>
        </w:rPr>
        <w:t xml:space="preserve">8 этажей, включая </w:t>
      </w:r>
      <w:proofErr w:type="gramStart"/>
      <w:r w:rsidRPr="005670A0">
        <w:rPr>
          <w:szCs w:val="28"/>
        </w:rPr>
        <w:t>мансардный</w:t>
      </w:r>
      <w:proofErr w:type="gramEnd"/>
      <w:r w:rsidRPr="005670A0">
        <w:rPr>
          <w:szCs w:val="28"/>
        </w:rPr>
        <w:t>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индивидуальной жилой застройки;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</w:t>
      </w:r>
      <w:r w:rsidRPr="005670A0">
        <w:rPr>
          <w:szCs w:val="24"/>
        </w:rPr>
        <w:t>специализированной средне- и многоэтажной общественной застройки;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дошкольного, начального общего, основного общего и сре</w:t>
      </w:r>
      <w:r w:rsidRPr="005670A0">
        <w:rPr>
          <w:szCs w:val="28"/>
        </w:rPr>
        <w:t>д</w:t>
      </w:r>
      <w:r w:rsidRPr="005670A0">
        <w:rPr>
          <w:szCs w:val="28"/>
        </w:rPr>
        <w:t>него (полного) общего образования;</w:t>
      </w:r>
    </w:p>
    <w:p w:rsidR="00D76CCB" w:rsidRPr="005670A0" w:rsidRDefault="00D76CCB" w:rsidP="00D76CCB">
      <w:pPr>
        <w:tabs>
          <w:tab w:val="center" w:pos="5314"/>
        </w:tabs>
        <w:rPr>
          <w:szCs w:val="28"/>
        </w:rPr>
      </w:pPr>
      <w:r w:rsidRPr="005670A0">
        <w:rPr>
          <w:szCs w:val="28"/>
        </w:rPr>
        <w:t>зона объектов здравоохранения;</w:t>
      </w:r>
    </w:p>
    <w:p w:rsidR="00D76CCB" w:rsidRPr="005670A0" w:rsidRDefault="00D76CCB" w:rsidP="00D76CCB">
      <w:pPr>
        <w:tabs>
          <w:tab w:val="center" w:pos="5314"/>
        </w:tabs>
        <w:rPr>
          <w:szCs w:val="28"/>
        </w:rPr>
      </w:pPr>
      <w:r w:rsidRPr="005670A0">
        <w:rPr>
          <w:szCs w:val="28"/>
        </w:rPr>
        <w:t>зона объектов религиозного назначения;</w:t>
      </w:r>
      <w:r w:rsidRPr="005670A0">
        <w:rPr>
          <w:szCs w:val="28"/>
        </w:rPr>
        <w:tab/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культуры и спорта;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коммунальных и складских объектов;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lastRenderedPageBreak/>
        <w:t>зона сооружений и коммуникаций железнодорожного транспорта;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стоянок для легковых автомобилей;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инженерной инфраструктуры;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парки, скверы, бульвары, иные озелененные территории общего пользов</w:t>
      </w:r>
      <w:r w:rsidRPr="005670A0">
        <w:rPr>
          <w:szCs w:val="28"/>
        </w:rPr>
        <w:t>а</w:t>
      </w:r>
      <w:r w:rsidRPr="005670A0">
        <w:rPr>
          <w:szCs w:val="28"/>
        </w:rPr>
        <w:t>ния;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озелененные территории ограниченного пользования;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улично-дорожной сети;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водные объекты.</w:t>
      </w:r>
    </w:p>
    <w:p w:rsidR="00D76CCB" w:rsidRPr="005670A0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  <w:r w:rsidRPr="005670A0">
        <w:rPr>
          <w:szCs w:val="28"/>
        </w:rPr>
        <w:t>Баланс планируемого использования территории на 2030 год представлен в таблице 1.</w:t>
      </w:r>
    </w:p>
    <w:p w:rsidR="00D76CCB" w:rsidRPr="005670A0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</w:p>
    <w:p w:rsidR="00D76CCB" w:rsidRPr="005670A0" w:rsidRDefault="00D76CCB" w:rsidP="00D76CCB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5670A0">
        <w:rPr>
          <w:szCs w:val="28"/>
        </w:rPr>
        <w:t>Таблица 1</w:t>
      </w:r>
    </w:p>
    <w:p w:rsidR="00D76CCB" w:rsidRPr="005670A0" w:rsidRDefault="00D76CCB" w:rsidP="00D76CCB">
      <w:pPr>
        <w:jc w:val="center"/>
        <w:rPr>
          <w:sz w:val="27"/>
          <w:szCs w:val="27"/>
        </w:rPr>
      </w:pPr>
    </w:p>
    <w:p w:rsidR="00D76CCB" w:rsidRPr="005670A0" w:rsidRDefault="00D76CCB" w:rsidP="00337890">
      <w:pPr>
        <w:ind w:firstLine="0"/>
        <w:jc w:val="center"/>
        <w:rPr>
          <w:szCs w:val="28"/>
        </w:rPr>
      </w:pPr>
      <w:r w:rsidRPr="005670A0">
        <w:rPr>
          <w:szCs w:val="28"/>
        </w:rPr>
        <w:t>Баланс планируемого использования территории на 2030 год</w:t>
      </w:r>
    </w:p>
    <w:p w:rsidR="00D76CCB" w:rsidRPr="005670A0" w:rsidRDefault="00D76CCB" w:rsidP="00D76CCB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p w:rsidR="00D76CCB" w:rsidRPr="005670A0" w:rsidRDefault="00D76CCB" w:rsidP="00D76CCB">
      <w:pPr>
        <w:jc w:val="center"/>
        <w:rPr>
          <w:sz w:val="22"/>
          <w:szCs w:val="28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08"/>
        <w:gridCol w:w="4680"/>
        <w:gridCol w:w="1842"/>
        <w:gridCol w:w="2693"/>
      </w:tblGrid>
      <w:tr w:rsidR="00D76CCB" w:rsidRPr="005670A0" w:rsidTr="000D3FD5">
        <w:tc>
          <w:tcPr>
            <w:tcW w:w="357" w:type="pct"/>
          </w:tcPr>
          <w:p w:rsidR="00D76CCB" w:rsidRPr="005670A0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№</w:t>
            </w:r>
          </w:p>
          <w:p w:rsidR="00D76CCB" w:rsidRPr="005670A0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5670A0">
              <w:rPr>
                <w:szCs w:val="28"/>
              </w:rPr>
              <w:t>п</w:t>
            </w:r>
            <w:proofErr w:type="spellEnd"/>
            <w:proofErr w:type="gramEnd"/>
            <w:r w:rsidRPr="005670A0">
              <w:rPr>
                <w:szCs w:val="28"/>
              </w:rPr>
              <w:t>/</w:t>
            </w:r>
            <w:proofErr w:type="spellStart"/>
            <w:r w:rsidRPr="005670A0">
              <w:rPr>
                <w:szCs w:val="28"/>
              </w:rPr>
              <w:t>п</w:t>
            </w:r>
            <w:proofErr w:type="spellEnd"/>
          </w:p>
        </w:tc>
        <w:tc>
          <w:tcPr>
            <w:tcW w:w="2358" w:type="pct"/>
          </w:tcPr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70A0">
              <w:rPr>
                <w:rFonts w:eastAsia="Calibri"/>
                <w:szCs w:val="28"/>
                <w:lang w:eastAsia="en-US"/>
              </w:rPr>
              <w:t xml:space="preserve">Наименование показателей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670A0">
              <w:rPr>
                <w:rFonts w:eastAsia="Calibri"/>
                <w:szCs w:val="28"/>
                <w:lang w:eastAsia="en-US"/>
              </w:rPr>
              <w:t xml:space="preserve">использования </w:t>
            </w:r>
            <w:proofErr w:type="gramStart"/>
            <w:r w:rsidRPr="005670A0">
              <w:rPr>
                <w:rFonts w:eastAsia="Calibri"/>
                <w:szCs w:val="28"/>
                <w:lang w:eastAsia="en-US"/>
              </w:rPr>
              <w:t>планируемой</w:t>
            </w:r>
            <w:proofErr w:type="gramEnd"/>
            <w:r w:rsidRPr="005670A0">
              <w:rPr>
                <w:rFonts w:eastAsia="Calibri"/>
                <w:szCs w:val="28"/>
                <w:lang w:eastAsia="en-US"/>
              </w:rPr>
              <w:t xml:space="preserve">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928" w:type="pct"/>
          </w:tcPr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Площадь,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га</w:t>
            </w:r>
          </w:p>
        </w:tc>
        <w:tc>
          <w:tcPr>
            <w:tcW w:w="1357" w:type="pct"/>
          </w:tcPr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Процент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от общей площади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планируемой </w:t>
            </w:r>
          </w:p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территории</w:t>
            </w:r>
          </w:p>
        </w:tc>
      </w:tr>
    </w:tbl>
    <w:p w:rsidR="00D76CCB" w:rsidRPr="005670A0" w:rsidRDefault="00D76CCB" w:rsidP="00D76CCB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08"/>
        <w:gridCol w:w="4680"/>
        <w:gridCol w:w="1842"/>
        <w:gridCol w:w="2693"/>
      </w:tblGrid>
      <w:tr w:rsidR="00D76CCB" w:rsidRPr="005670A0" w:rsidTr="00337890">
        <w:trPr>
          <w:trHeight w:val="188"/>
          <w:tblHeader/>
        </w:trPr>
        <w:tc>
          <w:tcPr>
            <w:tcW w:w="357" w:type="pct"/>
          </w:tcPr>
          <w:p w:rsidR="00D76CCB" w:rsidRPr="005670A0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1</w:t>
            </w:r>
          </w:p>
        </w:tc>
        <w:tc>
          <w:tcPr>
            <w:tcW w:w="2358" w:type="pct"/>
          </w:tcPr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2</w:t>
            </w:r>
          </w:p>
        </w:tc>
        <w:tc>
          <w:tcPr>
            <w:tcW w:w="928" w:type="pct"/>
          </w:tcPr>
          <w:p w:rsidR="00D76CCB" w:rsidRPr="005670A0" w:rsidRDefault="00D76CCB" w:rsidP="00D76CCB">
            <w:pPr>
              <w:tabs>
                <w:tab w:val="left" w:pos="57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3</w:t>
            </w:r>
          </w:p>
        </w:tc>
        <w:tc>
          <w:tcPr>
            <w:tcW w:w="1357" w:type="pct"/>
          </w:tcPr>
          <w:p w:rsidR="00D76CCB" w:rsidRPr="005670A0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4</w:t>
            </w:r>
          </w:p>
        </w:tc>
      </w:tr>
      <w:tr w:rsidR="00530675" w:rsidRPr="005670A0" w:rsidTr="00634E11">
        <w:trPr>
          <w:trHeight w:val="58"/>
        </w:trPr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330,17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37,01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застройки объектами делового, общественного и коммерческого н</w:t>
            </w:r>
            <w:r w:rsidRPr="008D37B7">
              <w:rPr>
                <w:szCs w:val="28"/>
              </w:rPr>
              <w:t>а</w:t>
            </w:r>
            <w:r w:rsidRPr="008D37B7">
              <w:rPr>
                <w:szCs w:val="28"/>
              </w:rPr>
              <w:t>значения, в том числе многоэтажных жилых домов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171,99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19,28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объектов среднего професси</w:t>
            </w:r>
            <w:r w:rsidRPr="008D37B7">
              <w:rPr>
                <w:szCs w:val="28"/>
              </w:rPr>
              <w:t>о</w:t>
            </w:r>
            <w:r w:rsidRPr="008D37B7">
              <w:rPr>
                <w:szCs w:val="28"/>
              </w:rPr>
              <w:t>нального и высшего профессионал</w:t>
            </w:r>
            <w:r w:rsidRPr="008D37B7">
              <w:rPr>
                <w:szCs w:val="28"/>
              </w:rPr>
              <w:t>ь</w:t>
            </w:r>
            <w:r w:rsidRPr="008D37B7">
              <w:rPr>
                <w:szCs w:val="28"/>
              </w:rPr>
              <w:t xml:space="preserve">ного образования, </w:t>
            </w:r>
            <w:proofErr w:type="spellStart"/>
            <w:proofErr w:type="gramStart"/>
            <w:r w:rsidRPr="008D37B7">
              <w:rPr>
                <w:szCs w:val="28"/>
              </w:rPr>
              <w:t>научно-исследо</w:t>
            </w:r>
            <w:r w:rsidR="00337890">
              <w:rPr>
                <w:szCs w:val="28"/>
              </w:rPr>
              <w:t>-</w:t>
            </w:r>
            <w:r w:rsidRPr="008D37B7">
              <w:rPr>
                <w:szCs w:val="28"/>
              </w:rPr>
              <w:t>вательских</w:t>
            </w:r>
            <w:proofErr w:type="spellEnd"/>
            <w:proofErr w:type="gramEnd"/>
            <w:r w:rsidRPr="008D37B7">
              <w:rPr>
                <w:szCs w:val="28"/>
              </w:rPr>
              <w:t xml:space="preserve"> организаций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34,87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3,91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объектов здравоохранения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19,69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2,21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специализированной общес</w:t>
            </w:r>
            <w:r w:rsidRPr="008D37B7">
              <w:rPr>
                <w:szCs w:val="28"/>
              </w:rPr>
              <w:t>т</w:t>
            </w:r>
            <w:r w:rsidRPr="008D37B7">
              <w:rPr>
                <w:szCs w:val="28"/>
              </w:rPr>
              <w:t>венной застройки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35,4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3,97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объектов дошкольного, начал</w:t>
            </w:r>
            <w:r w:rsidRPr="008D37B7">
              <w:rPr>
                <w:szCs w:val="28"/>
              </w:rPr>
              <w:t>ь</w:t>
            </w:r>
            <w:r w:rsidRPr="008D37B7">
              <w:rPr>
                <w:szCs w:val="28"/>
              </w:rPr>
              <w:t>ного общего, основного общего и среднего (полного) общего образ</w:t>
            </w:r>
            <w:r w:rsidRPr="008D37B7">
              <w:rPr>
                <w:szCs w:val="28"/>
              </w:rPr>
              <w:t>о</w:t>
            </w:r>
            <w:r w:rsidRPr="008D37B7">
              <w:rPr>
                <w:szCs w:val="28"/>
              </w:rPr>
              <w:t>вания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62,95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7,06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1</w:t>
            </w:r>
            <w:r w:rsidRPr="008D37B7">
              <w:rPr>
                <w:szCs w:val="28"/>
              </w:rPr>
              <w:t>.6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hanging="21"/>
              <w:rPr>
                <w:szCs w:val="28"/>
              </w:rPr>
            </w:pPr>
            <w:r w:rsidRPr="008D37B7">
              <w:rPr>
                <w:szCs w:val="28"/>
              </w:rPr>
              <w:t>Зона объектов религиозного назн</w:t>
            </w:r>
            <w:r w:rsidRPr="008D37B7">
              <w:rPr>
                <w:szCs w:val="28"/>
              </w:rPr>
              <w:t>а</w:t>
            </w:r>
            <w:r w:rsidRPr="008D37B7">
              <w:rPr>
                <w:szCs w:val="28"/>
              </w:rPr>
              <w:t>чения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5,27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0,59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8D37B7">
              <w:rPr>
                <w:szCs w:val="28"/>
                <w:lang w:val="en-US"/>
              </w:rPr>
              <w:t>2</w:t>
            </w:r>
          </w:p>
        </w:tc>
        <w:tc>
          <w:tcPr>
            <w:tcW w:w="4643" w:type="pct"/>
            <w:gridSpan w:val="3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Жилые зоны, в том числе: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2</w:t>
            </w:r>
            <w:r w:rsidRPr="008D37B7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застройки многоэтажными ж</w:t>
            </w:r>
            <w:r w:rsidRPr="008D37B7">
              <w:rPr>
                <w:szCs w:val="28"/>
              </w:rPr>
              <w:t>и</w:t>
            </w:r>
            <w:r w:rsidRPr="008D37B7">
              <w:rPr>
                <w:szCs w:val="28"/>
              </w:rPr>
              <w:t>лыми домами повышенной этажн</w:t>
            </w:r>
            <w:r w:rsidRPr="008D37B7">
              <w:rPr>
                <w:szCs w:val="28"/>
              </w:rPr>
              <w:t>о</w:t>
            </w:r>
            <w:r w:rsidRPr="008D37B7">
              <w:rPr>
                <w:szCs w:val="28"/>
              </w:rPr>
              <w:t>сти (14 и более этажей)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33,58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3,76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lastRenderedPageBreak/>
              <w:t>2</w:t>
            </w:r>
            <w:r w:rsidRPr="008D37B7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застройки многоэтажными ж</w:t>
            </w:r>
            <w:r w:rsidRPr="008D37B7">
              <w:rPr>
                <w:szCs w:val="28"/>
              </w:rPr>
              <w:t>и</w:t>
            </w:r>
            <w:r w:rsidRPr="008D37B7">
              <w:rPr>
                <w:szCs w:val="28"/>
              </w:rPr>
              <w:t>лыми домами (9 – 13 этажей)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26,47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2,97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2</w:t>
            </w:r>
            <w:r w:rsidRPr="008D37B7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90,14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10,11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2</w:t>
            </w:r>
            <w:r w:rsidRPr="008D37B7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 xml:space="preserve">Зона застройки </w:t>
            </w:r>
            <w:proofErr w:type="spellStart"/>
            <w:r w:rsidRPr="008D37B7">
              <w:rPr>
                <w:szCs w:val="28"/>
              </w:rPr>
              <w:t>среднеэтажными</w:t>
            </w:r>
            <w:proofErr w:type="spellEnd"/>
            <w:r w:rsidRPr="008D37B7">
              <w:rPr>
                <w:szCs w:val="28"/>
              </w:rPr>
              <w:t xml:space="preserve"> ж</w:t>
            </w:r>
            <w:r w:rsidRPr="008D37B7">
              <w:rPr>
                <w:szCs w:val="28"/>
              </w:rPr>
              <w:t>и</w:t>
            </w:r>
            <w:r w:rsidRPr="008D37B7">
              <w:rPr>
                <w:szCs w:val="28"/>
              </w:rPr>
              <w:t>лыми домами (от 5 – 8 этажей, вкл</w:t>
            </w:r>
            <w:r w:rsidRPr="008D37B7">
              <w:rPr>
                <w:szCs w:val="28"/>
              </w:rPr>
              <w:t>ю</w:t>
            </w:r>
            <w:r w:rsidRPr="008D37B7">
              <w:rPr>
                <w:szCs w:val="28"/>
              </w:rPr>
              <w:t xml:space="preserve">чая </w:t>
            </w:r>
            <w:proofErr w:type="gramStart"/>
            <w:r w:rsidRPr="008D37B7">
              <w:rPr>
                <w:szCs w:val="28"/>
              </w:rPr>
              <w:t>мансардный</w:t>
            </w:r>
            <w:proofErr w:type="gramEnd"/>
            <w:r w:rsidRPr="008D37B7">
              <w:rPr>
                <w:szCs w:val="28"/>
              </w:rPr>
              <w:t>)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52,75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5,91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2</w:t>
            </w:r>
            <w:r w:rsidRPr="008D37B7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индивидуальной жилой з</w:t>
            </w:r>
            <w:r w:rsidRPr="008D37B7">
              <w:rPr>
                <w:szCs w:val="28"/>
              </w:rPr>
              <w:t>а</w:t>
            </w:r>
            <w:r w:rsidRPr="008D37B7">
              <w:rPr>
                <w:szCs w:val="28"/>
              </w:rPr>
              <w:t>стройки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35,08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3,93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8D37B7">
              <w:rPr>
                <w:szCs w:val="28"/>
                <w:lang w:val="en-US"/>
              </w:rPr>
              <w:t>3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Производственные зоны, в том чи</w:t>
            </w:r>
            <w:r w:rsidRPr="008D37B7">
              <w:rPr>
                <w:szCs w:val="28"/>
              </w:rPr>
              <w:t>с</w:t>
            </w:r>
            <w:r w:rsidRPr="008D37B7">
              <w:rPr>
                <w:szCs w:val="28"/>
              </w:rPr>
              <w:t>ле: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9,59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1,08</w:t>
            </w:r>
          </w:p>
        </w:tc>
      </w:tr>
      <w:tr w:rsidR="00530675" w:rsidRPr="005670A0" w:rsidTr="00530675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3</w:t>
            </w:r>
            <w:r w:rsidRPr="008D37B7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9,59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1,08</w:t>
            </w:r>
          </w:p>
        </w:tc>
      </w:tr>
      <w:tr w:rsidR="00530675" w:rsidRPr="005670A0" w:rsidTr="00530675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8D37B7">
              <w:rPr>
                <w:szCs w:val="28"/>
                <w:lang w:val="en-US"/>
              </w:rPr>
              <w:t>4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Зоны и территории рекреационного назначения, в том числе: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14,56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1,63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4</w:t>
            </w:r>
            <w:r w:rsidRPr="008D37B7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объектов культуры и спорта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14,56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1,63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8D37B7">
              <w:rPr>
                <w:szCs w:val="28"/>
                <w:lang w:val="en-US"/>
              </w:rPr>
              <w:t>5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221,9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24,88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5</w:t>
            </w:r>
            <w:r w:rsidRPr="008D37B7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объектов инженерной инфр</w:t>
            </w:r>
            <w:r w:rsidRPr="008D37B7">
              <w:rPr>
                <w:szCs w:val="28"/>
              </w:rPr>
              <w:t>а</w:t>
            </w:r>
            <w:r w:rsidRPr="008D37B7">
              <w:rPr>
                <w:szCs w:val="28"/>
              </w:rPr>
              <w:t>структуры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16,14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1,81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5</w:t>
            </w:r>
            <w:r w:rsidRPr="008D37B7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7,69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0,86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5</w:t>
            </w:r>
            <w:r w:rsidRPr="008D37B7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стоянок для легковых автом</w:t>
            </w:r>
            <w:r w:rsidRPr="008D37B7">
              <w:rPr>
                <w:szCs w:val="28"/>
              </w:rPr>
              <w:t>о</w:t>
            </w:r>
            <w:r w:rsidRPr="008D37B7">
              <w:rPr>
                <w:szCs w:val="28"/>
              </w:rPr>
              <w:t>билей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9,03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1,01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5</w:t>
            </w:r>
            <w:r w:rsidRPr="008D37B7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сооружений и коммуникаций автомобильного, речного, воздушн</w:t>
            </w:r>
            <w:r w:rsidRPr="008D37B7">
              <w:rPr>
                <w:szCs w:val="28"/>
              </w:rPr>
              <w:t>о</w:t>
            </w:r>
            <w:r w:rsidRPr="008D37B7">
              <w:rPr>
                <w:szCs w:val="28"/>
              </w:rPr>
              <w:t>го транспорта, метрополитена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1,66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0,19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  <w:lang w:val="en-US"/>
              </w:rPr>
              <w:t>5</w:t>
            </w:r>
            <w:r w:rsidRPr="008D37B7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Зона улично-дорожной сети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187,38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21,01</w:t>
            </w:r>
          </w:p>
        </w:tc>
      </w:tr>
      <w:tr w:rsidR="00530675" w:rsidRPr="005670A0" w:rsidTr="00634E11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6</w:t>
            </w:r>
          </w:p>
        </w:tc>
        <w:tc>
          <w:tcPr>
            <w:tcW w:w="4643" w:type="pct"/>
            <w:gridSpan w:val="3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Территории общего пользования:</w:t>
            </w:r>
          </w:p>
        </w:tc>
      </w:tr>
      <w:tr w:rsidR="00530675" w:rsidRPr="005670A0" w:rsidTr="00530675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6.1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rFonts w:eastAsia="Calibri"/>
                <w:szCs w:val="28"/>
                <w:lang w:eastAsia="en-US"/>
              </w:rPr>
              <w:t>Парки, скверы, бульвары, иные оз</w:t>
            </w:r>
            <w:r w:rsidRPr="008D37B7">
              <w:rPr>
                <w:rFonts w:eastAsia="Calibri"/>
                <w:szCs w:val="28"/>
                <w:lang w:eastAsia="en-US"/>
              </w:rPr>
              <w:t>е</w:t>
            </w:r>
            <w:r w:rsidRPr="008D37B7">
              <w:rPr>
                <w:rFonts w:eastAsia="Calibri"/>
                <w:szCs w:val="28"/>
                <w:lang w:eastAsia="en-US"/>
              </w:rPr>
              <w:t>лененные территории общего пол</w:t>
            </w:r>
            <w:r w:rsidRPr="008D37B7">
              <w:rPr>
                <w:rFonts w:eastAsia="Calibri"/>
                <w:szCs w:val="28"/>
                <w:lang w:eastAsia="en-US"/>
              </w:rPr>
              <w:t>ь</w:t>
            </w:r>
            <w:r w:rsidRPr="008D37B7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58,97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6,61</w:t>
            </w:r>
          </w:p>
        </w:tc>
      </w:tr>
      <w:tr w:rsidR="00530675" w:rsidRPr="005670A0" w:rsidTr="00530675">
        <w:trPr>
          <w:cantSplit/>
        </w:trPr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6.2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rFonts w:eastAsia="Calibri"/>
                <w:szCs w:val="28"/>
                <w:lang w:eastAsia="en-US"/>
              </w:rPr>
              <w:t>Озелененные территории ограниче</w:t>
            </w:r>
            <w:r w:rsidRPr="008D37B7">
              <w:rPr>
                <w:rFonts w:eastAsia="Calibri"/>
                <w:szCs w:val="28"/>
                <w:lang w:eastAsia="en-US"/>
              </w:rPr>
              <w:t>н</w:t>
            </w:r>
            <w:r w:rsidRPr="008D37B7">
              <w:rPr>
                <w:rFonts w:eastAsia="Calibri"/>
                <w:szCs w:val="28"/>
                <w:lang w:eastAsia="en-US"/>
              </w:rPr>
              <w:t>ного пользования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9,1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1,02</w:t>
            </w:r>
          </w:p>
        </w:tc>
      </w:tr>
      <w:tr w:rsidR="00530675" w:rsidRPr="005670A0" w:rsidTr="00530675">
        <w:tc>
          <w:tcPr>
            <w:tcW w:w="357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6.3</w:t>
            </w:r>
          </w:p>
        </w:tc>
        <w:tc>
          <w:tcPr>
            <w:tcW w:w="2358" w:type="pct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928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9,7</w:t>
            </w:r>
          </w:p>
        </w:tc>
        <w:tc>
          <w:tcPr>
            <w:tcW w:w="1357" w:type="pct"/>
          </w:tcPr>
          <w:p w:rsidR="00530675" w:rsidRPr="008D37B7" w:rsidRDefault="00530675" w:rsidP="00530675">
            <w:pPr>
              <w:ind w:firstLine="0"/>
              <w:jc w:val="center"/>
            </w:pPr>
            <w:r w:rsidRPr="008D37B7">
              <w:t>1,09</w:t>
            </w:r>
          </w:p>
        </w:tc>
      </w:tr>
      <w:tr w:rsidR="00530675" w:rsidRPr="005670A0" w:rsidTr="00530675">
        <w:tc>
          <w:tcPr>
            <w:tcW w:w="357" w:type="pct"/>
            <w:shd w:val="clear" w:color="auto" w:fill="auto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7</w:t>
            </w:r>
          </w:p>
        </w:tc>
        <w:tc>
          <w:tcPr>
            <w:tcW w:w="2358" w:type="pct"/>
            <w:shd w:val="clear" w:color="auto" w:fill="auto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8D37B7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928" w:type="pct"/>
            <w:shd w:val="clear" w:color="auto" w:fill="auto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892,01</w:t>
            </w:r>
          </w:p>
        </w:tc>
        <w:tc>
          <w:tcPr>
            <w:tcW w:w="1357" w:type="pct"/>
            <w:shd w:val="clear" w:color="auto" w:fill="auto"/>
          </w:tcPr>
          <w:p w:rsidR="00530675" w:rsidRPr="008D37B7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8D37B7">
              <w:rPr>
                <w:szCs w:val="28"/>
              </w:rPr>
              <w:t>100</w:t>
            </w:r>
          </w:p>
        </w:tc>
      </w:tr>
    </w:tbl>
    <w:p w:rsidR="00D76CCB" w:rsidRPr="005670A0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" w:name="_Toc37162412"/>
      <w:r w:rsidRPr="005670A0">
        <w:rPr>
          <w:b/>
          <w:szCs w:val="28"/>
        </w:rPr>
        <w:t>2.2. Плотность и параметры застройки территории</w:t>
      </w:r>
      <w:bookmarkEnd w:id="2"/>
    </w:p>
    <w:p w:rsidR="00D76CCB" w:rsidRPr="005670A0" w:rsidRDefault="00D76CCB" w:rsidP="00D76CCB">
      <w:pPr>
        <w:rPr>
          <w:szCs w:val="28"/>
        </w:rPr>
      </w:pP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застройки домами смешанной этажности:</w:t>
      </w:r>
    </w:p>
    <w:p w:rsidR="008150A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30 этажей</w:t>
      </w:r>
      <w:r w:rsidR="00D23559" w:rsidRPr="005670A0">
        <w:rPr>
          <w:szCs w:val="28"/>
        </w:rPr>
        <w:t>;</w:t>
      </w:r>
      <w:r w:rsidR="008150AB" w:rsidRPr="005670A0">
        <w:rPr>
          <w:szCs w:val="28"/>
        </w:rPr>
        <w:t xml:space="preserve"> 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lastRenderedPageBreak/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застройки </w:t>
      </w:r>
      <w:proofErr w:type="spellStart"/>
      <w:r w:rsidRPr="005670A0">
        <w:rPr>
          <w:szCs w:val="28"/>
        </w:rPr>
        <w:t>среднеэтажными</w:t>
      </w:r>
      <w:proofErr w:type="spellEnd"/>
      <w:r w:rsidRPr="005670A0">
        <w:rPr>
          <w:szCs w:val="28"/>
        </w:rPr>
        <w:t xml:space="preserve"> жилыми домами (от 5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8 этажей, включая </w:t>
      </w:r>
      <w:proofErr w:type="gramStart"/>
      <w:r w:rsidRPr="005670A0">
        <w:rPr>
          <w:szCs w:val="28"/>
        </w:rPr>
        <w:t>мансардный</w:t>
      </w:r>
      <w:proofErr w:type="gramEnd"/>
      <w:r w:rsidRPr="005670A0">
        <w:rPr>
          <w:szCs w:val="28"/>
        </w:rPr>
        <w:t>):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8 этажей;</w:t>
      </w:r>
    </w:p>
    <w:p w:rsidR="008150AB" w:rsidRPr="005670A0" w:rsidRDefault="008150AB" w:rsidP="008150AB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застройки многоэтажными жилыми домами (9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13 этажей):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13 этажей;</w:t>
      </w:r>
    </w:p>
    <w:p w:rsidR="008150AB" w:rsidRPr="005670A0" w:rsidRDefault="008150AB" w:rsidP="008150AB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объектов делового, общественного и коммерческого назначения, в том числе </w:t>
      </w:r>
      <w:r w:rsidR="005E31EA" w:rsidRPr="005670A0">
        <w:rPr>
          <w:szCs w:val="28"/>
        </w:rPr>
        <w:t>многоквартирных</w:t>
      </w:r>
      <w:r w:rsidRPr="005670A0">
        <w:rPr>
          <w:szCs w:val="28"/>
        </w:rPr>
        <w:t xml:space="preserve"> жилых домов: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8150AB" w:rsidRPr="005670A0" w:rsidRDefault="008150AB" w:rsidP="008150AB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специализированной средне- и многоэтажной общественной застро</w:t>
      </w:r>
      <w:r w:rsidRPr="005670A0">
        <w:rPr>
          <w:szCs w:val="28"/>
        </w:rPr>
        <w:t>й</w:t>
      </w:r>
      <w:r w:rsidRPr="005670A0">
        <w:rPr>
          <w:szCs w:val="28"/>
        </w:rPr>
        <w:t>ки: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8150AB" w:rsidRPr="005670A0">
        <w:rPr>
          <w:szCs w:val="28"/>
        </w:rPr>
        <w:t>30</w:t>
      </w:r>
      <w:r w:rsidRPr="005670A0">
        <w:rPr>
          <w:szCs w:val="28"/>
        </w:rPr>
        <w:t xml:space="preserve"> этажей;</w:t>
      </w:r>
    </w:p>
    <w:p w:rsidR="008150AB" w:rsidRPr="005670A0" w:rsidRDefault="00D76CCB" w:rsidP="008150AB">
      <w:pPr>
        <w:rPr>
          <w:szCs w:val="28"/>
        </w:rPr>
      </w:pPr>
      <w:r w:rsidRPr="005670A0">
        <w:rPr>
          <w:szCs w:val="28"/>
        </w:rPr>
        <w:t xml:space="preserve">минимальный процент застройки – 10 %, </w:t>
      </w:r>
      <w:r w:rsidR="008150AB" w:rsidRPr="005670A0">
        <w:rPr>
          <w:szCs w:val="28"/>
        </w:rPr>
        <w:t>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специализированной малоэтажной общественной застройки: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073D04" w:rsidRPr="005670A0">
        <w:rPr>
          <w:szCs w:val="28"/>
        </w:rPr>
        <w:t>–</w:t>
      </w:r>
      <w:r w:rsidRPr="005670A0">
        <w:rPr>
          <w:szCs w:val="28"/>
        </w:rPr>
        <w:t xml:space="preserve"> 4 этажа;</w:t>
      </w:r>
    </w:p>
    <w:p w:rsidR="008150AB" w:rsidRPr="005670A0" w:rsidRDefault="00D76CCB" w:rsidP="008150AB">
      <w:pPr>
        <w:rPr>
          <w:szCs w:val="28"/>
        </w:rPr>
      </w:pPr>
      <w:r w:rsidRPr="005670A0">
        <w:rPr>
          <w:szCs w:val="28"/>
        </w:rPr>
        <w:t xml:space="preserve">минимальный процент застройки – 10 %, </w:t>
      </w:r>
      <w:r w:rsidR="008150AB" w:rsidRPr="005670A0">
        <w:rPr>
          <w:szCs w:val="28"/>
        </w:rPr>
        <w:t>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культуры и спорта: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 w:rsidR="005E31EA" w:rsidRPr="005670A0">
        <w:rPr>
          <w:szCs w:val="28"/>
        </w:rPr>
        <w:t>10</w:t>
      </w:r>
      <w:r w:rsidRPr="005670A0">
        <w:rPr>
          <w:szCs w:val="28"/>
        </w:rPr>
        <w:t xml:space="preserve"> этажей;</w:t>
      </w:r>
    </w:p>
    <w:p w:rsidR="008150AB" w:rsidRPr="005670A0" w:rsidRDefault="00D76CCB" w:rsidP="008150AB">
      <w:pPr>
        <w:rPr>
          <w:szCs w:val="28"/>
        </w:rPr>
      </w:pPr>
      <w:r w:rsidRPr="005670A0">
        <w:rPr>
          <w:szCs w:val="28"/>
        </w:rPr>
        <w:t xml:space="preserve">минимальный процент застройки – 10 %, </w:t>
      </w:r>
      <w:r w:rsidR="008150AB" w:rsidRPr="005670A0">
        <w:rPr>
          <w:szCs w:val="28"/>
        </w:rPr>
        <w:t>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41864">
      <w:pPr>
        <w:rPr>
          <w:szCs w:val="28"/>
        </w:rPr>
      </w:pPr>
      <w:r w:rsidRPr="005670A0">
        <w:rPr>
          <w:szCs w:val="28"/>
        </w:rPr>
        <w:t xml:space="preserve">Зона </w:t>
      </w:r>
      <w:r w:rsidR="00D41864" w:rsidRPr="005670A0">
        <w:rPr>
          <w:szCs w:val="28"/>
        </w:rPr>
        <w:t>объектов дошкольного, начального общего, основного общего и сре</w:t>
      </w:r>
      <w:r w:rsidR="00D41864" w:rsidRPr="005670A0">
        <w:rPr>
          <w:szCs w:val="28"/>
        </w:rPr>
        <w:t>д</w:t>
      </w:r>
      <w:r w:rsidR="00D41864" w:rsidRPr="005670A0">
        <w:rPr>
          <w:szCs w:val="28"/>
        </w:rPr>
        <w:t>него общего образования</w:t>
      </w:r>
      <w:r w:rsidRPr="005670A0">
        <w:rPr>
          <w:szCs w:val="28"/>
        </w:rPr>
        <w:t>:</w:t>
      </w:r>
    </w:p>
    <w:p w:rsidR="00B5568E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8150AB" w:rsidRPr="005670A0">
        <w:rPr>
          <w:szCs w:val="28"/>
        </w:rPr>
        <w:t>5</w:t>
      </w:r>
      <w:r w:rsidRPr="005670A0">
        <w:rPr>
          <w:szCs w:val="28"/>
        </w:rPr>
        <w:t xml:space="preserve"> этаж</w:t>
      </w:r>
      <w:r w:rsidR="008150AB" w:rsidRPr="005670A0">
        <w:rPr>
          <w:szCs w:val="28"/>
        </w:rPr>
        <w:t>ей</w:t>
      </w:r>
      <w:r w:rsidR="00B5568E" w:rsidRPr="005670A0">
        <w:rPr>
          <w:szCs w:val="28"/>
        </w:rPr>
        <w:t>;</w:t>
      </w:r>
    </w:p>
    <w:p w:rsidR="00B5568E" w:rsidRPr="005670A0" w:rsidRDefault="00B5568E" w:rsidP="00B5568E">
      <w:pPr>
        <w:rPr>
          <w:szCs w:val="28"/>
        </w:rPr>
      </w:pPr>
      <w:r w:rsidRPr="005670A0">
        <w:rPr>
          <w:szCs w:val="28"/>
        </w:rPr>
        <w:lastRenderedPageBreak/>
        <w:t xml:space="preserve">минимальный процент застройки – </w:t>
      </w:r>
      <w:r w:rsidR="008150AB" w:rsidRPr="005670A0">
        <w:rPr>
          <w:szCs w:val="28"/>
        </w:rPr>
        <w:t>1</w:t>
      </w:r>
      <w:r w:rsidRPr="005670A0">
        <w:rPr>
          <w:szCs w:val="28"/>
        </w:rPr>
        <w:t>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</w:t>
      </w:r>
      <w:r w:rsidR="00D23559" w:rsidRPr="005670A0">
        <w:rPr>
          <w:szCs w:val="28"/>
        </w:rPr>
        <w:t>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здравоохранения: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предельное максимальное количество надземных этажей зданий, строений, сооружений – 16 этажей</w:t>
      </w:r>
      <w:r w:rsidR="00D23559" w:rsidRPr="005670A0">
        <w:rPr>
          <w:szCs w:val="28"/>
        </w:rPr>
        <w:t>;</w:t>
      </w:r>
    </w:p>
    <w:p w:rsidR="008150AB" w:rsidRPr="005670A0" w:rsidRDefault="00D76CCB" w:rsidP="008150AB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коммунальных и складских объектов: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минимальный процент застройки – 10 %, </w:t>
      </w:r>
      <w:r w:rsidR="008150AB" w:rsidRPr="005670A0">
        <w:rPr>
          <w:szCs w:val="28"/>
        </w:rPr>
        <w:t>максимальный процент застройки</w:t>
      </w:r>
      <w:r w:rsidR="00371251">
        <w:rPr>
          <w:szCs w:val="28"/>
        </w:rPr>
        <w:t xml:space="preserve"> </w:t>
      </w:r>
      <w:r w:rsidR="008150AB" w:rsidRPr="005670A0">
        <w:rPr>
          <w:szCs w:val="28"/>
        </w:rPr>
        <w:t>устанавливается равным всей площади земельного участка, за исключением пл</w:t>
      </w:r>
      <w:r w:rsidR="008150AB" w:rsidRPr="005670A0">
        <w:rPr>
          <w:szCs w:val="28"/>
        </w:rPr>
        <w:t>о</w:t>
      </w:r>
      <w:r w:rsidR="008150AB"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сооружений и коммуникаций автомобильного, речного, воздушного транспорта, метрополитена: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8150AB" w:rsidRPr="005670A0" w:rsidRDefault="008150AB" w:rsidP="008150AB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инженерной инфраструктуры: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9332E6" w:rsidRPr="005670A0">
        <w:rPr>
          <w:szCs w:val="28"/>
        </w:rPr>
        <w:t>16</w:t>
      </w:r>
      <w:r w:rsidRPr="005670A0">
        <w:rPr>
          <w:szCs w:val="28"/>
        </w:rPr>
        <w:t xml:space="preserve"> этаж</w:t>
      </w:r>
      <w:r w:rsidR="009332E6" w:rsidRPr="005670A0">
        <w:rPr>
          <w:szCs w:val="28"/>
        </w:rPr>
        <w:t>ей</w:t>
      </w:r>
      <w:r w:rsidRPr="005670A0">
        <w:rPr>
          <w:szCs w:val="28"/>
        </w:rPr>
        <w:t>;</w:t>
      </w:r>
    </w:p>
    <w:p w:rsidR="00B15D56" w:rsidRPr="005670A0" w:rsidRDefault="00B15D56" w:rsidP="00B15D56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в</w:t>
      </w:r>
      <w:r w:rsidR="00DD21C5" w:rsidRPr="005670A0">
        <w:rPr>
          <w:szCs w:val="28"/>
        </w:rPr>
        <w:t>оенных и иных режимных объектов</w:t>
      </w:r>
      <w:r w:rsidRPr="005670A0">
        <w:rPr>
          <w:szCs w:val="28"/>
        </w:rPr>
        <w:t xml:space="preserve"> и территорий: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предельное максимальное количество надземных этажей зданий, строений, сооружений – 25 этажей;</w:t>
      </w:r>
    </w:p>
    <w:p w:rsidR="00B15D56" w:rsidRPr="005670A0" w:rsidRDefault="00B15D56" w:rsidP="00B15D56">
      <w:pPr>
        <w:rPr>
          <w:szCs w:val="28"/>
        </w:rPr>
      </w:pPr>
      <w:r w:rsidRPr="005670A0">
        <w:rPr>
          <w:szCs w:val="28"/>
        </w:rPr>
        <w:t>минимальный процент застройки – 10 %, максимальный процент застройки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стоянок для легковых автомобилей:</w:t>
      </w:r>
    </w:p>
    <w:p w:rsidR="00B5568E" w:rsidRPr="005670A0" w:rsidRDefault="00B5568E" w:rsidP="00B5568E">
      <w:pPr>
        <w:rPr>
          <w:szCs w:val="28"/>
        </w:rPr>
      </w:pPr>
      <w:r w:rsidRPr="005670A0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AE5A34" w:rsidRPr="005670A0">
        <w:rPr>
          <w:szCs w:val="28"/>
        </w:rPr>
        <w:t>–</w:t>
      </w:r>
      <w:r w:rsidRPr="005670A0">
        <w:rPr>
          <w:szCs w:val="28"/>
        </w:rPr>
        <w:t xml:space="preserve"> 10 этажей;</w:t>
      </w:r>
    </w:p>
    <w:p w:rsidR="00B5568E" w:rsidRPr="005670A0" w:rsidRDefault="00B5568E" w:rsidP="00B5568E">
      <w:pPr>
        <w:rPr>
          <w:szCs w:val="28"/>
        </w:rPr>
      </w:pPr>
      <w:r w:rsidRPr="005670A0">
        <w:rPr>
          <w:szCs w:val="28"/>
        </w:rPr>
        <w:t xml:space="preserve">минимальный процент застройки </w:t>
      </w:r>
      <w:r w:rsidR="00AE5A34" w:rsidRPr="005670A0">
        <w:rPr>
          <w:szCs w:val="28"/>
        </w:rPr>
        <w:t>–</w:t>
      </w:r>
      <w:r w:rsidRPr="005670A0">
        <w:rPr>
          <w:szCs w:val="28"/>
        </w:rPr>
        <w:t xml:space="preserve"> 40</w:t>
      </w:r>
      <w:r w:rsidR="00DD21C5" w:rsidRPr="005670A0">
        <w:rPr>
          <w:szCs w:val="28"/>
        </w:rPr>
        <w:t xml:space="preserve"> </w:t>
      </w:r>
      <w:r w:rsidR="00971F7E" w:rsidRPr="005670A0">
        <w:rPr>
          <w:szCs w:val="28"/>
        </w:rPr>
        <w:t xml:space="preserve">%, </w:t>
      </w:r>
      <w:r w:rsidRPr="005670A0">
        <w:rPr>
          <w:szCs w:val="28"/>
        </w:rPr>
        <w:t>максимальный процент застройки устанавливается равным всей площади земельного участка, за исключением пл</w:t>
      </w:r>
      <w:r w:rsidRPr="005670A0">
        <w:rPr>
          <w:szCs w:val="28"/>
        </w:rPr>
        <w:t>о</w:t>
      </w:r>
      <w:r w:rsidRPr="005670A0">
        <w:rPr>
          <w:szCs w:val="28"/>
        </w:rPr>
        <w:t>щади, занятой минимальными отступами от границ земельного участка.</w:t>
      </w:r>
    </w:p>
    <w:p w:rsidR="00D76CCB" w:rsidRPr="005670A0" w:rsidRDefault="00D76CCB" w:rsidP="00774184">
      <w:pPr>
        <w:rPr>
          <w:szCs w:val="28"/>
        </w:rPr>
      </w:pPr>
      <w:r w:rsidRPr="005670A0">
        <w:rPr>
          <w:szCs w:val="28"/>
        </w:rPr>
        <w:t>В зоне улично-дорожной сети не предполагается размещение объектов к</w:t>
      </w:r>
      <w:r w:rsidRPr="005670A0">
        <w:rPr>
          <w:szCs w:val="28"/>
        </w:rPr>
        <w:t>а</w:t>
      </w:r>
      <w:r w:rsidRPr="005670A0">
        <w:rPr>
          <w:szCs w:val="28"/>
        </w:rPr>
        <w:t xml:space="preserve">питального строительства, </w:t>
      </w:r>
      <w:proofErr w:type="gramStart"/>
      <w:r w:rsidRPr="005670A0">
        <w:rPr>
          <w:szCs w:val="28"/>
        </w:rPr>
        <w:t>кроме</w:t>
      </w:r>
      <w:proofErr w:type="gramEnd"/>
      <w:r w:rsidRPr="005670A0">
        <w:rPr>
          <w:szCs w:val="28"/>
        </w:rPr>
        <w:t xml:space="preserve"> линейных.</w:t>
      </w:r>
    </w:p>
    <w:p w:rsidR="00D76CCB" w:rsidRPr="005670A0" w:rsidRDefault="00505733" w:rsidP="00774184">
      <w:pPr>
        <w:rPr>
          <w:szCs w:val="28"/>
        </w:rPr>
      </w:pPr>
      <w:r w:rsidRPr="005670A0">
        <w:rPr>
          <w:szCs w:val="28"/>
        </w:rPr>
        <w:t xml:space="preserve">Планируемое жилищное строительство допускается располагать </w:t>
      </w:r>
      <w:r w:rsidR="00D76CCB" w:rsidRPr="005670A0">
        <w:rPr>
          <w:szCs w:val="28"/>
        </w:rPr>
        <w:t>в следу</w:t>
      </w:r>
      <w:r w:rsidR="00D76CCB" w:rsidRPr="005670A0">
        <w:rPr>
          <w:szCs w:val="28"/>
        </w:rPr>
        <w:t>ю</w:t>
      </w:r>
      <w:r w:rsidR="00D76CCB" w:rsidRPr="005670A0">
        <w:rPr>
          <w:szCs w:val="28"/>
        </w:rPr>
        <w:t>щих зонах: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зона застройки многоэтажными жилыми домами (9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13 этажей);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застройки жилыми домами смешанной этажности;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lastRenderedPageBreak/>
        <w:t xml:space="preserve">зона застройки </w:t>
      </w:r>
      <w:proofErr w:type="spellStart"/>
      <w:r w:rsidRPr="005670A0">
        <w:rPr>
          <w:szCs w:val="28"/>
        </w:rPr>
        <w:t>среднеэтажными</w:t>
      </w:r>
      <w:proofErr w:type="spellEnd"/>
      <w:r w:rsidRPr="005670A0">
        <w:rPr>
          <w:szCs w:val="28"/>
        </w:rPr>
        <w:t xml:space="preserve"> жилыми домами (от 5 </w:t>
      </w:r>
      <w:r w:rsidR="00546988" w:rsidRPr="005670A0">
        <w:rPr>
          <w:szCs w:val="28"/>
        </w:rPr>
        <w:t>–</w:t>
      </w:r>
      <w:r w:rsidRPr="005670A0">
        <w:rPr>
          <w:szCs w:val="28"/>
        </w:rPr>
        <w:t xml:space="preserve"> 8 этажей, включая </w:t>
      </w:r>
      <w:proofErr w:type="gramStart"/>
      <w:r w:rsidRPr="005670A0">
        <w:rPr>
          <w:szCs w:val="28"/>
        </w:rPr>
        <w:t>мансардный</w:t>
      </w:r>
      <w:proofErr w:type="gramEnd"/>
      <w:r w:rsidRPr="005670A0">
        <w:rPr>
          <w:szCs w:val="28"/>
        </w:rPr>
        <w:t>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индивидуальной жилой застройки;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зона объектов делового, общественного и коммерческого назначения, в том числе многоэтажных жилых домов.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Коэффициент плотности застройки определен с учетом предельного макс</w:t>
      </w:r>
      <w:r w:rsidRPr="005670A0">
        <w:rPr>
          <w:szCs w:val="28"/>
        </w:rPr>
        <w:t>и</w:t>
      </w:r>
      <w:r w:rsidRPr="005670A0">
        <w:rPr>
          <w:szCs w:val="28"/>
        </w:rPr>
        <w:t>мального коэффициента плотности микрорайона 420 чел</w:t>
      </w:r>
      <w:r w:rsidR="00371251">
        <w:rPr>
          <w:szCs w:val="28"/>
        </w:rPr>
        <w:t>овек</w:t>
      </w:r>
      <w:r w:rsidRPr="005670A0">
        <w:rPr>
          <w:szCs w:val="28"/>
        </w:rPr>
        <w:t>/</w:t>
      </w:r>
      <w:proofErr w:type="gramStart"/>
      <w:r w:rsidRPr="005670A0">
        <w:rPr>
          <w:szCs w:val="28"/>
        </w:rPr>
        <w:t>га</w:t>
      </w:r>
      <w:proofErr w:type="gramEnd"/>
      <w:r w:rsidRPr="005670A0">
        <w:rPr>
          <w:szCs w:val="28"/>
        </w:rPr>
        <w:t xml:space="preserve"> и существующей и планируемой мощности существующих и планируемых объектов социальной инфраструктуры.</w:t>
      </w:r>
    </w:p>
    <w:p w:rsidR="00D76CCB" w:rsidRPr="005670A0" w:rsidRDefault="00D76CCB" w:rsidP="00D76CCB">
      <w:pPr>
        <w:rPr>
          <w:color w:val="FF0000"/>
          <w:szCs w:val="28"/>
        </w:rPr>
      </w:pP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5670A0">
        <w:rPr>
          <w:b/>
          <w:szCs w:val="28"/>
        </w:rPr>
        <w:t>3. Размещение объектов федерального значения</w:t>
      </w:r>
    </w:p>
    <w:p w:rsidR="00D76CCB" w:rsidRPr="005670A0" w:rsidRDefault="00D76CCB" w:rsidP="00D76CCB">
      <w:pPr>
        <w:spacing w:line="240" w:lineRule="atLeast"/>
        <w:jc w:val="center"/>
        <w:rPr>
          <w:b/>
          <w:szCs w:val="28"/>
        </w:rPr>
      </w:pPr>
    </w:p>
    <w:p w:rsidR="00D76CCB" w:rsidRPr="005670A0" w:rsidRDefault="00D76CCB" w:rsidP="00D76CCB">
      <w:pPr>
        <w:rPr>
          <w:szCs w:val="28"/>
        </w:rPr>
      </w:pPr>
      <w:bookmarkStart w:id="3" w:name="_Hlk40357565"/>
      <w:r w:rsidRPr="005670A0">
        <w:rPr>
          <w:szCs w:val="28"/>
        </w:rPr>
        <w:t>Существующие и строящиеся на планируемой территории объекты кап</w:t>
      </w:r>
      <w:r w:rsidRPr="005670A0">
        <w:rPr>
          <w:szCs w:val="28"/>
        </w:rPr>
        <w:t>и</w:t>
      </w:r>
      <w:r w:rsidRPr="005670A0">
        <w:rPr>
          <w:szCs w:val="28"/>
        </w:rPr>
        <w:t xml:space="preserve">тального строительства федерального значения на расчетный срок сохраняются. </w:t>
      </w:r>
      <w:proofErr w:type="gramStart"/>
      <w:r w:rsidRPr="005670A0">
        <w:rPr>
          <w:szCs w:val="28"/>
        </w:rPr>
        <w:t>Для размещения проезжей части и элементов поперечного профиля магистрал</w:t>
      </w:r>
      <w:r w:rsidRPr="005670A0">
        <w:rPr>
          <w:szCs w:val="28"/>
        </w:rPr>
        <w:t>ь</w:t>
      </w:r>
      <w:r w:rsidRPr="005670A0">
        <w:rPr>
          <w:szCs w:val="28"/>
        </w:rPr>
        <w:t>ной улицы районного значения, планируемой вдоль железнодорожных путей по ул.</w:t>
      </w:r>
      <w:r w:rsidRPr="005670A0">
        <w:rPr>
          <w:szCs w:val="28"/>
          <w:lang w:val="en-US"/>
        </w:rPr>
        <w:t> </w:t>
      </w:r>
      <w:r w:rsidRPr="005670A0">
        <w:rPr>
          <w:szCs w:val="28"/>
        </w:rPr>
        <w:t>Путевой и ул.</w:t>
      </w:r>
      <w:r w:rsidRPr="005670A0">
        <w:rPr>
          <w:szCs w:val="28"/>
          <w:lang w:val="en-US"/>
        </w:rPr>
        <w:t> </w:t>
      </w:r>
      <w:r w:rsidRPr="005670A0">
        <w:rPr>
          <w:szCs w:val="28"/>
        </w:rPr>
        <w:t>Подгорной, может потребоваться резервирование около 3,5 га территории, используемой открытым акционерным обществом «Российские ж</w:t>
      </w:r>
      <w:r w:rsidRPr="005670A0">
        <w:rPr>
          <w:szCs w:val="28"/>
        </w:rPr>
        <w:t>е</w:t>
      </w:r>
      <w:r w:rsidRPr="005670A0">
        <w:rPr>
          <w:szCs w:val="28"/>
        </w:rPr>
        <w:t>лезные дороги».</w:t>
      </w:r>
      <w:proofErr w:type="gramEnd"/>
    </w:p>
    <w:bookmarkEnd w:id="3"/>
    <w:p w:rsidR="00D76CCB" w:rsidRPr="005670A0" w:rsidRDefault="00D76CCB" w:rsidP="00D76CCB">
      <w:pPr>
        <w:spacing w:line="240" w:lineRule="atLeast"/>
        <w:rPr>
          <w:color w:val="FF0000"/>
          <w:szCs w:val="28"/>
        </w:rPr>
      </w:pP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443631071"/>
      <w:bookmarkStart w:id="5" w:name="_Toc37162413"/>
      <w:r w:rsidRPr="005670A0">
        <w:rPr>
          <w:b/>
          <w:szCs w:val="28"/>
        </w:rPr>
        <w:t>4. Размещение объектов регионального значения</w:t>
      </w:r>
      <w:bookmarkEnd w:id="4"/>
      <w:bookmarkEnd w:id="5"/>
    </w:p>
    <w:p w:rsidR="00D76CCB" w:rsidRPr="005670A0" w:rsidRDefault="00D76CCB" w:rsidP="00D76CCB">
      <w:pPr>
        <w:rPr>
          <w:szCs w:val="28"/>
        </w:rPr>
      </w:pP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На расчетный срок предусматривается: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строительство амбулаторно-поликлинических учреждений в кварталах 310.03.01.01, 310.04.01.04;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реконструкция объекта физической культуры и спорта в квартале 310.03.02.01</w:t>
      </w:r>
      <w:r w:rsidR="00D23559" w:rsidRPr="005670A0">
        <w:rPr>
          <w:szCs w:val="28"/>
        </w:rPr>
        <w:t>.</w:t>
      </w:r>
    </w:p>
    <w:p w:rsidR="00D76CCB" w:rsidRPr="005670A0" w:rsidRDefault="00546988" w:rsidP="00D76CCB">
      <w:pPr>
        <w:rPr>
          <w:szCs w:val="28"/>
        </w:rPr>
      </w:pPr>
      <w:r w:rsidRPr="005670A0">
        <w:rPr>
          <w:szCs w:val="28"/>
        </w:rPr>
        <w:t>С</w:t>
      </w:r>
      <w:r w:rsidR="00D76CCB" w:rsidRPr="005670A0">
        <w:rPr>
          <w:szCs w:val="28"/>
        </w:rPr>
        <w:t>уществующие на планируемой территории объекты капитального стро</w:t>
      </w:r>
      <w:r w:rsidR="00D76CCB" w:rsidRPr="005670A0">
        <w:rPr>
          <w:szCs w:val="28"/>
        </w:rPr>
        <w:t>и</w:t>
      </w:r>
      <w:r w:rsidR="00D76CCB" w:rsidRPr="005670A0">
        <w:rPr>
          <w:szCs w:val="28"/>
        </w:rPr>
        <w:t>тельства регионального значения на расчетный срок сохраняются.</w:t>
      </w: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443631072"/>
      <w:bookmarkStart w:id="7" w:name="_Toc37162414"/>
      <w:r w:rsidRPr="005670A0">
        <w:rPr>
          <w:b/>
          <w:szCs w:val="28"/>
        </w:rPr>
        <w:t>5. Размещение объектов местного значения</w:t>
      </w:r>
      <w:bookmarkEnd w:id="6"/>
      <w:bookmarkEnd w:id="7"/>
    </w:p>
    <w:p w:rsidR="00D76CCB" w:rsidRPr="005670A0" w:rsidRDefault="00D76CCB" w:rsidP="008555D7">
      <w:pPr>
        <w:spacing w:line="240" w:lineRule="atLeast"/>
        <w:rPr>
          <w:szCs w:val="28"/>
        </w:rPr>
      </w:pPr>
    </w:p>
    <w:p w:rsidR="00D76CCB" w:rsidRPr="005670A0" w:rsidRDefault="00D76CCB" w:rsidP="008555D7">
      <w:pPr>
        <w:shd w:val="clear" w:color="auto" w:fill="FFFFFF"/>
        <w:tabs>
          <w:tab w:val="left" w:pos="1099"/>
        </w:tabs>
        <w:ind w:right="-2"/>
      </w:pPr>
      <w:r w:rsidRPr="005670A0">
        <w:t>Существующие на планируемой территории объекты капитального стро</w:t>
      </w:r>
      <w:r w:rsidRPr="005670A0">
        <w:t>и</w:t>
      </w:r>
      <w:r w:rsidRPr="005670A0">
        <w:t>тельства местного значения сохраняются на расчетный срок.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По ряду показателей выявлено несоответствие Местным нормативам град</w:t>
      </w:r>
      <w:r w:rsidRPr="005670A0">
        <w:rPr>
          <w:szCs w:val="28"/>
        </w:rPr>
        <w:t>о</w:t>
      </w:r>
      <w:r w:rsidRPr="005670A0">
        <w:rPr>
          <w:szCs w:val="28"/>
        </w:rPr>
        <w:t>строительного проектирования города Новосибирска</w:t>
      </w:r>
      <w:r w:rsidR="009520CA" w:rsidRPr="005670A0">
        <w:rPr>
          <w:szCs w:val="28"/>
        </w:rPr>
        <w:t>.</w:t>
      </w:r>
      <w:r w:rsidRPr="005670A0">
        <w:rPr>
          <w:szCs w:val="28"/>
        </w:rPr>
        <w:t xml:space="preserve">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</w:t>
      </w:r>
      <w:r w:rsidRPr="005670A0">
        <w:rPr>
          <w:szCs w:val="28"/>
        </w:rPr>
        <w:t>а</w:t>
      </w:r>
      <w:r w:rsidRPr="005670A0">
        <w:rPr>
          <w:szCs w:val="28"/>
        </w:rPr>
        <w:t>структуры.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На расчетный срок на планируемой территории предусматривается реко</w:t>
      </w:r>
      <w:r w:rsidRPr="005670A0">
        <w:rPr>
          <w:szCs w:val="28"/>
        </w:rPr>
        <w:t>н</w:t>
      </w:r>
      <w:r w:rsidRPr="005670A0">
        <w:rPr>
          <w:szCs w:val="28"/>
        </w:rPr>
        <w:t>струкция с увеличением вместимости следующих объектов образования: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lastRenderedPageBreak/>
        <w:t>муниципального бюджетного общеобразовательного учреждения города Новосибирска «Инженерный лицей Новосибирского государственного технич</w:t>
      </w:r>
      <w:r w:rsidRPr="005670A0">
        <w:rPr>
          <w:szCs w:val="28"/>
        </w:rPr>
        <w:t>е</w:t>
      </w:r>
      <w:r w:rsidRPr="005670A0">
        <w:rPr>
          <w:szCs w:val="28"/>
        </w:rPr>
        <w:t xml:space="preserve">ского университета» </w:t>
      </w:r>
      <w:r w:rsidR="003D3686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>с расширением до 750 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310.01.03.04;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 xml:space="preserve">муниципального бюджетного общеобразовательного учреждения города Новосибирска «Средняя общеобразовательная школа № 170» </w:t>
      </w:r>
      <w:r w:rsidR="003D3686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>с расширением до 1100 ме</w:t>
      </w:r>
      <w:proofErr w:type="gramStart"/>
      <w:r w:rsidRPr="005670A0">
        <w:rPr>
          <w:szCs w:val="28"/>
        </w:rPr>
        <w:t>ст</w:t>
      </w:r>
      <w:r w:rsidR="00371251">
        <w:rPr>
          <w:szCs w:val="28"/>
        </w:rPr>
        <w:t xml:space="preserve">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310.02.05.01;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муниципального бюджетного общеобразовательного учреждения города Новосибирска «Средняя общеобразовательная школа №</w:t>
      </w:r>
      <w:r w:rsidR="009520CA" w:rsidRPr="005670A0">
        <w:rPr>
          <w:szCs w:val="28"/>
        </w:rPr>
        <w:t xml:space="preserve"> </w:t>
      </w:r>
      <w:r w:rsidR="00CB174A" w:rsidRPr="005670A0">
        <w:rPr>
          <w:szCs w:val="28"/>
        </w:rPr>
        <w:t xml:space="preserve">27»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с расширением до 1100 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>в кв</w:t>
      </w:r>
      <w:proofErr w:type="gramEnd"/>
      <w:r w:rsidR="008555D7" w:rsidRPr="005670A0">
        <w:rPr>
          <w:szCs w:val="28"/>
        </w:rPr>
        <w:t>артале</w:t>
      </w:r>
      <w:r w:rsidRPr="005670A0">
        <w:rPr>
          <w:szCs w:val="28"/>
        </w:rPr>
        <w:t xml:space="preserve"> 310.03.03.01;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 xml:space="preserve">муниципального бюджетного </w:t>
      </w:r>
      <w:r w:rsidR="00D23559" w:rsidRPr="005670A0">
        <w:rPr>
          <w:szCs w:val="28"/>
        </w:rPr>
        <w:t>обще</w:t>
      </w:r>
      <w:r w:rsidRPr="005670A0">
        <w:rPr>
          <w:szCs w:val="28"/>
        </w:rPr>
        <w:t>образовательного учреждения города Новосибирска «Средняя о</w:t>
      </w:r>
      <w:r w:rsidR="00640851" w:rsidRPr="005670A0">
        <w:rPr>
          <w:szCs w:val="28"/>
        </w:rPr>
        <w:t xml:space="preserve">бщеобразовательная школа № 94»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 xml:space="preserve">с расширением до </w:t>
      </w:r>
      <w:r w:rsidR="007444CF" w:rsidRPr="005670A0">
        <w:rPr>
          <w:szCs w:val="28"/>
        </w:rPr>
        <w:t>1</w:t>
      </w:r>
      <w:r w:rsidR="00AD7878" w:rsidRPr="005670A0">
        <w:rPr>
          <w:szCs w:val="28"/>
        </w:rPr>
        <w:t>3</w:t>
      </w:r>
      <w:r w:rsidR="007444CF" w:rsidRPr="005670A0">
        <w:rPr>
          <w:szCs w:val="28"/>
        </w:rPr>
        <w:t>00</w:t>
      </w:r>
      <w:r w:rsidRPr="005670A0">
        <w:rPr>
          <w:szCs w:val="28"/>
        </w:rPr>
        <w:t> 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310.04.01.02</w:t>
      </w:r>
      <w:r w:rsidR="00AD7878" w:rsidRPr="005670A0">
        <w:rPr>
          <w:szCs w:val="28"/>
        </w:rPr>
        <w:t xml:space="preserve"> в соответствии с Программой комплексного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</w:t>
      </w:r>
      <w:r w:rsidR="00371251">
        <w:rPr>
          <w:szCs w:val="28"/>
        </w:rPr>
        <w:t> </w:t>
      </w:r>
      <w:r w:rsidR="00AD7878" w:rsidRPr="005670A0">
        <w:rPr>
          <w:szCs w:val="28"/>
        </w:rPr>
        <w:t>329 (далее – ПКРСИ), в 2030 году</w:t>
      </w:r>
      <w:r w:rsidR="00774184" w:rsidRPr="005670A0">
        <w:rPr>
          <w:szCs w:val="28"/>
        </w:rPr>
        <w:t>;</w:t>
      </w:r>
    </w:p>
    <w:p w:rsidR="00D76CCB" w:rsidRPr="005670A0" w:rsidRDefault="00D76CCB" w:rsidP="00640851">
      <w:pPr>
        <w:rPr>
          <w:szCs w:val="28"/>
        </w:rPr>
      </w:pPr>
      <w:r w:rsidRPr="005670A0">
        <w:rPr>
          <w:szCs w:val="28"/>
        </w:rPr>
        <w:t xml:space="preserve">муниципального бюджетного общеобразовательного учреждения города Новосибирска «Лицей Информационных Технологий»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с расширением до 1000 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310.04.02.01</w:t>
      </w:r>
      <w:r w:rsidR="00640851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640851" w:rsidRPr="005670A0">
        <w:rPr>
          <w:szCs w:val="28"/>
        </w:rPr>
        <w:t xml:space="preserve"> в 2024 </w:t>
      </w:r>
      <w:r w:rsidR="00AD7878" w:rsidRPr="005670A0">
        <w:rPr>
          <w:szCs w:val="28"/>
        </w:rPr>
        <w:t>году</w:t>
      </w:r>
      <w:r w:rsidRPr="005670A0">
        <w:rPr>
          <w:szCs w:val="28"/>
        </w:rPr>
        <w:t>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</w:t>
      </w:r>
      <w:r w:rsidR="009520CA" w:rsidRPr="005670A0">
        <w:rPr>
          <w:szCs w:val="28"/>
        </w:rPr>
        <w:t xml:space="preserve"> </w:t>
      </w:r>
      <w:r w:rsidRPr="005670A0">
        <w:rPr>
          <w:szCs w:val="28"/>
        </w:rPr>
        <w:t xml:space="preserve">347 комбинированного вида «Ладушки»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с расширением до 330 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310.01.03.03</w:t>
      </w:r>
      <w:r w:rsidR="000B2380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0B2380" w:rsidRPr="005670A0">
        <w:rPr>
          <w:szCs w:val="28"/>
        </w:rPr>
        <w:t xml:space="preserve"> в</w:t>
      </w:r>
      <w:r w:rsidR="00371251">
        <w:rPr>
          <w:szCs w:val="28"/>
        </w:rPr>
        <w:t xml:space="preserve"> </w:t>
      </w:r>
      <w:r w:rsidR="000B2380" w:rsidRPr="005670A0">
        <w:rPr>
          <w:szCs w:val="28"/>
        </w:rPr>
        <w:t>2028</w:t>
      </w:r>
      <w:r w:rsidR="00774184" w:rsidRPr="005670A0">
        <w:rPr>
          <w:szCs w:val="28"/>
        </w:rPr>
        <w:t> </w:t>
      </w:r>
      <w:r w:rsidR="00AD7878" w:rsidRPr="005670A0">
        <w:rPr>
          <w:szCs w:val="28"/>
        </w:rPr>
        <w:t>году</w:t>
      </w:r>
      <w:r w:rsidRPr="005670A0">
        <w:rPr>
          <w:szCs w:val="28"/>
        </w:rPr>
        <w:t>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</w:t>
      </w:r>
      <w:r w:rsidR="009520CA" w:rsidRPr="005670A0">
        <w:rPr>
          <w:szCs w:val="28"/>
        </w:rPr>
        <w:t xml:space="preserve"> </w:t>
      </w:r>
      <w:r w:rsidRPr="005670A0">
        <w:rPr>
          <w:szCs w:val="28"/>
        </w:rPr>
        <w:t xml:space="preserve">398 «Ласточка» комбинированного вида»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 xml:space="preserve">с </w:t>
      </w:r>
      <w:r w:rsidR="00400CB1" w:rsidRPr="005670A0">
        <w:rPr>
          <w:szCs w:val="28"/>
        </w:rPr>
        <w:t>расширением до 350</w:t>
      </w:r>
      <w:r w:rsidR="009520CA" w:rsidRPr="005670A0">
        <w:rPr>
          <w:szCs w:val="28"/>
        </w:rPr>
        <w:t xml:space="preserve"> ме</w:t>
      </w:r>
      <w:proofErr w:type="gramStart"/>
      <w:r w:rsidR="009520CA" w:rsidRPr="005670A0">
        <w:rPr>
          <w:szCs w:val="28"/>
        </w:rPr>
        <w:t>ст</w:t>
      </w:r>
      <w:r w:rsidRPr="005670A0">
        <w:rPr>
          <w:szCs w:val="28"/>
        </w:rPr>
        <w:t xml:space="preserve"> </w:t>
      </w:r>
      <w:r w:rsidR="008555D7" w:rsidRPr="005670A0">
        <w:rPr>
          <w:szCs w:val="28"/>
        </w:rPr>
        <w:t>в</w:t>
      </w:r>
      <w:r w:rsidRPr="005670A0">
        <w:rPr>
          <w:szCs w:val="28"/>
        </w:rPr>
        <w:t xml:space="preserve"> 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310.02.05.01</w:t>
      </w:r>
      <w:r w:rsidR="00B95C53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B95C53" w:rsidRPr="005670A0">
        <w:rPr>
          <w:szCs w:val="28"/>
        </w:rPr>
        <w:t xml:space="preserve"> в</w:t>
      </w:r>
      <w:r w:rsidR="00371251">
        <w:rPr>
          <w:szCs w:val="28"/>
        </w:rPr>
        <w:t xml:space="preserve"> </w:t>
      </w:r>
      <w:r w:rsidR="00B95C53" w:rsidRPr="005670A0">
        <w:rPr>
          <w:szCs w:val="28"/>
        </w:rPr>
        <w:t>202</w:t>
      </w:r>
      <w:r w:rsidR="00774184" w:rsidRPr="005670A0">
        <w:rPr>
          <w:szCs w:val="28"/>
        </w:rPr>
        <w:t>5 </w:t>
      </w:r>
      <w:r w:rsidR="00AD7878" w:rsidRPr="005670A0">
        <w:rPr>
          <w:szCs w:val="28"/>
        </w:rPr>
        <w:t>году</w:t>
      </w:r>
      <w:r w:rsidRPr="005670A0">
        <w:rPr>
          <w:szCs w:val="28"/>
        </w:rPr>
        <w:t>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</w:t>
      </w:r>
      <w:r w:rsidR="0000258D" w:rsidRPr="005670A0">
        <w:rPr>
          <w:szCs w:val="28"/>
        </w:rPr>
        <w:t xml:space="preserve"> </w:t>
      </w:r>
      <w:r w:rsidRPr="005670A0">
        <w:rPr>
          <w:szCs w:val="28"/>
        </w:rPr>
        <w:t xml:space="preserve">15 </w:t>
      </w:r>
      <w:proofErr w:type="spellStart"/>
      <w:r w:rsidRPr="005670A0">
        <w:rPr>
          <w:szCs w:val="28"/>
        </w:rPr>
        <w:t>общеразвивающего</w:t>
      </w:r>
      <w:proofErr w:type="spellEnd"/>
      <w:r w:rsidRPr="005670A0">
        <w:rPr>
          <w:szCs w:val="28"/>
        </w:rPr>
        <w:t xml:space="preserve"> вида с приоритетным осуществлением физического развития детей»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с расширением до 280 ме</w:t>
      </w:r>
      <w:proofErr w:type="gramStart"/>
      <w:r w:rsidRPr="005670A0">
        <w:rPr>
          <w:szCs w:val="28"/>
        </w:rPr>
        <w:t xml:space="preserve">ст </w:t>
      </w:r>
      <w:r w:rsidR="008555D7" w:rsidRPr="005670A0">
        <w:rPr>
          <w:szCs w:val="28"/>
        </w:rPr>
        <w:t xml:space="preserve">в </w:t>
      </w:r>
      <w:r w:rsidRPr="005670A0">
        <w:rPr>
          <w:szCs w:val="28"/>
        </w:rPr>
        <w:t>кв</w:t>
      </w:r>
      <w:proofErr w:type="gramEnd"/>
      <w:r w:rsidRPr="005670A0">
        <w:rPr>
          <w:szCs w:val="28"/>
        </w:rPr>
        <w:t>артал</w:t>
      </w:r>
      <w:r w:rsidR="008555D7" w:rsidRPr="005670A0">
        <w:rPr>
          <w:szCs w:val="28"/>
        </w:rPr>
        <w:t>е</w:t>
      </w:r>
      <w:r w:rsidRPr="005670A0">
        <w:rPr>
          <w:szCs w:val="28"/>
        </w:rPr>
        <w:t xml:space="preserve"> 310.04.01.06</w:t>
      </w:r>
      <w:r w:rsidR="00BF57A1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BF57A1" w:rsidRPr="005670A0">
        <w:rPr>
          <w:szCs w:val="28"/>
        </w:rPr>
        <w:t xml:space="preserve"> в 2022</w:t>
      </w:r>
      <w:r w:rsidR="00774184" w:rsidRPr="005670A0">
        <w:rPr>
          <w:szCs w:val="28"/>
        </w:rPr>
        <w:t xml:space="preserve"> </w:t>
      </w:r>
      <w:r w:rsidR="00AD7878" w:rsidRPr="005670A0">
        <w:rPr>
          <w:szCs w:val="28"/>
        </w:rPr>
        <w:t>году</w:t>
      </w:r>
      <w:r w:rsidR="00D23559" w:rsidRPr="005670A0">
        <w:rPr>
          <w:szCs w:val="28"/>
        </w:rPr>
        <w:t>.</w:t>
      </w:r>
    </w:p>
    <w:p w:rsidR="00546988" w:rsidRPr="005670A0" w:rsidRDefault="00D76CCB" w:rsidP="008555D7">
      <w:pPr>
        <w:spacing w:line="242" w:lineRule="auto"/>
        <w:rPr>
          <w:szCs w:val="28"/>
        </w:rPr>
      </w:pPr>
      <w:r w:rsidRPr="005670A0">
        <w:rPr>
          <w:szCs w:val="28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5670A0">
        <w:rPr>
          <w:szCs w:val="28"/>
        </w:rPr>
        <w:t>т</w:t>
      </w:r>
      <w:r w:rsidRPr="005670A0">
        <w:rPr>
          <w:szCs w:val="28"/>
        </w:rPr>
        <w:t xml:space="preserve">ной вместимости: 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общеобразовательного учреждения (начальная школа) на 200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</w:t>
      </w:r>
      <w:r w:rsidRPr="005670A0">
        <w:rPr>
          <w:szCs w:val="28"/>
        </w:rPr>
        <w:t>р</w:t>
      </w:r>
      <w:r w:rsidRPr="005670A0">
        <w:rPr>
          <w:szCs w:val="28"/>
        </w:rPr>
        <w:t>тале 310.01.01.01</w:t>
      </w:r>
      <w:r w:rsidR="00BD0B45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>общеобразовательного учреждения на 1</w:t>
      </w:r>
      <w:r w:rsidR="007444CF" w:rsidRPr="005670A0">
        <w:rPr>
          <w:szCs w:val="28"/>
        </w:rPr>
        <w:t>1</w:t>
      </w:r>
      <w:r w:rsidRPr="005670A0">
        <w:rPr>
          <w:szCs w:val="28"/>
        </w:rPr>
        <w:t>00 мест</w:t>
      </w:r>
      <w:r w:rsidR="00371251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Pr="005670A0">
        <w:rPr>
          <w:szCs w:val="28"/>
        </w:rPr>
        <w:t xml:space="preserve"> в квартале 310.01.02.0</w:t>
      </w:r>
      <w:r w:rsidR="009332E6" w:rsidRPr="005670A0">
        <w:rPr>
          <w:szCs w:val="28"/>
        </w:rPr>
        <w:t>2</w:t>
      </w:r>
      <w:r w:rsidR="00BD0B45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>общеобразовательного учреждения на 1100 мест</w:t>
      </w:r>
      <w:r w:rsidR="003D3686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310.04.03.02</w:t>
      </w:r>
      <w:r w:rsidR="00BD0B45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>общеобразовательного учреждения на 1100 мест</w:t>
      </w:r>
      <w:r w:rsidR="00371251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Pr="005670A0">
        <w:rPr>
          <w:szCs w:val="28"/>
        </w:rPr>
        <w:t xml:space="preserve"> в квартале 310.04.06.01</w:t>
      </w:r>
      <w:r w:rsidR="00BD0B45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>общеобразовательного учреждения на 1100 мест</w:t>
      </w:r>
      <w:r w:rsidR="00371251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Pr="005670A0">
        <w:rPr>
          <w:szCs w:val="28"/>
        </w:rPr>
        <w:t xml:space="preserve"> в квартале 310.05.02.02</w:t>
      </w:r>
      <w:r w:rsidR="00BD0B45" w:rsidRPr="005670A0">
        <w:rPr>
          <w:szCs w:val="28"/>
        </w:rPr>
        <w:t>;</w:t>
      </w:r>
    </w:p>
    <w:p w:rsidR="004D2A16" w:rsidRPr="005670A0" w:rsidRDefault="004D2A16" w:rsidP="008555D7">
      <w:pPr>
        <w:spacing w:line="242" w:lineRule="auto"/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 xml:space="preserve">рода Новосибирска «Детский сад № 242 «Елочка» комбинированного вида» с расширением до 220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 xml:space="preserve">в квартале 310.03.03.01 </w:t>
      </w:r>
      <w:r w:rsidR="00774184" w:rsidRPr="005670A0">
        <w:rPr>
          <w:szCs w:val="28"/>
        </w:rPr>
        <w:t>в соответствии с ПКРСИ в</w:t>
      </w:r>
      <w:r w:rsidR="00371251">
        <w:rPr>
          <w:szCs w:val="28"/>
        </w:rPr>
        <w:t xml:space="preserve"> </w:t>
      </w:r>
      <w:r w:rsidR="00774184" w:rsidRPr="005670A0">
        <w:rPr>
          <w:szCs w:val="28"/>
        </w:rPr>
        <w:t>2</w:t>
      </w:r>
      <w:r w:rsidRPr="005670A0">
        <w:rPr>
          <w:szCs w:val="28"/>
        </w:rPr>
        <w:t>023</w:t>
      </w:r>
      <w:r w:rsidR="00774184" w:rsidRPr="005670A0">
        <w:rPr>
          <w:szCs w:val="28"/>
        </w:rPr>
        <w:t> </w:t>
      </w:r>
      <w:r w:rsidR="00AD7878" w:rsidRPr="005670A0">
        <w:rPr>
          <w:szCs w:val="28"/>
        </w:rPr>
        <w:t>году</w:t>
      </w:r>
      <w:r w:rsidRPr="005670A0">
        <w:rPr>
          <w:szCs w:val="28"/>
        </w:rPr>
        <w:t>;</w:t>
      </w:r>
    </w:p>
    <w:p w:rsidR="00D76CCB" w:rsidRPr="005670A0" w:rsidRDefault="00D76CCB" w:rsidP="008555D7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</w:t>
      </w:r>
      <w:r w:rsidR="00903C71" w:rsidRPr="005670A0">
        <w:rPr>
          <w:szCs w:val="28"/>
        </w:rPr>
        <w:t>80</w:t>
      </w:r>
      <w:r w:rsidRPr="005670A0">
        <w:rPr>
          <w:szCs w:val="28"/>
        </w:rPr>
        <w:t xml:space="preserve">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310.01.01.03</w:t>
      </w:r>
      <w:r w:rsidR="008226A5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8226A5" w:rsidRPr="005670A0">
        <w:rPr>
          <w:szCs w:val="28"/>
        </w:rPr>
        <w:t xml:space="preserve"> в 2027 </w:t>
      </w:r>
      <w:r w:rsidR="00AD7878" w:rsidRPr="005670A0">
        <w:rPr>
          <w:szCs w:val="28"/>
        </w:rPr>
        <w:t>году</w:t>
      </w:r>
      <w:r w:rsidR="00BD0B45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lastRenderedPageBreak/>
        <w:t>дошкольного образовательного учреждения на 135 мест</w:t>
      </w:r>
      <w:r w:rsidR="003D3686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в квартале 310.01.02.03</w:t>
      </w:r>
      <w:r w:rsidR="00BD0B45" w:rsidRPr="005670A0">
        <w:rPr>
          <w:szCs w:val="28"/>
        </w:rPr>
        <w:t>;</w:t>
      </w:r>
    </w:p>
    <w:p w:rsidR="00B95C53" w:rsidRPr="005670A0" w:rsidRDefault="00D76CCB" w:rsidP="00B95C53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</w:t>
      </w:r>
      <w:r w:rsidR="00B95C53" w:rsidRPr="005670A0">
        <w:rPr>
          <w:szCs w:val="28"/>
        </w:rPr>
        <w:t xml:space="preserve">160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310.02.05.02</w:t>
      </w:r>
      <w:r w:rsidR="00B95C53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B95C53" w:rsidRPr="005670A0">
        <w:rPr>
          <w:szCs w:val="28"/>
        </w:rPr>
        <w:t xml:space="preserve"> в 2025 </w:t>
      </w:r>
      <w:r w:rsidR="00AD7878" w:rsidRPr="005670A0">
        <w:rPr>
          <w:szCs w:val="28"/>
        </w:rPr>
        <w:t>году</w:t>
      </w:r>
      <w:r w:rsidR="00B95C53" w:rsidRPr="005670A0">
        <w:rPr>
          <w:szCs w:val="28"/>
        </w:rPr>
        <w:t>;</w:t>
      </w:r>
    </w:p>
    <w:p w:rsidR="00BD0B45" w:rsidRPr="005670A0" w:rsidRDefault="00D76CCB" w:rsidP="00774184">
      <w:pPr>
        <w:spacing w:line="242" w:lineRule="auto"/>
        <w:rPr>
          <w:szCs w:val="28"/>
        </w:rPr>
      </w:pPr>
      <w:r w:rsidRPr="005670A0">
        <w:rPr>
          <w:szCs w:val="28"/>
        </w:rPr>
        <w:t>дошкольного образовательного учреждения на 110 мест</w:t>
      </w:r>
      <w:r w:rsidR="003D3686">
        <w:rPr>
          <w:szCs w:val="28"/>
        </w:rPr>
        <w:t xml:space="preserve">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в квартале 310.04.01.01</w:t>
      </w:r>
      <w:r w:rsidR="00BD0B45" w:rsidRPr="005670A0">
        <w:rPr>
          <w:szCs w:val="28"/>
        </w:rPr>
        <w:t>;</w:t>
      </w:r>
    </w:p>
    <w:p w:rsidR="00D76CCB" w:rsidRPr="005670A0" w:rsidRDefault="00D76CCB" w:rsidP="008555D7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</w:t>
      </w:r>
      <w:r w:rsidR="00BF57A1" w:rsidRPr="005670A0">
        <w:rPr>
          <w:szCs w:val="28"/>
        </w:rPr>
        <w:t xml:space="preserve">125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310.04.01.03</w:t>
      </w:r>
      <w:r w:rsidR="00BF57A1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BF57A1" w:rsidRPr="005670A0">
        <w:rPr>
          <w:szCs w:val="28"/>
        </w:rPr>
        <w:t xml:space="preserve"> в 2025 </w:t>
      </w:r>
      <w:r w:rsidR="00AD7878" w:rsidRPr="005670A0">
        <w:rPr>
          <w:szCs w:val="28"/>
        </w:rPr>
        <w:t>году</w:t>
      </w:r>
      <w:r w:rsidR="00BD0B45" w:rsidRPr="005670A0">
        <w:rPr>
          <w:szCs w:val="28"/>
        </w:rPr>
        <w:t>;</w:t>
      </w:r>
    </w:p>
    <w:p w:rsidR="00D76CCB" w:rsidRPr="005670A0" w:rsidRDefault="00D76CCB" w:rsidP="008555D7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200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310.04.03.01</w:t>
      </w:r>
      <w:r w:rsidR="00903C71" w:rsidRPr="005670A0">
        <w:rPr>
          <w:szCs w:val="28"/>
        </w:rPr>
        <w:t>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120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310.04.03.03</w:t>
      </w:r>
      <w:r w:rsidR="00903C71" w:rsidRPr="005670A0">
        <w:rPr>
          <w:szCs w:val="28"/>
        </w:rPr>
        <w:t>;</w:t>
      </w:r>
    </w:p>
    <w:p w:rsidR="00903C71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120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310.04.04.04</w:t>
      </w:r>
      <w:r w:rsidR="00903C71" w:rsidRPr="005670A0">
        <w:rPr>
          <w:szCs w:val="28"/>
        </w:rPr>
        <w:t>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360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310.05.02.02</w:t>
      </w:r>
      <w:r w:rsidR="00903C71" w:rsidRPr="005670A0">
        <w:rPr>
          <w:szCs w:val="28"/>
        </w:rPr>
        <w:t>;</w:t>
      </w:r>
    </w:p>
    <w:p w:rsidR="00505733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встроенно-пристроенного типа на 60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310.02.02.01</w:t>
      </w:r>
      <w:r w:rsidR="00903C71" w:rsidRPr="005670A0">
        <w:rPr>
          <w:szCs w:val="28"/>
        </w:rPr>
        <w:t>;</w:t>
      </w:r>
    </w:p>
    <w:p w:rsidR="00903C71" w:rsidRPr="005670A0" w:rsidRDefault="00774184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двух </w:t>
      </w:r>
      <w:r w:rsidR="00505733" w:rsidRPr="005670A0">
        <w:rPr>
          <w:szCs w:val="28"/>
        </w:rPr>
        <w:t>дошкольн</w:t>
      </w:r>
      <w:r w:rsidRPr="005670A0">
        <w:rPr>
          <w:szCs w:val="28"/>
        </w:rPr>
        <w:t>ых</w:t>
      </w:r>
      <w:r w:rsidR="00505733" w:rsidRPr="005670A0">
        <w:rPr>
          <w:szCs w:val="28"/>
        </w:rPr>
        <w:t xml:space="preserve"> образовательн</w:t>
      </w:r>
      <w:r w:rsidRPr="005670A0">
        <w:rPr>
          <w:szCs w:val="28"/>
        </w:rPr>
        <w:t>ых</w:t>
      </w:r>
      <w:r w:rsidR="00505733" w:rsidRPr="005670A0">
        <w:rPr>
          <w:szCs w:val="28"/>
        </w:rPr>
        <w:t xml:space="preserve"> учреждени</w:t>
      </w:r>
      <w:r w:rsidRPr="005670A0">
        <w:rPr>
          <w:szCs w:val="28"/>
        </w:rPr>
        <w:t>й</w:t>
      </w:r>
      <w:r w:rsidR="00505733" w:rsidRPr="005670A0">
        <w:rPr>
          <w:szCs w:val="28"/>
        </w:rPr>
        <w:t xml:space="preserve"> встроенно-пристроенного типа на 70 мест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="00505733" w:rsidRPr="005670A0">
        <w:rPr>
          <w:szCs w:val="28"/>
        </w:rPr>
        <w:t>в кварталах 310.01.02.05</w:t>
      </w:r>
      <w:r w:rsidR="00371251">
        <w:rPr>
          <w:szCs w:val="28"/>
        </w:rPr>
        <w:t>,</w:t>
      </w:r>
      <w:r w:rsidR="00505733" w:rsidRPr="005670A0">
        <w:rPr>
          <w:szCs w:val="28"/>
        </w:rPr>
        <w:t xml:space="preserve"> 310.03.04.</w:t>
      </w:r>
      <w:r w:rsidRPr="005670A0">
        <w:rPr>
          <w:szCs w:val="28"/>
        </w:rPr>
        <w:t>01</w:t>
      </w:r>
      <w:r w:rsidR="00903C71" w:rsidRPr="005670A0">
        <w:rPr>
          <w:szCs w:val="28"/>
        </w:rPr>
        <w:t>.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На расчетный срок предусматривается строительство организаций дополн</w:t>
      </w:r>
      <w:r w:rsidRPr="005670A0">
        <w:rPr>
          <w:szCs w:val="28"/>
        </w:rPr>
        <w:t>и</w:t>
      </w:r>
      <w:r w:rsidRPr="005670A0">
        <w:rPr>
          <w:szCs w:val="28"/>
        </w:rPr>
        <w:t>тельного образования: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домов детского творчества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кварталах 310.01.01.01, 310.03.04.01;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учреждения дополнительного образования детской школы искусств </w:t>
      </w:r>
      <w:r w:rsidR="003D3686" w:rsidRPr="005670A0">
        <w:rPr>
          <w:szCs w:val="28"/>
        </w:rPr>
        <w:t>–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 квартале 310.04.03.02.</w:t>
      </w:r>
    </w:p>
    <w:p w:rsidR="00CC5F3E" w:rsidRPr="005670A0" w:rsidRDefault="00CC5F3E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На расчетный срок на планируемой территории предусматривается реко</w:t>
      </w:r>
      <w:r w:rsidRPr="005670A0">
        <w:rPr>
          <w:szCs w:val="28"/>
        </w:rPr>
        <w:t>н</w:t>
      </w:r>
      <w:r w:rsidRPr="005670A0">
        <w:rPr>
          <w:szCs w:val="28"/>
        </w:rPr>
        <w:t>струкция здания ДШИ №</w:t>
      </w:r>
      <w:r w:rsidR="00774184" w:rsidRPr="005670A0">
        <w:rPr>
          <w:szCs w:val="28"/>
        </w:rPr>
        <w:t> </w:t>
      </w:r>
      <w:r w:rsidRPr="005670A0">
        <w:rPr>
          <w:szCs w:val="28"/>
        </w:rPr>
        <w:t xml:space="preserve">24 по ул. </w:t>
      </w:r>
      <w:proofErr w:type="spellStart"/>
      <w:r w:rsidRPr="005670A0">
        <w:rPr>
          <w:szCs w:val="28"/>
        </w:rPr>
        <w:t>Вертковской</w:t>
      </w:r>
      <w:proofErr w:type="spellEnd"/>
      <w:r w:rsidRPr="005670A0">
        <w:rPr>
          <w:szCs w:val="28"/>
        </w:rPr>
        <w:t>, 4а, к</w:t>
      </w:r>
      <w:r w:rsidR="00371251">
        <w:rPr>
          <w:szCs w:val="28"/>
        </w:rPr>
        <w:t>орпус</w:t>
      </w:r>
      <w:r w:rsidRPr="005670A0">
        <w:rPr>
          <w:szCs w:val="28"/>
        </w:rPr>
        <w:t xml:space="preserve"> 2 в квартале 310.04.02.01 в 2024 г</w:t>
      </w:r>
      <w:r w:rsidR="00023E70" w:rsidRPr="005670A0">
        <w:rPr>
          <w:szCs w:val="28"/>
        </w:rPr>
        <w:t>оду</w:t>
      </w:r>
      <w:r w:rsidRPr="005670A0">
        <w:rPr>
          <w:szCs w:val="28"/>
        </w:rPr>
        <w:t>.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На расчетный срок предусматривается размещение и строительство объе</w:t>
      </w:r>
      <w:r w:rsidRPr="005670A0">
        <w:rPr>
          <w:szCs w:val="28"/>
        </w:rPr>
        <w:t>к</w:t>
      </w:r>
      <w:r w:rsidRPr="005670A0">
        <w:rPr>
          <w:szCs w:val="28"/>
        </w:rPr>
        <w:t>тов физкультурно-оздоровительного назначения в кварталах 310.01.01.01, 310.01.02.06, 310.03.03.02, 310.04.02.01, 310.01.02.04, 310.03.03.01, 310.04.02.01.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На расчетный срок предусматривается размещение и строительство объекта культуры городского значения – музея им. А. И. </w:t>
      </w:r>
      <w:proofErr w:type="spellStart"/>
      <w:r w:rsidRPr="005670A0">
        <w:rPr>
          <w:szCs w:val="28"/>
        </w:rPr>
        <w:t>Покрышкина</w:t>
      </w:r>
      <w:proofErr w:type="spellEnd"/>
      <w:r w:rsidRPr="005670A0">
        <w:rPr>
          <w:szCs w:val="28"/>
        </w:rPr>
        <w:t xml:space="preserve"> в квартале 310.04.00.01</w:t>
      </w:r>
      <w:r w:rsidR="00FB612C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FB612C" w:rsidRPr="005670A0">
        <w:rPr>
          <w:szCs w:val="28"/>
        </w:rPr>
        <w:t xml:space="preserve"> в 2023 г</w:t>
      </w:r>
      <w:r w:rsidR="00AD7878" w:rsidRPr="005670A0">
        <w:rPr>
          <w:szCs w:val="28"/>
        </w:rPr>
        <w:t>оду</w:t>
      </w:r>
      <w:r w:rsidR="00FB612C" w:rsidRPr="005670A0">
        <w:rPr>
          <w:szCs w:val="28"/>
        </w:rPr>
        <w:t>.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На расчетный срок предусматривается размещение новых объектов озел</w:t>
      </w:r>
      <w:r w:rsidRPr="005670A0">
        <w:rPr>
          <w:szCs w:val="28"/>
        </w:rPr>
        <w:t>е</w:t>
      </w:r>
      <w:r w:rsidRPr="005670A0">
        <w:rPr>
          <w:szCs w:val="28"/>
        </w:rPr>
        <w:t>нения общего пользования: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зоны активного отдыха с благоустроенным водоемом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в квартале 310.04.05.02;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сквера </w:t>
      </w:r>
      <w:r w:rsidR="003D3686" w:rsidRPr="005670A0">
        <w:rPr>
          <w:szCs w:val="28"/>
        </w:rPr>
        <w:t>–</w:t>
      </w:r>
      <w:r w:rsidR="003D3686">
        <w:rPr>
          <w:szCs w:val="28"/>
        </w:rPr>
        <w:t xml:space="preserve"> </w:t>
      </w:r>
      <w:r w:rsidRPr="005670A0">
        <w:rPr>
          <w:szCs w:val="28"/>
        </w:rPr>
        <w:t>в квартале 310.03.01.01;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сквера с благоустроенной набережной вдоль русла реки Тулы;</w:t>
      </w:r>
    </w:p>
    <w:p w:rsidR="00016668" w:rsidRPr="005670A0" w:rsidRDefault="00016668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местной сети бульваров и скверов на внутриквартальных территориях.</w:t>
      </w:r>
    </w:p>
    <w:p w:rsidR="00D76CCB" w:rsidRPr="005670A0" w:rsidRDefault="00D76CCB" w:rsidP="008555D7">
      <w:pPr>
        <w:spacing w:line="240" w:lineRule="atLeast"/>
        <w:rPr>
          <w:szCs w:val="28"/>
        </w:rPr>
      </w:pPr>
    </w:p>
    <w:p w:rsidR="00D76CCB" w:rsidRPr="005670A0" w:rsidRDefault="00D76CCB" w:rsidP="008555D7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8" w:name="_Toc445826801"/>
      <w:bookmarkStart w:id="9" w:name="_Toc37162415"/>
      <w:r w:rsidRPr="005670A0">
        <w:rPr>
          <w:b/>
          <w:szCs w:val="28"/>
        </w:rPr>
        <w:t xml:space="preserve">6. Характеристика </w:t>
      </w:r>
      <w:bookmarkEnd w:id="8"/>
      <w:r w:rsidRPr="005670A0">
        <w:rPr>
          <w:b/>
          <w:szCs w:val="28"/>
        </w:rPr>
        <w:t>объектов транспортной инфраструктуры</w:t>
      </w:r>
      <w:bookmarkEnd w:id="9"/>
    </w:p>
    <w:p w:rsidR="00D76CCB" w:rsidRPr="005670A0" w:rsidRDefault="00D76CCB" w:rsidP="008555D7">
      <w:pPr>
        <w:spacing w:line="240" w:lineRule="atLeast"/>
        <w:rPr>
          <w:szCs w:val="28"/>
        </w:rPr>
      </w:pP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Проектом планировки принята следующая классификация </w:t>
      </w:r>
      <w:r w:rsidR="00073D04" w:rsidRPr="005670A0">
        <w:rPr>
          <w:szCs w:val="28"/>
        </w:rPr>
        <w:t>УДС</w:t>
      </w:r>
      <w:r w:rsidRPr="005670A0">
        <w:rPr>
          <w:szCs w:val="28"/>
        </w:rPr>
        <w:t>: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lastRenderedPageBreak/>
        <w:t>магистральные улицы общегородского значения непрерывного движения</w:t>
      </w:r>
      <w:r w:rsidR="009520CA" w:rsidRPr="005670A0">
        <w:rPr>
          <w:szCs w:val="28"/>
        </w:rPr>
        <w:t xml:space="preserve"> </w:t>
      </w:r>
      <w:r w:rsidR="000B4DF7" w:rsidRPr="005670A0">
        <w:rPr>
          <w:szCs w:val="28"/>
        </w:rPr>
        <w:t>(</w:t>
      </w:r>
      <w:r w:rsidR="009520CA" w:rsidRPr="005670A0">
        <w:rPr>
          <w:szCs w:val="28"/>
        </w:rPr>
        <w:t>далее –</w:t>
      </w:r>
      <w:r w:rsidR="000B4DF7">
        <w:rPr>
          <w:szCs w:val="28"/>
        </w:rPr>
        <w:t xml:space="preserve"> </w:t>
      </w:r>
      <w:r w:rsidR="009520CA" w:rsidRPr="005670A0">
        <w:rPr>
          <w:szCs w:val="28"/>
        </w:rPr>
        <w:t>МУНД)</w:t>
      </w:r>
      <w:r w:rsidRPr="005670A0">
        <w:rPr>
          <w:szCs w:val="28"/>
        </w:rPr>
        <w:t>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магистральные улицы общегородского значения регулируемого движения;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магистральные улицы районного значения транспортно-пешеходные;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улицы в жилой застройке.</w:t>
      </w:r>
    </w:p>
    <w:p w:rsidR="00D76CCB" w:rsidRPr="005670A0" w:rsidRDefault="00D76CCB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D76CCB" w:rsidRPr="005670A0" w:rsidRDefault="00400CB1" w:rsidP="008555D7">
      <w:pPr>
        <w:spacing w:line="240" w:lineRule="atLeast"/>
      </w:pPr>
      <w:r w:rsidRPr="005670A0">
        <w:t>О</w:t>
      </w:r>
      <w:r w:rsidR="00D76CCB" w:rsidRPr="005670A0">
        <w:t xml:space="preserve">снову </w:t>
      </w:r>
      <w:r w:rsidRPr="005670A0">
        <w:t>УДС</w:t>
      </w:r>
      <w:r w:rsidR="00D76CCB" w:rsidRPr="005670A0">
        <w:t xml:space="preserve"> будут создавать городские магистрали не только с регулиру</w:t>
      </w:r>
      <w:r w:rsidR="00D76CCB" w:rsidRPr="005670A0">
        <w:t>е</w:t>
      </w:r>
      <w:r w:rsidR="00D76CCB" w:rsidRPr="005670A0">
        <w:t>мым, но и с непрерывным движением транспорта (с развязками в разных уро</w:t>
      </w:r>
      <w:r w:rsidR="00D76CCB" w:rsidRPr="005670A0">
        <w:t>в</w:t>
      </w:r>
      <w:r w:rsidR="00D76CCB" w:rsidRPr="005670A0">
        <w:t>нях), определенные Генеральным планом города Новосибирска для увеличения пропускной способности основных магистралей города.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На расчетный срок предусматривается реконструкция существующих и строительство новых объектов УДС соответствующей протяженности в пределах, установленных проектом планировки красных линий: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строительство участка МУНД-3 (2,25 км) с транспортными развязками в двух уровнях – в составе «Юго-Западного транзита города Новосибирска»;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строительство участка МУНД-1 (4,32 км) с транспортными развязками в двух уровнях;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 xml:space="preserve">расширение проезжей </w:t>
      </w:r>
      <w:proofErr w:type="gramStart"/>
      <w:r w:rsidRPr="005670A0">
        <w:rPr>
          <w:szCs w:val="28"/>
        </w:rPr>
        <w:t>части участка магистральной улицы общегородского значения регулируемого движения</w:t>
      </w:r>
      <w:proofErr w:type="gramEnd"/>
      <w:r w:rsidRPr="005670A0">
        <w:rPr>
          <w:szCs w:val="28"/>
        </w:rPr>
        <w:t xml:space="preserve"> I класса на дамбе Октябрьского моста (0,33 км);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 xml:space="preserve">расширение проезжей </w:t>
      </w:r>
      <w:proofErr w:type="gramStart"/>
      <w:r w:rsidRPr="005670A0">
        <w:rPr>
          <w:szCs w:val="28"/>
        </w:rPr>
        <w:t>части участка магистральной улицы общегородского значения регулируемого движения</w:t>
      </w:r>
      <w:proofErr w:type="gramEnd"/>
      <w:r w:rsidRPr="005670A0">
        <w:rPr>
          <w:szCs w:val="28"/>
        </w:rPr>
        <w:t xml:space="preserve"> I класса с устройством на разделительной п</w:t>
      </w:r>
      <w:r w:rsidRPr="005670A0">
        <w:rPr>
          <w:szCs w:val="28"/>
        </w:rPr>
        <w:t>о</w:t>
      </w:r>
      <w:r w:rsidRPr="005670A0">
        <w:rPr>
          <w:szCs w:val="28"/>
        </w:rPr>
        <w:t>лосе обособленного полотна скоростного трамвая, строительством транспортных развязок, в том числе в двух уровнях</w:t>
      </w:r>
      <w:r w:rsidR="00DD21C5" w:rsidRPr="005670A0">
        <w:rPr>
          <w:szCs w:val="28"/>
        </w:rPr>
        <w:t>,</w:t>
      </w:r>
      <w:r w:rsidRPr="005670A0">
        <w:rPr>
          <w:szCs w:val="28"/>
        </w:rPr>
        <w:t xml:space="preserve"> по ул. Сибиряков-Гвардейцев (от ул. </w:t>
      </w:r>
      <w:proofErr w:type="spellStart"/>
      <w:r w:rsidRPr="005670A0">
        <w:rPr>
          <w:szCs w:val="28"/>
        </w:rPr>
        <w:t>П</w:t>
      </w:r>
      <w:r w:rsidRPr="005670A0">
        <w:rPr>
          <w:szCs w:val="28"/>
        </w:rPr>
        <w:t>о</w:t>
      </w:r>
      <w:r w:rsidRPr="005670A0">
        <w:rPr>
          <w:szCs w:val="28"/>
        </w:rPr>
        <w:t>крышкина</w:t>
      </w:r>
      <w:proofErr w:type="spellEnd"/>
      <w:r w:rsidRPr="005670A0">
        <w:rPr>
          <w:szCs w:val="28"/>
        </w:rPr>
        <w:t xml:space="preserve"> до МУНД-3 – 1,21 км);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устройство разделительной полосы шириной 2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м на участках магистрал</w:t>
      </w:r>
      <w:r w:rsidRPr="005670A0">
        <w:rPr>
          <w:szCs w:val="28"/>
        </w:rPr>
        <w:t>ь</w:t>
      </w:r>
      <w:r w:rsidRPr="005670A0">
        <w:rPr>
          <w:szCs w:val="28"/>
        </w:rPr>
        <w:t>ных улиц общегородского значения регулируемого движения I класса по ул.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В</w:t>
      </w:r>
      <w:r w:rsidRPr="005670A0">
        <w:rPr>
          <w:szCs w:val="28"/>
        </w:rPr>
        <w:t>а</w:t>
      </w:r>
      <w:r w:rsidRPr="005670A0">
        <w:rPr>
          <w:szCs w:val="28"/>
        </w:rPr>
        <w:t>тутина (от ул.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Новогодней до МУНД-1 – 1,32 км), ул.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Станиславского (от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площ</w:t>
      </w:r>
      <w:r w:rsidRPr="005670A0">
        <w:rPr>
          <w:szCs w:val="28"/>
        </w:rPr>
        <w:t>а</w:t>
      </w:r>
      <w:r w:rsidRPr="005670A0">
        <w:rPr>
          <w:szCs w:val="28"/>
        </w:rPr>
        <w:t>ди Труда до ул. Немировича-Данченко – 2,78 км);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строительство участка магистральной улицы общегородского значения р</w:t>
      </w:r>
      <w:r w:rsidRPr="005670A0">
        <w:rPr>
          <w:szCs w:val="28"/>
        </w:rPr>
        <w:t>е</w:t>
      </w:r>
      <w:r w:rsidRPr="005670A0">
        <w:rPr>
          <w:szCs w:val="28"/>
        </w:rPr>
        <w:t>гулируемого движения I класса по ул.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Станиславского (от ул.</w:t>
      </w:r>
      <w:r w:rsidR="00371251">
        <w:rPr>
          <w:szCs w:val="28"/>
        </w:rPr>
        <w:t xml:space="preserve"> </w:t>
      </w:r>
      <w:r w:rsidRPr="005670A0">
        <w:rPr>
          <w:szCs w:val="28"/>
        </w:rPr>
        <w:t>Немировича-Данченко до МУНД-3 – 0,73 км);</w:t>
      </w:r>
    </w:p>
    <w:p w:rsidR="00D76CCB" w:rsidRPr="005670A0" w:rsidRDefault="00D76CCB" w:rsidP="008555D7">
      <w:pPr>
        <w:rPr>
          <w:szCs w:val="28"/>
        </w:rPr>
      </w:pPr>
      <w:proofErr w:type="gramStart"/>
      <w:r w:rsidRPr="005670A0">
        <w:rPr>
          <w:szCs w:val="28"/>
        </w:rPr>
        <w:t>расширение проезжей части участков магистральных улиц общегородского значения регулируемого движения II класса с устройством разделительной пол</w:t>
      </w:r>
      <w:r w:rsidRPr="005670A0">
        <w:rPr>
          <w:szCs w:val="28"/>
        </w:rPr>
        <w:t>о</w:t>
      </w:r>
      <w:r w:rsidRPr="005670A0">
        <w:rPr>
          <w:szCs w:val="28"/>
        </w:rPr>
        <w:t>сы шириной 2 м по ул. Немировича-Данченко (от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Станиславского до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С</w:t>
      </w:r>
      <w:r w:rsidRPr="005670A0">
        <w:rPr>
          <w:szCs w:val="28"/>
        </w:rPr>
        <w:t>и</w:t>
      </w:r>
      <w:r w:rsidRPr="005670A0">
        <w:rPr>
          <w:szCs w:val="28"/>
        </w:rPr>
        <w:t>биряков-Гвардейцев – 1,57 км), шириной 8,8 м по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Блюхера (от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Котовского до ул.</w:t>
      </w:r>
      <w:r w:rsidR="000758CC">
        <w:rPr>
          <w:szCs w:val="28"/>
        </w:rPr>
        <w:t xml:space="preserve"> </w:t>
      </w:r>
      <w:proofErr w:type="spellStart"/>
      <w:r w:rsidRPr="005670A0">
        <w:rPr>
          <w:szCs w:val="28"/>
        </w:rPr>
        <w:t>Покрышкина</w:t>
      </w:r>
      <w:proofErr w:type="spellEnd"/>
      <w:r w:rsidRPr="005670A0">
        <w:rPr>
          <w:szCs w:val="28"/>
        </w:rPr>
        <w:t xml:space="preserve"> – 1,51 км), шириной 11 м по ул. </w:t>
      </w:r>
      <w:proofErr w:type="spellStart"/>
      <w:r w:rsidRPr="005670A0">
        <w:rPr>
          <w:szCs w:val="28"/>
        </w:rPr>
        <w:t>Покрышкина</w:t>
      </w:r>
      <w:proofErr w:type="spellEnd"/>
      <w:r w:rsidRPr="005670A0">
        <w:rPr>
          <w:szCs w:val="28"/>
        </w:rPr>
        <w:t xml:space="preserve"> (0,64 км), разд</w:t>
      </w:r>
      <w:r w:rsidRPr="005670A0">
        <w:rPr>
          <w:szCs w:val="28"/>
        </w:rPr>
        <w:t>е</w:t>
      </w:r>
      <w:r w:rsidRPr="005670A0">
        <w:rPr>
          <w:szCs w:val="28"/>
        </w:rPr>
        <w:t>лительных полос различной ширины по ул. Блюхера (от</w:t>
      </w:r>
      <w:proofErr w:type="gramEnd"/>
      <w:r w:rsidRPr="005670A0">
        <w:rPr>
          <w:szCs w:val="28"/>
        </w:rPr>
        <w:t xml:space="preserve"> </w:t>
      </w:r>
      <w:proofErr w:type="gramStart"/>
      <w:r w:rsidRPr="005670A0">
        <w:rPr>
          <w:szCs w:val="28"/>
        </w:rPr>
        <w:t>площади имени профе</w:t>
      </w:r>
      <w:r w:rsidRPr="005670A0">
        <w:rPr>
          <w:szCs w:val="28"/>
        </w:rPr>
        <w:t>с</w:t>
      </w:r>
      <w:r w:rsidRPr="005670A0">
        <w:rPr>
          <w:szCs w:val="28"/>
        </w:rPr>
        <w:t xml:space="preserve">сора </w:t>
      </w:r>
      <w:proofErr w:type="spellStart"/>
      <w:r w:rsidRPr="005670A0">
        <w:rPr>
          <w:szCs w:val="28"/>
        </w:rPr>
        <w:t>Лыщинского</w:t>
      </w:r>
      <w:proofErr w:type="spellEnd"/>
      <w:r w:rsidRPr="005670A0">
        <w:rPr>
          <w:szCs w:val="28"/>
        </w:rPr>
        <w:t xml:space="preserve"> до ул. Котовского – 0,5 км), без разделительной полосы по ул. Новогодней (от ул. </w:t>
      </w:r>
      <w:proofErr w:type="spellStart"/>
      <w:r w:rsidRPr="005670A0">
        <w:rPr>
          <w:szCs w:val="28"/>
        </w:rPr>
        <w:t>Покрышкина</w:t>
      </w:r>
      <w:proofErr w:type="spellEnd"/>
      <w:r w:rsidRPr="005670A0">
        <w:rPr>
          <w:szCs w:val="28"/>
        </w:rPr>
        <w:t xml:space="preserve"> до ул. Немировича-Данченко – 1,43 км) и ул. Котовского (1,6 км);</w:t>
      </w:r>
      <w:proofErr w:type="gramEnd"/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устройство разделительной полосы шириной 2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м на участках магистрал</w:t>
      </w:r>
      <w:r w:rsidRPr="005670A0">
        <w:rPr>
          <w:szCs w:val="28"/>
        </w:rPr>
        <w:t>ь</w:t>
      </w:r>
      <w:r w:rsidRPr="005670A0">
        <w:rPr>
          <w:szCs w:val="28"/>
        </w:rPr>
        <w:t>ных улиц общегородского значения регулируемого движения II класса по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Т</w:t>
      </w:r>
      <w:r w:rsidRPr="005670A0">
        <w:rPr>
          <w:szCs w:val="28"/>
        </w:rPr>
        <w:t>и</w:t>
      </w:r>
      <w:r w:rsidRPr="005670A0">
        <w:rPr>
          <w:szCs w:val="28"/>
        </w:rPr>
        <w:t>това (1,13 км),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Немировича-Данченко (от ул.</w:t>
      </w:r>
      <w:r w:rsidR="000758CC">
        <w:rPr>
          <w:szCs w:val="28"/>
        </w:rPr>
        <w:t xml:space="preserve"> </w:t>
      </w:r>
      <w:r w:rsidRPr="005670A0">
        <w:rPr>
          <w:szCs w:val="28"/>
        </w:rPr>
        <w:t>Сибиряков-Гвардейцев до пл</w:t>
      </w:r>
      <w:r w:rsidRPr="005670A0">
        <w:rPr>
          <w:szCs w:val="28"/>
        </w:rPr>
        <w:t>о</w:t>
      </w:r>
      <w:r w:rsidRPr="005670A0">
        <w:rPr>
          <w:szCs w:val="28"/>
        </w:rPr>
        <w:t xml:space="preserve">щади имени профессора </w:t>
      </w:r>
      <w:proofErr w:type="spellStart"/>
      <w:r w:rsidRPr="005670A0">
        <w:rPr>
          <w:szCs w:val="28"/>
        </w:rPr>
        <w:t>Лыщинского</w:t>
      </w:r>
      <w:proofErr w:type="spellEnd"/>
      <w:r w:rsidRPr="005670A0">
        <w:rPr>
          <w:szCs w:val="28"/>
        </w:rPr>
        <w:t xml:space="preserve"> – 2,84 км);</w:t>
      </w:r>
    </w:p>
    <w:p w:rsidR="00D76CCB" w:rsidRPr="005670A0" w:rsidRDefault="00D76CCB" w:rsidP="008555D7">
      <w:pPr>
        <w:rPr>
          <w:szCs w:val="28"/>
        </w:rPr>
      </w:pPr>
      <w:proofErr w:type="gramStart"/>
      <w:r w:rsidRPr="005670A0">
        <w:rPr>
          <w:szCs w:val="28"/>
        </w:rPr>
        <w:lastRenderedPageBreak/>
        <w:t xml:space="preserve">расширение до </w:t>
      </w:r>
      <w:r w:rsidRPr="005670A0">
        <w:t>15 м</w:t>
      </w:r>
      <w:r w:rsidRPr="005670A0">
        <w:rPr>
          <w:szCs w:val="28"/>
        </w:rPr>
        <w:t xml:space="preserve"> проезжей части участков магистральных улиц районн</w:t>
      </w:r>
      <w:r w:rsidRPr="005670A0">
        <w:rPr>
          <w:szCs w:val="28"/>
        </w:rPr>
        <w:t>о</w:t>
      </w:r>
      <w:r w:rsidRPr="005670A0">
        <w:rPr>
          <w:szCs w:val="28"/>
        </w:rPr>
        <w:t>го значения по ул. Геодезической (от ул. Блюхера до ул. Котовского – 0,23 км), ул. Римского-Корсакова (от ул. Немировича-Данченко до ул. Ватутина – 1,98 км), ул. Выставочной (от ул. Котовского до ул. Подгорной – 0,62 км), ул. Котовского (от ул. Ватутина до ул. Станиславского – 0,59 км), ул. </w:t>
      </w:r>
      <w:proofErr w:type="spellStart"/>
      <w:r w:rsidRPr="005670A0">
        <w:rPr>
          <w:szCs w:val="28"/>
        </w:rPr>
        <w:t>Вертковской</w:t>
      </w:r>
      <w:proofErr w:type="spellEnd"/>
      <w:r w:rsidRPr="005670A0">
        <w:rPr>
          <w:szCs w:val="28"/>
        </w:rPr>
        <w:t xml:space="preserve"> (от ул. Серафимовича до ул. Телевизионной</w:t>
      </w:r>
      <w:proofErr w:type="gramEnd"/>
      <w:r w:rsidRPr="005670A0">
        <w:rPr>
          <w:szCs w:val="28"/>
        </w:rPr>
        <w:t xml:space="preserve"> – </w:t>
      </w:r>
      <w:proofErr w:type="gramStart"/>
      <w:r w:rsidRPr="005670A0">
        <w:rPr>
          <w:szCs w:val="28"/>
        </w:rPr>
        <w:t>0,52 км);</w:t>
      </w:r>
      <w:proofErr w:type="gramEnd"/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расширение до 11,5 м проезжей части участка магистральной улицы райо</w:t>
      </w:r>
      <w:r w:rsidRPr="005670A0">
        <w:rPr>
          <w:szCs w:val="28"/>
        </w:rPr>
        <w:t>н</w:t>
      </w:r>
      <w:r w:rsidRPr="005670A0">
        <w:rPr>
          <w:szCs w:val="28"/>
        </w:rPr>
        <w:t>ного значения по ул. Геодезической (от проспекта Карла Маркса до ул. Блюхера – 0,32 км);</w:t>
      </w:r>
    </w:p>
    <w:p w:rsidR="00D76CCB" w:rsidRPr="005670A0" w:rsidRDefault="00D76CCB" w:rsidP="008555D7">
      <w:pPr>
        <w:rPr>
          <w:szCs w:val="28"/>
        </w:rPr>
      </w:pPr>
      <w:r w:rsidRPr="005670A0">
        <w:rPr>
          <w:szCs w:val="28"/>
        </w:rPr>
        <w:t>строительство участков магистральных улиц районного значения с шириной проезжей части 15 м по ул. Римского-Корсакова (от ул. Немировича-Данченко до ул. </w:t>
      </w:r>
      <w:proofErr w:type="spellStart"/>
      <w:r w:rsidRPr="005670A0">
        <w:rPr>
          <w:szCs w:val="28"/>
        </w:rPr>
        <w:t>Тулинской</w:t>
      </w:r>
      <w:proofErr w:type="spellEnd"/>
      <w:r w:rsidRPr="005670A0">
        <w:rPr>
          <w:szCs w:val="28"/>
        </w:rPr>
        <w:t xml:space="preserve"> </w:t>
      </w:r>
      <w:r w:rsidR="009520CA" w:rsidRPr="005670A0">
        <w:rPr>
          <w:szCs w:val="28"/>
        </w:rPr>
        <w:t xml:space="preserve">– </w:t>
      </w:r>
      <w:r w:rsidRPr="005670A0">
        <w:rPr>
          <w:szCs w:val="28"/>
        </w:rPr>
        <w:t>0,74 км), по ул. Путевой и ул. Подгорной (всего 2,21 км);</w:t>
      </w:r>
    </w:p>
    <w:p w:rsidR="00D76CCB" w:rsidRPr="005670A0" w:rsidRDefault="00D76CCB" w:rsidP="008555D7">
      <w:pPr>
        <w:rPr>
          <w:szCs w:val="28"/>
        </w:rPr>
      </w:pPr>
      <w:proofErr w:type="gramStart"/>
      <w:r w:rsidRPr="005670A0">
        <w:rPr>
          <w:szCs w:val="28"/>
        </w:rPr>
        <w:t>расширение до 9 м</w:t>
      </w:r>
      <w:r w:rsidR="0010470F">
        <w:rPr>
          <w:szCs w:val="28"/>
        </w:rPr>
        <w:t xml:space="preserve"> по</w:t>
      </w:r>
      <w:r w:rsidRPr="005670A0">
        <w:rPr>
          <w:szCs w:val="28"/>
        </w:rPr>
        <w:t xml:space="preserve"> ул. Выставочной (от ул. Ватутина до ул. Котовского – 0,72 км), ул. Планировочной (</w:t>
      </w:r>
      <w:r w:rsidR="00DD21C5" w:rsidRPr="005670A0">
        <w:rPr>
          <w:szCs w:val="28"/>
        </w:rPr>
        <w:t>два</w:t>
      </w:r>
      <w:r w:rsidRPr="005670A0">
        <w:rPr>
          <w:szCs w:val="28"/>
        </w:rPr>
        <w:t xml:space="preserve"> участка от ул. Широкой до ул. Выставочной и от ул. Котовского до ул. Путевой – всего 1,79 км), ул. Таймырской (0,7 км), ул. </w:t>
      </w:r>
      <w:proofErr w:type="spellStart"/>
      <w:r w:rsidRPr="005670A0">
        <w:rPr>
          <w:szCs w:val="28"/>
        </w:rPr>
        <w:t>Вертковской</w:t>
      </w:r>
      <w:proofErr w:type="spellEnd"/>
      <w:r w:rsidRPr="005670A0">
        <w:rPr>
          <w:szCs w:val="28"/>
        </w:rPr>
        <w:t xml:space="preserve"> (от ул. Сибиряков-Гвардейцев до ул. Ватутина – 0,49 км), ул. </w:t>
      </w:r>
      <w:proofErr w:type="spellStart"/>
      <w:r w:rsidRPr="005670A0">
        <w:rPr>
          <w:szCs w:val="28"/>
        </w:rPr>
        <w:t>Костычева</w:t>
      </w:r>
      <w:proofErr w:type="spellEnd"/>
      <w:r w:rsidRPr="005670A0">
        <w:rPr>
          <w:szCs w:val="28"/>
        </w:rPr>
        <w:t xml:space="preserve"> (от ул. </w:t>
      </w:r>
      <w:proofErr w:type="spellStart"/>
      <w:r w:rsidRPr="005670A0">
        <w:rPr>
          <w:szCs w:val="28"/>
        </w:rPr>
        <w:t>Плахотного</w:t>
      </w:r>
      <w:proofErr w:type="spellEnd"/>
      <w:r w:rsidRPr="005670A0">
        <w:rPr>
          <w:szCs w:val="28"/>
        </w:rPr>
        <w:t xml:space="preserve"> до ул. Успенского – 1,86 км), ул</w:t>
      </w:r>
      <w:proofErr w:type="gramEnd"/>
      <w:r w:rsidRPr="005670A0">
        <w:rPr>
          <w:szCs w:val="28"/>
        </w:rPr>
        <w:t>. </w:t>
      </w:r>
      <w:proofErr w:type="gramStart"/>
      <w:r w:rsidRPr="005670A0">
        <w:rPr>
          <w:szCs w:val="28"/>
        </w:rPr>
        <w:t>Серафимовича (от ул. </w:t>
      </w:r>
      <w:proofErr w:type="spellStart"/>
      <w:r w:rsidRPr="005670A0">
        <w:rPr>
          <w:szCs w:val="28"/>
        </w:rPr>
        <w:t>Плахотного</w:t>
      </w:r>
      <w:proofErr w:type="spellEnd"/>
      <w:r w:rsidRPr="005670A0">
        <w:rPr>
          <w:szCs w:val="28"/>
        </w:rPr>
        <w:t xml:space="preserve"> до ул. Немировича-Данченко – 1,62 км), ул. Успенского (от ул. Станиславского до ул. </w:t>
      </w:r>
      <w:proofErr w:type="spellStart"/>
      <w:r w:rsidRPr="005670A0">
        <w:rPr>
          <w:szCs w:val="28"/>
        </w:rPr>
        <w:t>Костычева</w:t>
      </w:r>
      <w:proofErr w:type="spellEnd"/>
      <w:r w:rsidRPr="005670A0">
        <w:rPr>
          <w:szCs w:val="28"/>
        </w:rPr>
        <w:t xml:space="preserve"> – 0,26 км);</w:t>
      </w:r>
      <w:proofErr w:type="gramEnd"/>
    </w:p>
    <w:p w:rsidR="00D76CCB" w:rsidRPr="005670A0" w:rsidRDefault="00D76CCB" w:rsidP="00D76CCB">
      <w:pPr>
        <w:rPr>
          <w:szCs w:val="28"/>
        </w:rPr>
      </w:pPr>
      <w:proofErr w:type="gramStart"/>
      <w:r w:rsidRPr="005670A0">
        <w:rPr>
          <w:szCs w:val="28"/>
        </w:rPr>
        <w:t>строительство участков улиц местного значения с шириной проезжей части 9 м по ул. Космической (от ул. Блюхера до ул. Выставочной – 0,</w:t>
      </w:r>
      <w:r w:rsidRPr="005670A0">
        <w:t>68 км</w:t>
      </w:r>
      <w:r w:rsidRPr="005670A0">
        <w:rPr>
          <w:szCs w:val="28"/>
        </w:rPr>
        <w:t>), ул. Планировочной (от ул. Выставочной до ул. Подгорной – 0,</w:t>
      </w:r>
      <w:r w:rsidRPr="005670A0">
        <w:t>35 км</w:t>
      </w:r>
      <w:r w:rsidRPr="005670A0">
        <w:rPr>
          <w:szCs w:val="28"/>
        </w:rPr>
        <w:t>), ул. </w:t>
      </w:r>
      <w:proofErr w:type="spellStart"/>
      <w:r w:rsidRPr="005670A0">
        <w:rPr>
          <w:szCs w:val="28"/>
        </w:rPr>
        <w:t>Костычева</w:t>
      </w:r>
      <w:proofErr w:type="spellEnd"/>
      <w:r w:rsidRPr="005670A0">
        <w:rPr>
          <w:szCs w:val="28"/>
        </w:rPr>
        <w:t xml:space="preserve"> (от ул. Успенского до ул. Тульской – 0,35 км), ул. Проектной (0,9 км), ул. Тульской (от ул. Телевизионной до ул. Станиславского – 1,01 км), ул. Тульской (от МУНД-1</w:t>
      </w:r>
      <w:proofErr w:type="gramEnd"/>
      <w:r w:rsidRPr="005670A0">
        <w:rPr>
          <w:szCs w:val="28"/>
        </w:rPr>
        <w:t xml:space="preserve"> </w:t>
      </w:r>
      <w:proofErr w:type="gramStart"/>
      <w:r w:rsidRPr="005670A0">
        <w:rPr>
          <w:szCs w:val="28"/>
        </w:rPr>
        <w:t>до ул. Ватутина с использованием существующих уч</w:t>
      </w:r>
      <w:r w:rsidRPr="005670A0">
        <w:rPr>
          <w:szCs w:val="28"/>
        </w:rPr>
        <w:t>а</w:t>
      </w:r>
      <w:r w:rsidRPr="005670A0">
        <w:rPr>
          <w:szCs w:val="28"/>
        </w:rPr>
        <w:t>стков – 1,05 км), ул. Луговой (1,36 км), улиц с проектными номерами «ж.у. 1» (0,4 км), «ж.у. 2» (0,3 км);</w:t>
      </w:r>
      <w:proofErr w:type="gramEnd"/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 xml:space="preserve">строительство участков улиц местного значения с шириной проезжей части 7 м по ул. Горской (0,37 км), с использованием существующих участков по ул. Телевизионной (0,93 км) и пер. </w:t>
      </w:r>
      <w:r w:rsidR="00704085" w:rsidRPr="005670A0">
        <w:rPr>
          <w:szCs w:val="28"/>
        </w:rPr>
        <w:t xml:space="preserve">3-му </w:t>
      </w:r>
      <w:r w:rsidRPr="005670A0">
        <w:rPr>
          <w:szCs w:val="28"/>
        </w:rPr>
        <w:t>Горскому (0,64 км);</w:t>
      </w:r>
    </w:p>
    <w:p w:rsidR="00D76CCB" w:rsidRPr="005670A0" w:rsidRDefault="00D76CCB" w:rsidP="00D76CCB">
      <w:pPr>
        <w:rPr>
          <w:szCs w:val="28"/>
        </w:rPr>
      </w:pPr>
      <w:r w:rsidRPr="005670A0">
        <w:rPr>
          <w:szCs w:val="28"/>
        </w:rPr>
        <w:t>строительство участка улицы местного значения в районе индивидуальной и малоэтажной жилой застройки по ул. Серафимовича (от ул. Немировича-Данченко до ул. Тульской – 0,52 км).</w:t>
      </w:r>
    </w:p>
    <w:p w:rsidR="00D76CCB" w:rsidRPr="005670A0" w:rsidRDefault="00D76CCB" w:rsidP="00D76CCB"/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5670A0">
        <w:rPr>
          <w:b/>
          <w:szCs w:val="28"/>
        </w:rPr>
        <w:t>7. Характеристика объектов инженерной инфраструктуры</w:t>
      </w: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0" w:name="_Toc37162416"/>
      <w:r w:rsidRPr="005670A0">
        <w:rPr>
          <w:b/>
          <w:szCs w:val="28"/>
        </w:rPr>
        <w:t>7.1. Дождевая канализация</w:t>
      </w:r>
      <w:bookmarkEnd w:id="10"/>
    </w:p>
    <w:p w:rsidR="00D76CCB" w:rsidRPr="005670A0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В </w:t>
      </w:r>
      <w:proofErr w:type="gramStart"/>
      <w:r w:rsidRPr="005670A0">
        <w:rPr>
          <w:szCs w:val="28"/>
        </w:rPr>
        <w:t>проекте</w:t>
      </w:r>
      <w:proofErr w:type="gramEnd"/>
      <w:r w:rsidRPr="005670A0">
        <w:rPr>
          <w:szCs w:val="28"/>
        </w:rPr>
        <w:t xml:space="preserve"> планировки </w:t>
      </w:r>
      <w:r w:rsidR="000441F3" w:rsidRPr="005670A0">
        <w:rPr>
          <w:szCs w:val="28"/>
        </w:rPr>
        <w:t>з</w:t>
      </w:r>
      <w:r w:rsidRPr="005670A0">
        <w:rPr>
          <w:szCs w:val="28"/>
        </w:rPr>
        <w:t>апроектированная система водостоков проложена по проектируемым улицам и проездам по направлениям максимальных уклонов рельефа.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Открытые водостоки представляют собой придорожные водоотводные ло</w:t>
      </w:r>
      <w:r w:rsidRPr="005670A0">
        <w:rPr>
          <w:szCs w:val="28"/>
        </w:rPr>
        <w:t>т</w:t>
      </w:r>
      <w:r w:rsidRPr="005670A0">
        <w:rPr>
          <w:szCs w:val="28"/>
        </w:rPr>
        <w:t xml:space="preserve">ки, расположенные по краям проезжей части, которые собирают поверхностный сток и отводят его в </w:t>
      </w:r>
      <w:proofErr w:type="spellStart"/>
      <w:r w:rsidRPr="005670A0">
        <w:rPr>
          <w:szCs w:val="28"/>
        </w:rPr>
        <w:t>дождеприемные</w:t>
      </w:r>
      <w:proofErr w:type="spellEnd"/>
      <w:r w:rsidRPr="005670A0">
        <w:rPr>
          <w:szCs w:val="28"/>
        </w:rPr>
        <w:t xml:space="preserve"> колодцы закрытой водосточной ливневой с</w:t>
      </w:r>
      <w:r w:rsidRPr="005670A0">
        <w:rPr>
          <w:szCs w:val="28"/>
        </w:rPr>
        <w:t>е</w:t>
      </w:r>
      <w:r w:rsidRPr="005670A0">
        <w:rPr>
          <w:szCs w:val="28"/>
        </w:rPr>
        <w:t xml:space="preserve">ти.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Проектом планировки предусматриваются мероприятия по организации </w:t>
      </w:r>
      <w:r w:rsidRPr="005670A0">
        <w:rPr>
          <w:szCs w:val="28"/>
        </w:rPr>
        <w:lastRenderedPageBreak/>
        <w:t>рельефа и развитию системы ливневой канализации на всей планируемой терр</w:t>
      </w:r>
      <w:r w:rsidRPr="005670A0">
        <w:rPr>
          <w:szCs w:val="28"/>
        </w:rPr>
        <w:t>и</w:t>
      </w:r>
      <w:r w:rsidRPr="005670A0">
        <w:rPr>
          <w:szCs w:val="28"/>
        </w:rPr>
        <w:t>тории. Общий характер рельефа позволяет обеспечить естественный сток повер</w:t>
      </w:r>
      <w:r w:rsidRPr="005670A0">
        <w:rPr>
          <w:szCs w:val="28"/>
        </w:rPr>
        <w:t>х</w:t>
      </w:r>
      <w:r w:rsidRPr="005670A0">
        <w:rPr>
          <w:szCs w:val="28"/>
        </w:rPr>
        <w:t>ностных вод в направлении реки Оби и реки Тулы. Отвод с застроенных кварт</w:t>
      </w:r>
      <w:r w:rsidRPr="005670A0">
        <w:rPr>
          <w:szCs w:val="28"/>
        </w:rPr>
        <w:t>а</w:t>
      </w:r>
      <w:r w:rsidRPr="005670A0">
        <w:rPr>
          <w:szCs w:val="28"/>
        </w:rPr>
        <w:t>лов осуществляется на отметки УДС по открытым лоткам проезжей части либо непосредственно в систему ливневой канализации. Вертикальная планировка пр</w:t>
      </w:r>
      <w:r w:rsidRPr="005670A0">
        <w:rPr>
          <w:szCs w:val="28"/>
        </w:rPr>
        <w:t>е</w:t>
      </w:r>
      <w:r w:rsidRPr="005670A0">
        <w:rPr>
          <w:szCs w:val="28"/>
        </w:rPr>
        <w:t>дусматривается с преимущественным сохранением отметок действующих магис</w:t>
      </w:r>
      <w:r w:rsidRPr="005670A0">
        <w:rPr>
          <w:szCs w:val="28"/>
        </w:rPr>
        <w:t>т</w:t>
      </w:r>
      <w:r w:rsidRPr="005670A0">
        <w:rPr>
          <w:szCs w:val="28"/>
        </w:rPr>
        <w:t xml:space="preserve">ральных улиц. Длина свободного пробега поверхностных вод по УДС ограничена 150 </w:t>
      </w:r>
      <w:r w:rsidR="00B77932" w:rsidRPr="005670A0">
        <w:rPr>
          <w:szCs w:val="28"/>
        </w:rPr>
        <w:t>–</w:t>
      </w:r>
      <w:r w:rsidRPr="005670A0">
        <w:rPr>
          <w:szCs w:val="28"/>
        </w:rPr>
        <w:t xml:space="preserve"> 200 м. Перед проведением планировки на участках застройки должны пр</w:t>
      </w:r>
      <w:r w:rsidRPr="005670A0">
        <w:rPr>
          <w:szCs w:val="28"/>
        </w:rPr>
        <w:t>е</w:t>
      </w:r>
      <w:r w:rsidRPr="005670A0">
        <w:rPr>
          <w:szCs w:val="28"/>
        </w:rPr>
        <w:t>дусматриваться мероприятия по снятию и сохранению существующего плодоро</w:t>
      </w:r>
      <w:r w:rsidRPr="005670A0">
        <w:rPr>
          <w:szCs w:val="28"/>
        </w:rPr>
        <w:t>д</w:t>
      </w:r>
      <w:r w:rsidRPr="005670A0">
        <w:rPr>
          <w:szCs w:val="28"/>
        </w:rPr>
        <w:t>ного слоя почвы для его последующего использования при озеленении планиру</w:t>
      </w:r>
      <w:r w:rsidRPr="005670A0">
        <w:rPr>
          <w:szCs w:val="28"/>
        </w:rPr>
        <w:t>е</w:t>
      </w:r>
      <w:r w:rsidRPr="005670A0">
        <w:rPr>
          <w:szCs w:val="28"/>
        </w:rPr>
        <w:t>мой территории.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коммунальных территорий. На планируемой территории сформировано три площади стока. О</w:t>
      </w:r>
      <w:r w:rsidRPr="005670A0">
        <w:rPr>
          <w:szCs w:val="28"/>
        </w:rPr>
        <w:t>р</w:t>
      </w:r>
      <w:r w:rsidRPr="005670A0">
        <w:rPr>
          <w:szCs w:val="28"/>
        </w:rPr>
        <w:t>ганизация выпусков предусмотрена в открытые водоемы реки Оби и реки Тулы с использованием очистных сооружений закрытого типа общим количеством 5 штук и общей пропускной способностью 21,8 куб. </w:t>
      </w:r>
      <w:proofErr w:type="gramStart"/>
      <w:r w:rsidRPr="005670A0">
        <w:rPr>
          <w:szCs w:val="28"/>
        </w:rPr>
        <w:t>м</w:t>
      </w:r>
      <w:proofErr w:type="gramEnd"/>
      <w:r w:rsidRPr="005670A0">
        <w:rPr>
          <w:szCs w:val="28"/>
        </w:rPr>
        <w:t>/сек. Степень очистки ст</w:t>
      </w:r>
      <w:r w:rsidRPr="005670A0">
        <w:rPr>
          <w:szCs w:val="28"/>
        </w:rPr>
        <w:t>о</w:t>
      </w:r>
      <w:r w:rsidRPr="005670A0">
        <w:rPr>
          <w:szCs w:val="28"/>
        </w:rPr>
        <w:t xml:space="preserve">ков должна соответствовать предельно допустимой концентрации водоемов </w:t>
      </w:r>
      <w:proofErr w:type="spellStart"/>
      <w:r w:rsidRPr="005670A0">
        <w:rPr>
          <w:szCs w:val="28"/>
        </w:rPr>
        <w:t>р</w:t>
      </w:r>
      <w:r w:rsidRPr="005670A0">
        <w:rPr>
          <w:szCs w:val="28"/>
        </w:rPr>
        <w:t>ы</w:t>
      </w:r>
      <w:r w:rsidRPr="005670A0">
        <w:rPr>
          <w:szCs w:val="28"/>
        </w:rPr>
        <w:t>бохозяйственного</w:t>
      </w:r>
      <w:proofErr w:type="spellEnd"/>
      <w:r w:rsidRPr="005670A0">
        <w:rPr>
          <w:szCs w:val="28"/>
        </w:rPr>
        <w:t xml:space="preserve"> и хозяйственно-бытового назначения. Часть стока отводится в существующий коллектор Д 2500 мм, расположенный по ул. </w:t>
      </w:r>
      <w:proofErr w:type="gramStart"/>
      <w:r w:rsidRPr="005670A0">
        <w:rPr>
          <w:szCs w:val="28"/>
        </w:rPr>
        <w:t>Широкой</w:t>
      </w:r>
      <w:proofErr w:type="gramEnd"/>
      <w:r w:rsidRPr="005670A0">
        <w:rPr>
          <w:szCs w:val="28"/>
        </w:rPr>
        <w:t>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В связи с размещением в долине реки Тулы МУНД-3 предусматривается спрямление части речного русла. Параллельно МУНД-3 размещается открытый канал с укрепленными откосами, водопропускными трубами (тоннелями) под транспортными сооружениями перспективных автодорожных развязок, благоус</w:t>
      </w:r>
      <w:r w:rsidRPr="005670A0">
        <w:rPr>
          <w:szCs w:val="28"/>
        </w:rPr>
        <w:t>т</w:t>
      </w:r>
      <w:r w:rsidRPr="005670A0">
        <w:rPr>
          <w:szCs w:val="28"/>
        </w:rPr>
        <w:t>роенной набережной, обустроенными местами сброса очищенных стоков ливн</w:t>
      </w:r>
      <w:r w:rsidRPr="005670A0">
        <w:rPr>
          <w:szCs w:val="28"/>
        </w:rPr>
        <w:t>е</w:t>
      </w:r>
      <w:r w:rsidRPr="005670A0">
        <w:rPr>
          <w:szCs w:val="28"/>
        </w:rPr>
        <w:t>вой канализации.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Охрана окружающей среды.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К мероприятиям, исключающим загрязнение поверхностного стока</w:t>
      </w:r>
      <w:r w:rsidR="00D56049" w:rsidRPr="005670A0">
        <w:rPr>
          <w:szCs w:val="28"/>
        </w:rPr>
        <w:t>,</w:t>
      </w:r>
      <w:r w:rsidRPr="005670A0">
        <w:rPr>
          <w:szCs w:val="28"/>
        </w:rPr>
        <w:t xml:space="preserve"> отн</w:t>
      </w:r>
      <w:r w:rsidRPr="005670A0">
        <w:rPr>
          <w:szCs w:val="28"/>
        </w:rPr>
        <w:t>о</w:t>
      </w:r>
      <w:r w:rsidRPr="005670A0">
        <w:rPr>
          <w:szCs w:val="28"/>
        </w:rPr>
        <w:t>сятся: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устройство автономных систем канализации на территориях коммунально-складских объектов, локальная очистка от всех специфических для этих объектов загрязнений и сброс в </w:t>
      </w:r>
      <w:proofErr w:type="gramStart"/>
      <w:r w:rsidRPr="005670A0">
        <w:rPr>
          <w:szCs w:val="28"/>
        </w:rPr>
        <w:t>водоприемники</w:t>
      </w:r>
      <w:proofErr w:type="gramEnd"/>
      <w:r w:rsidRPr="005670A0">
        <w:rPr>
          <w:szCs w:val="28"/>
        </w:rPr>
        <w:t xml:space="preserve"> и городские системы ливневой канализации в очищенном виде (при необходимости). Локальные системы </w:t>
      </w:r>
      <w:proofErr w:type="spellStart"/>
      <w:r w:rsidRPr="005670A0">
        <w:rPr>
          <w:szCs w:val="28"/>
        </w:rPr>
        <w:t>промливневой</w:t>
      </w:r>
      <w:proofErr w:type="spellEnd"/>
      <w:r w:rsidRPr="005670A0">
        <w:rPr>
          <w:szCs w:val="28"/>
        </w:rPr>
        <w:t xml:space="preserve"> кан</w:t>
      </w:r>
      <w:r w:rsidRPr="005670A0">
        <w:rPr>
          <w:szCs w:val="28"/>
        </w:rPr>
        <w:t>а</w:t>
      </w:r>
      <w:r w:rsidRPr="005670A0">
        <w:rPr>
          <w:szCs w:val="28"/>
        </w:rPr>
        <w:t>лизации должны принимать весь сток с территории коммунально-складских об</w:t>
      </w:r>
      <w:r w:rsidRPr="005670A0">
        <w:rPr>
          <w:szCs w:val="28"/>
        </w:rPr>
        <w:t>ъ</w:t>
      </w:r>
      <w:r w:rsidRPr="005670A0">
        <w:rPr>
          <w:szCs w:val="28"/>
        </w:rPr>
        <w:t>ектов, не допуская его на жилую застройку, улицы и дороги;</w:t>
      </w:r>
    </w:p>
    <w:p w:rsidR="00400CB1" w:rsidRPr="005670A0" w:rsidRDefault="00400CB1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размещение </w:t>
      </w:r>
      <w:proofErr w:type="spellStart"/>
      <w:r w:rsidRPr="005670A0">
        <w:rPr>
          <w:szCs w:val="28"/>
        </w:rPr>
        <w:t>снегоплавильной</w:t>
      </w:r>
      <w:proofErr w:type="spellEnd"/>
      <w:r w:rsidRPr="005670A0">
        <w:rPr>
          <w:szCs w:val="28"/>
        </w:rPr>
        <w:t xml:space="preserve"> станции в квартале 310.05.02.03</w:t>
      </w:r>
      <w:r w:rsidR="00D23559" w:rsidRPr="005670A0">
        <w:rPr>
          <w:szCs w:val="28"/>
        </w:rPr>
        <w:t>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Мероприятия по инженерной подготовке планируемой территории напра</w:t>
      </w:r>
      <w:r w:rsidRPr="005670A0">
        <w:rPr>
          <w:szCs w:val="28"/>
        </w:rPr>
        <w:t>в</w:t>
      </w:r>
      <w:r w:rsidRPr="005670A0">
        <w:rPr>
          <w:szCs w:val="28"/>
        </w:rPr>
        <w:t>лены не только на создание более благоприятных условий для строительства и эксплуатации сооружений, но и являются важнейшими природоохранными мер</w:t>
      </w:r>
      <w:r w:rsidRPr="005670A0">
        <w:rPr>
          <w:szCs w:val="28"/>
        </w:rPr>
        <w:t>о</w:t>
      </w:r>
      <w:r w:rsidRPr="005670A0">
        <w:rPr>
          <w:szCs w:val="28"/>
        </w:rPr>
        <w:t>приятиями, позволяющими обеспечить нормальные экологические условия в г</w:t>
      </w:r>
      <w:r w:rsidRPr="005670A0">
        <w:rPr>
          <w:szCs w:val="28"/>
        </w:rPr>
        <w:t>о</w:t>
      </w:r>
      <w:r w:rsidRPr="005670A0">
        <w:rPr>
          <w:szCs w:val="28"/>
        </w:rPr>
        <w:t>роде.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Строительство ливневой сети с последующей очисткой стока и вертикал</w:t>
      </w:r>
      <w:r w:rsidRPr="005670A0">
        <w:rPr>
          <w:szCs w:val="28"/>
        </w:rPr>
        <w:t>ь</w:t>
      </w:r>
      <w:r w:rsidRPr="005670A0">
        <w:rPr>
          <w:szCs w:val="28"/>
        </w:rPr>
        <w:t>ная планировка планируемой территории обеспечат организованный отвод и оч</w:t>
      </w:r>
      <w:r w:rsidRPr="005670A0">
        <w:rPr>
          <w:szCs w:val="28"/>
        </w:rPr>
        <w:t>и</w:t>
      </w:r>
      <w:r w:rsidRPr="005670A0">
        <w:rPr>
          <w:szCs w:val="28"/>
        </w:rPr>
        <w:t>стку поверхностных вод и исключат загрязнение водоемов.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Очистка поверхностного стока производится на очистных сооружениях з</w:t>
      </w:r>
      <w:r w:rsidRPr="005670A0">
        <w:rPr>
          <w:szCs w:val="28"/>
        </w:rPr>
        <w:t>а</w:t>
      </w:r>
      <w:r w:rsidRPr="005670A0">
        <w:rPr>
          <w:szCs w:val="28"/>
        </w:rPr>
        <w:t>крытого типа.</w:t>
      </w:r>
    </w:p>
    <w:p w:rsidR="00D76CCB" w:rsidRPr="005670A0" w:rsidRDefault="00D76CCB" w:rsidP="00D76CCB">
      <w:pPr>
        <w:pStyle w:val="1"/>
        <w:keepNext w:val="0"/>
        <w:spacing w:before="0" w:after="0" w:line="240" w:lineRule="atLeast"/>
        <w:ind w:firstLine="0"/>
        <w:rPr>
          <w:bCs/>
        </w:rPr>
      </w:pPr>
      <w:bookmarkStart w:id="11" w:name="_Toc37162417"/>
      <w:r w:rsidRPr="005670A0">
        <w:lastRenderedPageBreak/>
        <w:t>7.2. </w:t>
      </w:r>
      <w:r w:rsidRPr="005670A0">
        <w:rPr>
          <w:bCs/>
        </w:rPr>
        <w:t>Водоснабжение</w:t>
      </w:r>
      <w:bookmarkEnd w:id="11"/>
    </w:p>
    <w:p w:rsidR="00D76CCB" w:rsidRPr="005670A0" w:rsidRDefault="00D76CCB" w:rsidP="00D76CCB"/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Предусматривается развитие централизованной системы холодного вод</w:t>
      </w:r>
      <w:r w:rsidRPr="005670A0">
        <w:rPr>
          <w:szCs w:val="28"/>
        </w:rPr>
        <w:t>о</w:t>
      </w:r>
      <w:r w:rsidRPr="005670A0">
        <w:rPr>
          <w:szCs w:val="28"/>
        </w:rPr>
        <w:t>снабжения от коммунальных сетей города. Водоснабжение центральной части планируемой территории предусматривается от сетей водопровода I зоны вод</w:t>
      </w:r>
      <w:r w:rsidRPr="005670A0">
        <w:rPr>
          <w:szCs w:val="28"/>
        </w:rPr>
        <w:t>о</w:t>
      </w:r>
      <w:r w:rsidRPr="005670A0">
        <w:rPr>
          <w:szCs w:val="28"/>
        </w:rPr>
        <w:t>снабжения левобережной части города. Водоснабжение части планируемой те</w:t>
      </w:r>
      <w:r w:rsidRPr="005670A0">
        <w:rPr>
          <w:szCs w:val="28"/>
        </w:rPr>
        <w:t>р</w:t>
      </w:r>
      <w:r w:rsidRPr="005670A0">
        <w:rPr>
          <w:szCs w:val="28"/>
        </w:rPr>
        <w:t>ритории, ограниченной ул. Немировича-Данченко, ул. Магнитогорской, ул.</w:t>
      </w:r>
      <w:r w:rsidRPr="005670A0">
        <w:t xml:space="preserve"> </w:t>
      </w:r>
      <w:r w:rsidRPr="005670A0">
        <w:rPr>
          <w:szCs w:val="28"/>
        </w:rPr>
        <w:t>Ват</w:t>
      </w:r>
      <w:r w:rsidRPr="005670A0">
        <w:rPr>
          <w:szCs w:val="28"/>
        </w:rPr>
        <w:t>у</w:t>
      </w:r>
      <w:r w:rsidRPr="005670A0">
        <w:rPr>
          <w:szCs w:val="28"/>
        </w:rPr>
        <w:t>тина, обеспечивается от сетей водопровода II зоны водоснабжения левобережной части города. Схема водопроводных сетей кольцевая. Предусматривается разм</w:t>
      </w:r>
      <w:r w:rsidRPr="005670A0">
        <w:rPr>
          <w:szCs w:val="28"/>
        </w:rPr>
        <w:t>е</w:t>
      </w:r>
      <w:r w:rsidRPr="005670A0">
        <w:rPr>
          <w:szCs w:val="28"/>
        </w:rPr>
        <w:t>щение водопровода Д 600 мм по ул. Ватутина от водовода Д 600 мм по ул. Немировича-Данченко до водопровода Д 600 мм возле реки Тулы. Дополн</w:t>
      </w:r>
      <w:r w:rsidRPr="005670A0">
        <w:rPr>
          <w:szCs w:val="28"/>
        </w:rPr>
        <w:t>и</w:t>
      </w:r>
      <w:r w:rsidRPr="005670A0">
        <w:rPr>
          <w:szCs w:val="28"/>
        </w:rPr>
        <w:t>тельно прокладывается водопровод Д 300 мм по ул. Немировича-Данченко от в</w:t>
      </w:r>
      <w:r w:rsidRPr="005670A0">
        <w:rPr>
          <w:szCs w:val="28"/>
        </w:rPr>
        <w:t>о</w:t>
      </w:r>
      <w:r w:rsidRPr="005670A0">
        <w:rPr>
          <w:szCs w:val="28"/>
        </w:rPr>
        <w:t>допровода Д 250 мм по ул. Сибиряков-Гвардейцев до водопровода Д 500 мм по ул. </w:t>
      </w:r>
      <w:proofErr w:type="gramStart"/>
      <w:r w:rsidRPr="005670A0">
        <w:rPr>
          <w:szCs w:val="28"/>
        </w:rPr>
        <w:t>Таймырской</w:t>
      </w:r>
      <w:proofErr w:type="gramEnd"/>
      <w:r w:rsidRPr="005670A0">
        <w:rPr>
          <w:szCs w:val="28"/>
        </w:rPr>
        <w:t xml:space="preserve">, вдоль кварталов 310.02.01.01, 310.02.01.02, 310.02.06.02, 310.02.06.01 – Д 300 мм. </w:t>
      </w:r>
      <w:proofErr w:type="gramStart"/>
      <w:r w:rsidRPr="005670A0">
        <w:rPr>
          <w:szCs w:val="28"/>
        </w:rPr>
        <w:t xml:space="preserve">Предусматривается </w:t>
      </w:r>
      <w:proofErr w:type="spellStart"/>
      <w:r w:rsidRPr="005670A0">
        <w:rPr>
          <w:szCs w:val="28"/>
        </w:rPr>
        <w:t>закольцовка</w:t>
      </w:r>
      <w:proofErr w:type="spellEnd"/>
      <w:r w:rsidRPr="005670A0">
        <w:rPr>
          <w:szCs w:val="28"/>
        </w:rPr>
        <w:t xml:space="preserve"> магистральных сетей по ул. Планировочной, ул. Путевой, ул. Подгорной, ул. Успенской, ул. Тульской трубопроводом Д 300 мм.</w:t>
      </w:r>
      <w:proofErr w:type="gramEnd"/>
      <w:r w:rsidRPr="005670A0">
        <w:rPr>
          <w:szCs w:val="28"/>
        </w:rPr>
        <w:t xml:space="preserve"> В </w:t>
      </w:r>
      <w:proofErr w:type="gramStart"/>
      <w:r w:rsidRPr="005670A0">
        <w:rPr>
          <w:szCs w:val="28"/>
        </w:rPr>
        <w:t>местах</w:t>
      </w:r>
      <w:proofErr w:type="gramEnd"/>
      <w:r w:rsidRPr="005670A0">
        <w:rPr>
          <w:szCs w:val="28"/>
        </w:rPr>
        <w:t xml:space="preserve"> размещения транспортных сооружений авт</w:t>
      </w:r>
      <w:r w:rsidRPr="005670A0">
        <w:rPr>
          <w:szCs w:val="28"/>
        </w:rPr>
        <w:t>о</w:t>
      </w:r>
      <w:r w:rsidRPr="005670A0">
        <w:rPr>
          <w:szCs w:val="28"/>
        </w:rPr>
        <w:t>дорожных развязок предусматривается перекладка участков сетей водоснабж</w:t>
      </w:r>
      <w:r w:rsidRPr="005670A0">
        <w:rPr>
          <w:szCs w:val="28"/>
        </w:rPr>
        <w:t>е</w:t>
      </w:r>
      <w:r w:rsidRPr="005670A0">
        <w:rPr>
          <w:szCs w:val="28"/>
        </w:rPr>
        <w:t>ния. В частности, перекладываются участки водопровода по ул. Блюхера и ул. Ватутина с размещением в составе планируемых проходных каналов совмес</w:t>
      </w:r>
      <w:r w:rsidRPr="005670A0">
        <w:rPr>
          <w:szCs w:val="28"/>
        </w:rPr>
        <w:t>т</w:t>
      </w:r>
      <w:r w:rsidRPr="005670A0">
        <w:rPr>
          <w:szCs w:val="28"/>
        </w:rPr>
        <w:t>но с другими сетями инженерно-технического обеспечения города.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Противопожарный водопровод планируемой территории объединен с </w:t>
      </w:r>
      <w:proofErr w:type="gramStart"/>
      <w:r w:rsidRPr="005670A0">
        <w:rPr>
          <w:szCs w:val="28"/>
        </w:rPr>
        <w:t>х</w:t>
      </w:r>
      <w:r w:rsidRPr="005670A0">
        <w:rPr>
          <w:szCs w:val="28"/>
        </w:rPr>
        <w:t>о</w:t>
      </w:r>
      <w:r w:rsidRPr="005670A0">
        <w:rPr>
          <w:szCs w:val="28"/>
        </w:rPr>
        <w:t>зяйственно-питьевым</w:t>
      </w:r>
      <w:proofErr w:type="gramEnd"/>
      <w:r w:rsidRPr="005670A0">
        <w:rPr>
          <w:szCs w:val="28"/>
        </w:rPr>
        <w:t>. Для наружного пожаротушения на водопроводных сетях должны устанавливаться пожарные гидранты.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Водопроводные сети.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Расположение трубопроводов было определено на основании разрабат</w:t>
      </w:r>
      <w:r w:rsidRPr="005670A0">
        <w:rPr>
          <w:szCs w:val="28"/>
        </w:rPr>
        <w:t>ы</w:t>
      </w:r>
      <w:r w:rsidRPr="005670A0">
        <w:rPr>
          <w:szCs w:val="28"/>
        </w:rPr>
        <w:t>ваемого проекта планировки согласно СП 42.13330.2016 «Свод правил. Град</w:t>
      </w:r>
      <w:r w:rsidRPr="005670A0">
        <w:rPr>
          <w:szCs w:val="28"/>
        </w:rPr>
        <w:t>о</w:t>
      </w:r>
      <w:r w:rsidRPr="005670A0">
        <w:rPr>
          <w:szCs w:val="28"/>
        </w:rPr>
        <w:t>строительство. Планировка и застройка городских и сельских поселений. Акту</w:t>
      </w:r>
      <w:r w:rsidRPr="005670A0">
        <w:rPr>
          <w:szCs w:val="28"/>
        </w:rPr>
        <w:t>а</w:t>
      </w:r>
      <w:r w:rsidRPr="005670A0">
        <w:rPr>
          <w:szCs w:val="28"/>
        </w:rPr>
        <w:t xml:space="preserve">лизированная редакция. </w:t>
      </w:r>
      <w:proofErr w:type="spellStart"/>
      <w:r w:rsidRPr="005670A0">
        <w:rPr>
          <w:szCs w:val="28"/>
        </w:rPr>
        <w:t>СНиП</w:t>
      </w:r>
      <w:proofErr w:type="spellEnd"/>
      <w:r w:rsidRPr="005670A0">
        <w:rPr>
          <w:szCs w:val="28"/>
        </w:rPr>
        <w:t xml:space="preserve"> 2.07.01-89*».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Проектом планировки принято обеспечение централизованным водосна</w:t>
      </w:r>
      <w:r w:rsidRPr="005670A0">
        <w:rPr>
          <w:szCs w:val="28"/>
        </w:rPr>
        <w:t>б</w:t>
      </w:r>
      <w:r w:rsidRPr="005670A0">
        <w:rPr>
          <w:szCs w:val="28"/>
        </w:rPr>
        <w:t xml:space="preserve">жением всех потребителей.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Сети водопровода – кольцевого и тупикового типа.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Магистральные водопроводные сети прокладываются подземно в траншее на глубине 3 </w:t>
      </w:r>
      <w:r w:rsidR="00D56049" w:rsidRPr="005670A0">
        <w:rPr>
          <w:szCs w:val="28"/>
        </w:rPr>
        <w:t>–</w:t>
      </w:r>
      <w:r w:rsidRPr="005670A0">
        <w:rPr>
          <w:szCs w:val="28"/>
        </w:rPr>
        <w:t xml:space="preserve"> 3,5 метра.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Проектируемая система хозяйственно-питьевого водоснабжения предназн</w:t>
      </w:r>
      <w:r w:rsidRPr="005670A0">
        <w:rPr>
          <w:szCs w:val="28"/>
        </w:rPr>
        <w:t>а</w:t>
      </w:r>
      <w:r w:rsidRPr="005670A0">
        <w:rPr>
          <w:szCs w:val="28"/>
        </w:rPr>
        <w:t>чена для подачи воды питьевого качества к санитарно-техническим приборам ж</w:t>
      </w:r>
      <w:r w:rsidRPr="005670A0">
        <w:rPr>
          <w:szCs w:val="28"/>
        </w:rPr>
        <w:t>и</w:t>
      </w:r>
      <w:r w:rsidRPr="005670A0">
        <w:rPr>
          <w:szCs w:val="28"/>
        </w:rPr>
        <w:t>лых и общественных зданий, полива зеленых насаждений, проездов и противоп</w:t>
      </w:r>
      <w:r w:rsidRPr="005670A0">
        <w:rPr>
          <w:szCs w:val="28"/>
        </w:rPr>
        <w:t>о</w:t>
      </w:r>
      <w:r w:rsidRPr="005670A0">
        <w:rPr>
          <w:szCs w:val="28"/>
        </w:rPr>
        <w:t>жарных нужд.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C целью сокращения потребления свежей воды предусматривается внедр</w:t>
      </w:r>
      <w:r w:rsidRPr="005670A0">
        <w:rPr>
          <w:szCs w:val="28"/>
        </w:rPr>
        <w:t>е</w:t>
      </w:r>
      <w:r w:rsidRPr="005670A0">
        <w:rPr>
          <w:szCs w:val="28"/>
        </w:rPr>
        <w:t>ние оборотных и повторно используемых систем водоснабжения.</w:t>
      </w:r>
    </w:p>
    <w:p w:rsidR="00B90ECE" w:rsidRDefault="00B90ECE" w:rsidP="00B5568E">
      <w:pPr>
        <w:pStyle w:val="1"/>
        <w:keepNext w:val="0"/>
        <w:spacing w:before="0" w:after="0"/>
        <w:ind w:firstLine="0"/>
        <w:rPr>
          <w:bCs/>
        </w:rPr>
      </w:pPr>
      <w:bookmarkStart w:id="12" w:name="_Toc47024122"/>
    </w:p>
    <w:p w:rsidR="00530675" w:rsidRPr="00530675" w:rsidRDefault="00530675" w:rsidP="00530675"/>
    <w:p w:rsidR="00D76CCB" w:rsidRPr="005670A0" w:rsidRDefault="00D76CCB" w:rsidP="00B5568E">
      <w:pPr>
        <w:pStyle w:val="1"/>
        <w:keepNext w:val="0"/>
        <w:spacing w:before="0" w:after="0"/>
        <w:ind w:firstLine="0"/>
        <w:rPr>
          <w:bCs/>
        </w:rPr>
      </w:pPr>
      <w:r w:rsidRPr="005670A0">
        <w:rPr>
          <w:bCs/>
        </w:rPr>
        <w:lastRenderedPageBreak/>
        <w:t>7.3. </w:t>
      </w:r>
      <w:bookmarkEnd w:id="12"/>
      <w:r w:rsidRPr="005670A0">
        <w:rPr>
          <w:bCs/>
        </w:rPr>
        <w:t>Канализация</w:t>
      </w:r>
    </w:p>
    <w:p w:rsidR="00B5568E" w:rsidRPr="005670A0" w:rsidRDefault="00B5568E" w:rsidP="00B5568E"/>
    <w:p w:rsidR="00B5568E" w:rsidRPr="005670A0" w:rsidRDefault="00B5568E" w:rsidP="00B5568E">
      <w:pPr>
        <w:pStyle w:val="310"/>
        <w:ind w:right="-2"/>
        <w:rPr>
          <w:szCs w:val="28"/>
        </w:rPr>
      </w:pPr>
      <w:bookmarkStart w:id="13" w:name="_Toc47024124"/>
      <w:r w:rsidRPr="005670A0">
        <w:rPr>
          <w:szCs w:val="28"/>
        </w:rPr>
        <w:t xml:space="preserve">Раздел выполнен в соответствии с требованиями СП 32.13330.2018 «Свод правил. Канализация. Наружные сети и сооружения. </w:t>
      </w:r>
      <w:proofErr w:type="spellStart"/>
      <w:r w:rsidRPr="005670A0">
        <w:rPr>
          <w:szCs w:val="28"/>
        </w:rPr>
        <w:t>СНиП</w:t>
      </w:r>
      <w:proofErr w:type="spellEnd"/>
      <w:r w:rsidRPr="005670A0">
        <w:rPr>
          <w:szCs w:val="28"/>
        </w:rPr>
        <w:t xml:space="preserve"> 2.04.03-85</w:t>
      </w:r>
      <w:r w:rsidR="006E4663" w:rsidRPr="005670A0">
        <w:rPr>
          <w:szCs w:val="28"/>
        </w:rPr>
        <w:t xml:space="preserve"> «Стро</w:t>
      </w:r>
      <w:r w:rsidR="006E4663" w:rsidRPr="005670A0">
        <w:rPr>
          <w:szCs w:val="28"/>
        </w:rPr>
        <w:t>и</w:t>
      </w:r>
      <w:r w:rsidR="006E4663" w:rsidRPr="005670A0">
        <w:rPr>
          <w:szCs w:val="28"/>
        </w:rPr>
        <w:t>тельные нормы и правила. Канализация. Наружные сети и сооружения»</w:t>
      </w:r>
      <w:r w:rsidRPr="005670A0">
        <w:rPr>
          <w:szCs w:val="28"/>
        </w:rPr>
        <w:t xml:space="preserve">, </w:t>
      </w:r>
      <w:proofErr w:type="spellStart"/>
      <w:r w:rsidRPr="005670A0">
        <w:rPr>
          <w:szCs w:val="28"/>
        </w:rPr>
        <w:t>СанПиН</w:t>
      </w:r>
      <w:proofErr w:type="spellEnd"/>
      <w:r w:rsidRPr="005670A0">
        <w:rPr>
          <w:szCs w:val="28"/>
        </w:rPr>
        <w:t xml:space="preserve"> 2.2.1/2.1.1.1200-03 «</w:t>
      </w:r>
      <w:r w:rsidRPr="005670A0">
        <w:t xml:space="preserve">Санитарно-эпидемиологические правила и нормативы. </w:t>
      </w:r>
      <w:r w:rsidRPr="005670A0">
        <w:rPr>
          <w:szCs w:val="28"/>
        </w:rPr>
        <w:t>Пр</w:t>
      </w:r>
      <w:r w:rsidRPr="005670A0">
        <w:rPr>
          <w:szCs w:val="28"/>
        </w:rPr>
        <w:t>о</w:t>
      </w:r>
      <w:r w:rsidRPr="005670A0">
        <w:rPr>
          <w:szCs w:val="28"/>
        </w:rPr>
        <w:t>ектирование, строительство, реконструкция и эксплуатация предприятий, план</w:t>
      </w:r>
      <w:r w:rsidRPr="005670A0">
        <w:rPr>
          <w:szCs w:val="28"/>
        </w:rPr>
        <w:t>и</w:t>
      </w:r>
      <w:r w:rsidRPr="005670A0">
        <w:rPr>
          <w:szCs w:val="28"/>
        </w:rPr>
        <w:t>ровка и застройка населенных мест. Санитарно-защитные зоны и санитарная классификация предприятий, сооружений и иных объектов».</w:t>
      </w:r>
    </w:p>
    <w:p w:rsidR="00B5568E" w:rsidRPr="005670A0" w:rsidRDefault="00B5568E" w:rsidP="00B5568E">
      <w:pPr>
        <w:pStyle w:val="310"/>
        <w:ind w:right="-2"/>
        <w:rPr>
          <w:szCs w:val="28"/>
        </w:rPr>
      </w:pPr>
      <w:r w:rsidRPr="005670A0">
        <w:rPr>
          <w:szCs w:val="28"/>
        </w:rPr>
        <w:t>Для обеспечения комфортной среды проживания населения проектом пл</w:t>
      </w:r>
      <w:r w:rsidRPr="005670A0">
        <w:rPr>
          <w:szCs w:val="28"/>
        </w:rPr>
        <w:t>а</w:t>
      </w:r>
      <w:r w:rsidRPr="005670A0">
        <w:rPr>
          <w:szCs w:val="28"/>
        </w:rPr>
        <w:t>нировки предлагается обеспечить централизованной системой канализации адм</w:t>
      </w:r>
      <w:r w:rsidRPr="005670A0">
        <w:rPr>
          <w:szCs w:val="28"/>
        </w:rPr>
        <w:t>и</w:t>
      </w:r>
      <w:r w:rsidRPr="005670A0">
        <w:rPr>
          <w:szCs w:val="28"/>
        </w:rPr>
        <w:t>нистративно-хозяйственные здания и жилую застройку, расположенные на пл</w:t>
      </w:r>
      <w:r w:rsidRPr="005670A0">
        <w:rPr>
          <w:szCs w:val="28"/>
        </w:rPr>
        <w:t>а</w:t>
      </w:r>
      <w:r w:rsidRPr="005670A0">
        <w:rPr>
          <w:szCs w:val="28"/>
        </w:rPr>
        <w:t>нируемой территории.</w:t>
      </w:r>
    </w:p>
    <w:p w:rsidR="00B5568E" w:rsidRPr="005670A0" w:rsidRDefault="00B5568E" w:rsidP="00B5568E">
      <w:pPr>
        <w:spacing w:line="240" w:lineRule="atLeast"/>
      </w:pPr>
      <w:r w:rsidRPr="005670A0">
        <w:t>Отвод хозяйственно-бытовых стоков от новых объектов застройки выпо</w:t>
      </w:r>
      <w:r w:rsidRPr="005670A0">
        <w:t>л</w:t>
      </w:r>
      <w:r w:rsidRPr="005670A0">
        <w:t xml:space="preserve">няется в существующие коллекторы Д 500 – 2000 мм. Предусматривается вынос магистральных труб Д 600 – 700 мм за проезжую часть по ул. Ватутина, Д 200 мм – по ул. Станиславского, замена труб на Д 800 мм по ул. </w:t>
      </w:r>
      <w:proofErr w:type="gramStart"/>
      <w:r w:rsidRPr="005670A0">
        <w:t>Планирово</w:t>
      </w:r>
      <w:r w:rsidRPr="005670A0">
        <w:t>ч</w:t>
      </w:r>
      <w:r w:rsidRPr="005670A0">
        <w:t>ной</w:t>
      </w:r>
      <w:proofErr w:type="gramEnd"/>
      <w:r w:rsidRPr="005670A0">
        <w:t>, на Д 500 мм – по ул. Немировича-Данченко. Запроектирована прокладка труб Д 300 – 500 мм по кварталам 310.04.04.03, 310.04.04.04, 310.04.04.05, 310.04.04.06, 310.04.04.07, 310.04.04.08, 310.03.03.01. Возможна перекладка сетей Д 300 – 1000 мм в местах размещения транспортных сооружений автодорожных развязок.</w:t>
      </w:r>
    </w:p>
    <w:p w:rsidR="00B5568E" w:rsidRPr="005670A0" w:rsidRDefault="00B5568E" w:rsidP="00B5568E">
      <w:pPr>
        <w:pStyle w:val="1"/>
        <w:keepNext w:val="0"/>
        <w:spacing w:before="0" w:after="0" w:line="240" w:lineRule="atLeast"/>
        <w:ind w:firstLine="0"/>
        <w:rPr>
          <w:bCs/>
        </w:rPr>
      </w:pPr>
    </w:p>
    <w:p w:rsidR="00D76CCB" w:rsidRPr="005670A0" w:rsidRDefault="00D76CCB" w:rsidP="00B5568E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5670A0">
        <w:rPr>
          <w:bCs/>
        </w:rPr>
        <w:t>7.4. Теплоснабжени</w:t>
      </w:r>
      <w:bookmarkEnd w:id="13"/>
      <w:r w:rsidRPr="005670A0">
        <w:rPr>
          <w:bCs/>
        </w:rPr>
        <w:t>е</w:t>
      </w:r>
    </w:p>
    <w:p w:rsidR="00B5568E" w:rsidRPr="005670A0" w:rsidRDefault="00B5568E" w:rsidP="00B5568E"/>
    <w:p w:rsidR="00D76CCB" w:rsidRPr="005670A0" w:rsidRDefault="00D76CCB" w:rsidP="00B5568E">
      <w:pPr>
        <w:pStyle w:val="310"/>
        <w:spacing w:line="240" w:lineRule="atLeast"/>
        <w:rPr>
          <w:szCs w:val="28"/>
        </w:rPr>
      </w:pPr>
      <w:r w:rsidRPr="005670A0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</w:t>
      </w:r>
      <w:r w:rsidRPr="005670A0">
        <w:rPr>
          <w:szCs w:val="28"/>
        </w:rPr>
        <w:t>п</w:t>
      </w:r>
      <w:r w:rsidRPr="005670A0">
        <w:rPr>
          <w:szCs w:val="28"/>
        </w:rPr>
        <w:t>лоэлектроцентралей (далее – ТЭЦ)</w:t>
      </w:r>
      <w:r w:rsidR="00704085" w:rsidRPr="005670A0">
        <w:rPr>
          <w:szCs w:val="28"/>
        </w:rPr>
        <w:t>:</w:t>
      </w:r>
      <w:r w:rsidRPr="005670A0">
        <w:rPr>
          <w:szCs w:val="28"/>
        </w:rPr>
        <w:t xml:space="preserve"> ТЭЦ-2, ТЭЦ-3 и части сохраняемых индив</w:t>
      </w:r>
      <w:r w:rsidRPr="005670A0">
        <w:rPr>
          <w:szCs w:val="28"/>
        </w:rPr>
        <w:t>и</w:t>
      </w:r>
      <w:r w:rsidRPr="005670A0">
        <w:rPr>
          <w:szCs w:val="28"/>
        </w:rPr>
        <w:t>дуальных котельных. Теплоснабжение кварталов сохраняемой застройки пред</w:t>
      </w:r>
      <w:r w:rsidRPr="005670A0">
        <w:rPr>
          <w:szCs w:val="28"/>
        </w:rPr>
        <w:t>у</w:t>
      </w:r>
      <w:r w:rsidRPr="005670A0">
        <w:rPr>
          <w:szCs w:val="28"/>
        </w:rPr>
        <w:t xml:space="preserve">сматривается от существующих центральных тепловых пунктов (далее – ЦТП). В застроенных </w:t>
      </w:r>
      <w:proofErr w:type="gramStart"/>
      <w:r w:rsidRPr="005670A0">
        <w:rPr>
          <w:szCs w:val="28"/>
        </w:rPr>
        <w:t>кварталах</w:t>
      </w:r>
      <w:proofErr w:type="gramEnd"/>
      <w:r w:rsidRPr="005670A0">
        <w:rPr>
          <w:szCs w:val="28"/>
        </w:rPr>
        <w:t xml:space="preserve"> с планируемым размещением новых потребителей тепл</w:t>
      </w:r>
      <w:r w:rsidRPr="005670A0">
        <w:rPr>
          <w:szCs w:val="28"/>
        </w:rPr>
        <w:t>о</w:t>
      </w:r>
      <w:r w:rsidRPr="005670A0">
        <w:rPr>
          <w:szCs w:val="28"/>
        </w:rPr>
        <w:t>снабжение предусматривается от существующих ЦТП, подлежащих реконстру</w:t>
      </w:r>
      <w:r w:rsidRPr="005670A0">
        <w:rPr>
          <w:szCs w:val="28"/>
        </w:rPr>
        <w:t>к</w:t>
      </w:r>
      <w:r w:rsidRPr="005670A0">
        <w:rPr>
          <w:szCs w:val="28"/>
        </w:rPr>
        <w:t xml:space="preserve">ции с установкой дополнительного оборудования. В </w:t>
      </w:r>
      <w:proofErr w:type="gramStart"/>
      <w:r w:rsidRPr="005670A0">
        <w:rPr>
          <w:szCs w:val="28"/>
        </w:rPr>
        <w:t>кварталах</w:t>
      </w:r>
      <w:proofErr w:type="gramEnd"/>
      <w:r w:rsidRPr="005670A0">
        <w:rPr>
          <w:szCs w:val="28"/>
        </w:rPr>
        <w:t xml:space="preserve"> новой застройки предусматривается строительство новых ЦТП. Для этого от магистральных те</w:t>
      </w:r>
      <w:r w:rsidRPr="005670A0">
        <w:rPr>
          <w:szCs w:val="28"/>
        </w:rPr>
        <w:t>п</w:t>
      </w:r>
      <w:r w:rsidRPr="005670A0">
        <w:rPr>
          <w:szCs w:val="28"/>
        </w:rPr>
        <w:t xml:space="preserve">ловых </w:t>
      </w:r>
      <w:r w:rsidR="00704085" w:rsidRPr="005670A0">
        <w:rPr>
          <w:szCs w:val="28"/>
        </w:rPr>
        <w:t>сетей выполняются ответвления Д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150 (2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250) мм для подключения проектируемых ЦТП.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Предусмотрена реконструкция участков теплотрасс по ул. Новогодней с увеличением до Д</w:t>
      </w:r>
      <w:r w:rsidR="00704085" w:rsidRPr="005670A0">
        <w:rPr>
          <w:szCs w:val="28"/>
        </w:rPr>
        <w:t>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400 мм, по ул. Степной и ул. Серафимовича – до Д</w:t>
      </w:r>
      <w:r w:rsidR="00704085" w:rsidRPr="005670A0">
        <w:rPr>
          <w:szCs w:val="28"/>
        </w:rPr>
        <w:t>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700 мм, по ул. Планировочной, ул. Котовского, ул. Космической – до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800 мм, по ул. Ватутина – до Д 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1000 мм. Н</w:t>
      </w:r>
      <w:r w:rsidR="00704085" w:rsidRPr="005670A0">
        <w:rPr>
          <w:szCs w:val="28"/>
        </w:rPr>
        <w:t>овое строительство теплотрасс Д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400 мм предусмотрено по ул. Пархоменко, ул. </w:t>
      </w:r>
      <w:proofErr w:type="spellStart"/>
      <w:r w:rsidRPr="005670A0">
        <w:rPr>
          <w:szCs w:val="28"/>
        </w:rPr>
        <w:t>Плахотного</w:t>
      </w:r>
      <w:proofErr w:type="spellEnd"/>
      <w:r w:rsidRPr="005670A0">
        <w:rPr>
          <w:szCs w:val="28"/>
        </w:rPr>
        <w:t>, ул. Степной. Р</w:t>
      </w:r>
      <w:r w:rsidRPr="005670A0">
        <w:rPr>
          <w:szCs w:val="28"/>
        </w:rPr>
        <w:t>е</w:t>
      </w:r>
      <w:r w:rsidRPr="005670A0">
        <w:rPr>
          <w:szCs w:val="28"/>
        </w:rPr>
        <w:t>конструкция с переходом в проходном канале через проезжую часть ул. Сибиряков-Гвардейцев и ул. </w:t>
      </w:r>
      <w:proofErr w:type="spellStart"/>
      <w:r w:rsidRPr="005670A0">
        <w:rPr>
          <w:szCs w:val="28"/>
        </w:rPr>
        <w:t>Покрышкина</w:t>
      </w:r>
      <w:proofErr w:type="spellEnd"/>
      <w:r w:rsidRPr="005670A0">
        <w:rPr>
          <w:szCs w:val="28"/>
        </w:rPr>
        <w:t xml:space="preserve"> предусмотрена для теплотрассы Д</w:t>
      </w:r>
      <w:r w:rsidR="00704085" w:rsidRPr="005670A0">
        <w:rPr>
          <w:szCs w:val="28"/>
        </w:rPr>
        <w:t>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400 мм. Выносы в проходной канал предусмо</w:t>
      </w:r>
      <w:r w:rsidR="00704085" w:rsidRPr="005670A0">
        <w:rPr>
          <w:szCs w:val="28"/>
        </w:rPr>
        <w:t>трены для участков теплотрасс Д </w:t>
      </w:r>
      <w:r w:rsidRPr="005670A0">
        <w:rPr>
          <w:szCs w:val="28"/>
        </w:rPr>
        <w:t>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400 мм,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700 мм,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 xml:space="preserve">1000 мм вдоль ул. Ватутина, участка </w:t>
      </w:r>
      <w:r w:rsidRPr="005670A0">
        <w:rPr>
          <w:szCs w:val="28"/>
        </w:rPr>
        <w:lastRenderedPageBreak/>
        <w:t>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500 мм по ул. Блюхера. Выносы также предусмотрены для теплотрасс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>400 мм по ул. Новогодней и ул. Станиславского,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 xml:space="preserve">500 мм </w:t>
      </w:r>
      <w:r w:rsidR="0010470F">
        <w:rPr>
          <w:szCs w:val="28"/>
        </w:rPr>
        <w:t xml:space="preserve">- </w:t>
      </w:r>
      <w:r w:rsidRPr="005670A0">
        <w:rPr>
          <w:szCs w:val="28"/>
        </w:rPr>
        <w:t>по ул. Горской и ул. Немировича-Данченко,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 xml:space="preserve">700 мм </w:t>
      </w:r>
      <w:r w:rsidR="0010470F">
        <w:rPr>
          <w:szCs w:val="28"/>
        </w:rPr>
        <w:t xml:space="preserve">- </w:t>
      </w:r>
      <w:r w:rsidRPr="005670A0">
        <w:rPr>
          <w:szCs w:val="28"/>
        </w:rPr>
        <w:t>по ул. Блюхера, Д 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 xml:space="preserve">800 мм </w:t>
      </w:r>
      <w:r w:rsidR="0010470F">
        <w:rPr>
          <w:szCs w:val="28"/>
        </w:rPr>
        <w:t xml:space="preserve">- </w:t>
      </w:r>
      <w:r w:rsidRPr="005670A0">
        <w:rPr>
          <w:szCs w:val="28"/>
        </w:rPr>
        <w:t>по ул. Тульской.</w:t>
      </w:r>
    </w:p>
    <w:p w:rsidR="00D76CCB" w:rsidRPr="005670A0" w:rsidRDefault="00D76CCB" w:rsidP="00B5568E">
      <w:pPr>
        <w:pStyle w:val="310"/>
        <w:rPr>
          <w:szCs w:val="28"/>
        </w:rPr>
      </w:pPr>
      <w:r w:rsidRPr="005670A0">
        <w:rPr>
          <w:szCs w:val="28"/>
        </w:rPr>
        <w:t>Сохраняемая индивидуальная жилая застройка в кварталах 310.04.04.03, 310.04.04.04, 310.04.04.05, 310.04.04.06 обеспечивается теплом от индивидуал</w:t>
      </w:r>
      <w:r w:rsidRPr="005670A0">
        <w:rPr>
          <w:szCs w:val="28"/>
        </w:rPr>
        <w:t>ь</w:t>
      </w:r>
      <w:r w:rsidRPr="005670A0">
        <w:rPr>
          <w:szCs w:val="28"/>
        </w:rPr>
        <w:t xml:space="preserve">ных котельных на природном газе. Подключение зданий высотой более 12 этажей к тепловым сетям выполняется по независимой схеме. Размещение </w:t>
      </w:r>
      <w:proofErr w:type="gramStart"/>
      <w:r w:rsidRPr="005670A0">
        <w:rPr>
          <w:szCs w:val="28"/>
        </w:rPr>
        <w:t>новых</w:t>
      </w:r>
      <w:proofErr w:type="gramEnd"/>
      <w:r w:rsidRPr="005670A0">
        <w:rPr>
          <w:szCs w:val="28"/>
        </w:rPr>
        <w:t xml:space="preserve"> ЦТП необходимо уточнить на этапе архитектурно-строительного проектирования</w:t>
      </w:r>
    </w:p>
    <w:p w:rsidR="008555D7" w:rsidRPr="005670A0" w:rsidRDefault="008555D7" w:rsidP="00B5568E">
      <w:pPr>
        <w:pStyle w:val="1"/>
        <w:spacing w:before="0" w:after="0"/>
        <w:ind w:firstLine="0"/>
        <w:rPr>
          <w:bCs/>
        </w:rPr>
      </w:pPr>
      <w:bookmarkStart w:id="14" w:name="_Toc47024125"/>
    </w:p>
    <w:p w:rsidR="00D76CCB" w:rsidRPr="005670A0" w:rsidRDefault="00D76CCB" w:rsidP="00B5568E">
      <w:pPr>
        <w:pStyle w:val="1"/>
        <w:spacing w:before="0" w:after="0"/>
        <w:ind w:firstLine="0"/>
        <w:rPr>
          <w:bCs/>
        </w:rPr>
      </w:pPr>
      <w:r w:rsidRPr="005670A0">
        <w:rPr>
          <w:bCs/>
        </w:rPr>
        <w:t>7.5. Газоснабжени</w:t>
      </w:r>
      <w:bookmarkEnd w:id="14"/>
      <w:r w:rsidRPr="005670A0">
        <w:rPr>
          <w:bCs/>
        </w:rPr>
        <w:t>е</w:t>
      </w:r>
    </w:p>
    <w:p w:rsidR="00B5568E" w:rsidRPr="005670A0" w:rsidRDefault="00B5568E" w:rsidP="00B5568E"/>
    <w:p w:rsidR="00D76CCB" w:rsidRPr="005670A0" w:rsidRDefault="00D76CCB" w:rsidP="00B5568E">
      <w:pPr>
        <w:pStyle w:val="310"/>
        <w:rPr>
          <w:szCs w:val="28"/>
        </w:rPr>
      </w:pPr>
      <w:bookmarkStart w:id="15" w:name="sub_3065"/>
      <w:r w:rsidRPr="005670A0">
        <w:rPr>
          <w:szCs w:val="28"/>
        </w:rPr>
        <w:t xml:space="preserve">Природный газ планируется использовать на нужды </w:t>
      </w:r>
      <w:bookmarkEnd w:id="15"/>
      <w:r w:rsidRPr="005670A0">
        <w:rPr>
          <w:szCs w:val="28"/>
        </w:rPr>
        <w:t>отопления коммунал</w:t>
      </w:r>
      <w:r w:rsidRPr="005670A0">
        <w:rPr>
          <w:szCs w:val="28"/>
        </w:rPr>
        <w:t>ь</w:t>
      </w:r>
      <w:r w:rsidRPr="005670A0">
        <w:rPr>
          <w:szCs w:val="28"/>
        </w:rPr>
        <w:t xml:space="preserve">но-бытовых и </w:t>
      </w:r>
      <w:proofErr w:type="spellStart"/>
      <w:r w:rsidRPr="005670A0">
        <w:rPr>
          <w:szCs w:val="28"/>
        </w:rPr>
        <w:t>мелкопромышленных</w:t>
      </w:r>
      <w:proofErr w:type="spellEnd"/>
      <w:r w:rsidRPr="005670A0">
        <w:rPr>
          <w:szCs w:val="28"/>
        </w:rPr>
        <w:t xml:space="preserve"> потребителей, приготовление пищи в жилых домах не выше 10 этажей. 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 На расчетный срок в кварталах 310.01.05.02, 310.02.04.02, 310.01.03.03, 310.03.03.01, 310.03.03.02, 310.03.03.03, 310.03.04.01, 310.04.06.02 предусматривается перевод существующих многоквартирных жилых домов со снабжения сжиженным угл</w:t>
      </w:r>
      <w:r w:rsidRPr="005670A0">
        <w:rPr>
          <w:szCs w:val="28"/>
        </w:rPr>
        <w:t>е</w:t>
      </w:r>
      <w:r w:rsidRPr="005670A0">
        <w:rPr>
          <w:szCs w:val="28"/>
        </w:rPr>
        <w:t xml:space="preserve">водородным газом (далее – СУГ) на природный газ. На месте резервуаров СУГ размещаются газорегуляторные пункты (далее – ГРП) и выполняется прокладка газопроводов для подключения к городским сетям. Также предусматривается: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proofErr w:type="gramStart"/>
      <w:r w:rsidRPr="005670A0">
        <w:rPr>
          <w:szCs w:val="28"/>
        </w:rPr>
        <w:t xml:space="preserve">размещение новых ГРП в кварталах жилой застройки; </w:t>
      </w:r>
      <w:proofErr w:type="gramEnd"/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прокладка газопроводов высокого давления по ул. </w:t>
      </w:r>
      <w:proofErr w:type="spellStart"/>
      <w:r w:rsidRPr="005670A0">
        <w:rPr>
          <w:szCs w:val="28"/>
        </w:rPr>
        <w:t>Плахотного</w:t>
      </w:r>
      <w:proofErr w:type="spellEnd"/>
      <w:r w:rsidRPr="005670A0">
        <w:rPr>
          <w:szCs w:val="28"/>
        </w:rPr>
        <w:t>, ул.</w:t>
      </w:r>
      <w:r w:rsidR="0010470F">
        <w:rPr>
          <w:szCs w:val="28"/>
        </w:rPr>
        <w:t xml:space="preserve"> </w:t>
      </w:r>
      <w:proofErr w:type="gramStart"/>
      <w:r w:rsidRPr="005670A0">
        <w:rPr>
          <w:szCs w:val="28"/>
        </w:rPr>
        <w:t>Нов</w:t>
      </w:r>
      <w:r w:rsidRPr="005670A0">
        <w:rPr>
          <w:szCs w:val="28"/>
        </w:rPr>
        <w:t>о</w:t>
      </w:r>
      <w:r w:rsidRPr="005670A0">
        <w:rPr>
          <w:szCs w:val="28"/>
        </w:rPr>
        <w:t>годней</w:t>
      </w:r>
      <w:proofErr w:type="gramEnd"/>
      <w:r w:rsidRPr="005670A0">
        <w:rPr>
          <w:szCs w:val="28"/>
        </w:rPr>
        <w:t>, ул.</w:t>
      </w:r>
      <w:r w:rsidR="0010470F">
        <w:rPr>
          <w:szCs w:val="28"/>
        </w:rPr>
        <w:t xml:space="preserve"> </w:t>
      </w:r>
      <w:r w:rsidRPr="005670A0">
        <w:rPr>
          <w:szCs w:val="28"/>
        </w:rPr>
        <w:t>Космической;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строительство подземных газопроводов высокого давления соответству</w:t>
      </w:r>
      <w:r w:rsidRPr="005670A0">
        <w:rPr>
          <w:szCs w:val="28"/>
        </w:rPr>
        <w:t>ю</w:t>
      </w:r>
      <w:r w:rsidRPr="005670A0">
        <w:rPr>
          <w:szCs w:val="28"/>
        </w:rPr>
        <w:t xml:space="preserve">щей протяженности Д 150 мм – 750 м, Д 100 мм – 500 м, Д 80 мм – 1200 м, Д 50 мм – 800 м; </w:t>
      </w:r>
    </w:p>
    <w:p w:rsidR="00D76CCB" w:rsidRPr="005670A0" w:rsidRDefault="00D76CCB" w:rsidP="00B5568E">
      <w:pPr>
        <w:pStyle w:val="310"/>
        <w:rPr>
          <w:szCs w:val="28"/>
        </w:rPr>
      </w:pPr>
      <w:r w:rsidRPr="005670A0">
        <w:rPr>
          <w:szCs w:val="28"/>
        </w:rPr>
        <w:t>строительство подземного и надземного газопроводов низкого давления Д &lt; 100 мм общей протяженностью 5500 м.</w:t>
      </w:r>
    </w:p>
    <w:p w:rsidR="00B5568E" w:rsidRPr="005670A0" w:rsidRDefault="00B5568E" w:rsidP="00B5568E">
      <w:pPr>
        <w:pStyle w:val="1"/>
        <w:keepNext w:val="0"/>
        <w:spacing w:before="0" w:after="0"/>
        <w:ind w:firstLine="0"/>
        <w:rPr>
          <w:bCs/>
        </w:rPr>
      </w:pPr>
      <w:bookmarkStart w:id="16" w:name="_Toc47024126"/>
    </w:p>
    <w:p w:rsidR="00774184" w:rsidRPr="005670A0" w:rsidRDefault="00774184" w:rsidP="00774184"/>
    <w:p w:rsidR="00D76CCB" w:rsidRPr="005670A0" w:rsidRDefault="00D76CCB" w:rsidP="00B5568E">
      <w:pPr>
        <w:pStyle w:val="1"/>
        <w:keepNext w:val="0"/>
        <w:spacing w:before="0" w:after="0"/>
        <w:ind w:firstLine="0"/>
        <w:rPr>
          <w:bCs/>
        </w:rPr>
      </w:pPr>
      <w:r w:rsidRPr="005670A0">
        <w:rPr>
          <w:bCs/>
        </w:rPr>
        <w:t>7.6. Электроснабжени</w:t>
      </w:r>
      <w:bookmarkEnd w:id="16"/>
      <w:r w:rsidRPr="005670A0">
        <w:rPr>
          <w:bCs/>
        </w:rPr>
        <w:t>е</w:t>
      </w:r>
    </w:p>
    <w:p w:rsidR="00B5568E" w:rsidRPr="005670A0" w:rsidRDefault="00B5568E" w:rsidP="00B5568E"/>
    <w:p w:rsidR="00D76CCB" w:rsidRPr="005670A0" w:rsidRDefault="00D76CCB" w:rsidP="00B5568E">
      <w:pPr>
        <w:pStyle w:val="310"/>
        <w:rPr>
          <w:szCs w:val="28"/>
        </w:rPr>
      </w:pPr>
      <w:r w:rsidRPr="005670A0">
        <w:rPr>
          <w:szCs w:val="28"/>
        </w:rPr>
        <w:t>При разработке проектных предложений по электроснабжению новой з</w:t>
      </w:r>
      <w:r w:rsidRPr="005670A0">
        <w:rPr>
          <w:szCs w:val="28"/>
        </w:rPr>
        <w:t>а</w:t>
      </w:r>
      <w:r w:rsidRPr="005670A0">
        <w:rPr>
          <w:szCs w:val="28"/>
        </w:rPr>
        <w:t>стройки в границах проекта планировки были использованы нормативные показ</w:t>
      </w:r>
      <w:r w:rsidRPr="005670A0">
        <w:rPr>
          <w:szCs w:val="28"/>
        </w:rPr>
        <w:t>а</w:t>
      </w:r>
      <w:r w:rsidRPr="005670A0">
        <w:rPr>
          <w:szCs w:val="28"/>
        </w:rPr>
        <w:t>тели, рекомендуемые Инструкцией по проектированию городских электрических сетей РД 34.20.185-94, СП 31-110-2003 «Проектирование и монтаж электроуст</w:t>
      </w:r>
      <w:r w:rsidRPr="005670A0">
        <w:rPr>
          <w:szCs w:val="28"/>
        </w:rPr>
        <w:t>а</w:t>
      </w:r>
      <w:r w:rsidRPr="005670A0">
        <w:rPr>
          <w:szCs w:val="28"/>
        </w:rPr>
        <w:t xml:space="preserve">новок жилых и общественных зданий».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В </w:t>
      </w:r>
      <w:proofErr w:type="gramStart"/>
      <w:r w:rsidRPr="005670A0">
        <w:rPr>
          <w:szCs w:val="28"/>
        </w:rPr>
        <w:t>проекте</w:t>
      </w:r>
      <w:proofErr w:type="gramEnd"/>
      <w:r w:rsidRPr="005670A0">
        <w:rPr>
          <w:szCs w:val="28"/>
        </w:rPr>
        <w:t xml:space="preserve"> планировки на перспективу учитывалось, что 100 % нов</w:t>
      </w:r>
      <w:r w:rsidR="0010470F">
        <w:rPr>
          <w:szCs w:val="28"/>
        </w:rPr>
        <w:t>ая</w:t>
      </w:r>
      <w:r w:rsidRPr="005670A0">
        <w:rPr>
          <w:szCs w:val="28"/>
        </w:rPr>
        <w:t xml:space="preserve"> жил</w:t>
      </w:r>
      <w:r w:rsidR="0010470F">
        <w:rPr>
          <w:szCs w:val="28"/>
        </w:rPr>
        <w:t>ая</w:t>
      </w:r>
      <w:r w:rsidRPr="005670A0">
        <w:rPr>
          <w:szCs w:val="28"/>
        </w:rPr>
        <w:t xml:space="preserve"> застройк</w:t>
      </w:r>
      <w:r w:rsidR="0010470F">
        <w:rPr>
          <w:szCs w:val="28"/>
        </w:rPr>
        <w:t>а</w:t>
      </w:r>
      <w:r w:rsidRPr="005670A0">
        <w:rPr>
          <w:szCs w:val="28"/>
        </w:rPr>
        <w:t xml:space="preserve"> будет оборудован</w:t>
      </w:r>
      <w:r w:rsidR="0010470F">
        <w:rPr>
          <w:szCs w:val="28"/>
        </w:rPr>
        <w:t>а</w:t>
      </w:r>
      <w:r w:rsidRPr="005670A0">
        <w:rPr>
          <w:szCs w:val="28"/>
        </w:rPr>
        <w:t xml:space="preserve"> электроплитами.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В связи с перегрузкой существующих подстанций (далее – ПС) ПС-110 кВ, расположенных на планируемой территории, а также для обеспечения прироста перспективной нагрузки в размере 23,87 МВт</w:t>
      </w:r>
      <w:r w:rsidR="00704085" w:rsidRPr="005670A0">
        <w:rPr>
          <w:szCs w:val="28"/>
        </w:rPr>
        <w:t>,</w:t>
      </w:r>
      <w:r w:rsidRPr="005670A0">
        <w:rPr>
          <w:szCs w:val="28"/>
        </w:rPr>
        <w:t xml:space="preserve"> проектом планировки предлагается реконструкция ПС с увеличением мощности установленного оборудования. Пр</w:t>
      </w:r>
      <w:r w:rsidRPr="005670A0">
        <w:rPr>
          <w:szCs w:val="28"/>
        </w:rPr>
        <w:t>е</w:t>
      </w:r>
      <w:r w:rsidRPr="005670A0">
        <w:rPr>
          <w:szCs w:val="28"/>
        </w:rPr>
        <w:lastRenderedPageBreak/>
        <w:t xml:space="preserve">дусматривается вынос воздушных линий (далее – </w:t>
      </w:r>
      <w:proofErr w:type="gramStart"/>
      <w:r w:rsidRPr="005670A0">
        <w:rPr>
          <w:szCs w:val="28"/>
        </w:rPr>
        <w:t>ВЛ</w:t>
      </w:r>
      <w:proofErr w:type="gramEnd"/>
      <w:r w:rsidRPr="005670A0">
        <w:rPr>
          <w:szCs w:val="28"/>
        </w:rPr>
        <w:t xml:space="preserve">) </w:t>
      </w:r>
      <w:r w:rsidR="002300A8" w:rsidRPr="005670A0">
        <w:rPr>
          <w:szCs w:val="28"/>
        </w:rPr>
        <w:t xml:space="preserve">ВЛ </w:t>
      </w:r>
      <w:r w:rsidRPr="005670A0">
        <w:rPr>
          <w:szCs w:val="28"/>
        </w:rPr>
        <w:t>110 кВ (К-19/20) в к</w:t>
      </w:r>
      <w:r w:rsidRPr="005670A0">
        <w:rPr>
          <w:szCs w:val="28"/>
        </w:rPr>
        <w:t>а</w:t>
      </w:r>
      <w:r w:rsidRPr="005670A0">
        <w:rPr>
          <w:szCs w:val="28"/>
        </w:rPr>
        <w:t>бельные линии соответствующего класса напряжения на следующих участках: по ул. Римского-Корсакова – ул. Ватутина, по ул. </w:t>
      </w:r>
      <w:proofErr w:type="spellStart"/>
      <w:r w:rsidRPr="005670A0">
        <w:rPr>
          <w:szCs w:val="28"/>
        </w:rPr>
        <w:t>Вертковской</w:t>
      </w:r>
      <w:proofErr w:type="spellEnd"/>
      <w:r w:rsidRPr="005670A0">
        <w:rPr>
          <w:szCs w:val="28"/>
        </w:rPr>
        <w:t xml:space="preserve"> от ул. Римского-Корсакова до ПС «Кировская», по ул. Немировича-Данченко от ул. Станиславск</w:t>
      </w:r>
      <w:r w:rsidRPr="005670A0">
        <w:rPr>
          <w:szCs w:val="28"/>
        </w:rPr>
        <w:t>о</w:t>
      </w:r>
      <w:r w:rsidRPr="005670A0">
        <w:rPr>
          <w:szCs w:val="28"/>
        </w:rPr>
        <w:t>го до ул. Римского-Корсакова. Новые кабельные линии (далее – КЛ) 110 кВ ра</w:t>
      </w:r>
      <w:r w:rsidRPr="005670A0">
        <w:rPr>
          <w:szCs w:val="28"/>
        </w:rPr>
        <w:t>з</w:t>
      </w:r>
      <w:r w:rsidRPr="005670A0">
        <w:rPr>
          <w:szCs w:val="28"/>
        </w:rPr>
        <w:t xml:space="preserve">мещаются в створе перечисленных улиц. </w:t>
      </w:r>
    </w:p>
    <w:p w:rsidR="00D76CCB" w:rsidRPr="005670A0" w:rsidRDefault="00D76CCB" w:rsidP="00D76CCB">
      <w:pPr>
        <w:pStyle w:val="310"/>
        <w:ind w:right="-2"/>
        <w:rPr>
          <w:szCs w:val="28"/>
        </w:rPr>
      </w:pPr>
      <w:r w:rsidRPr="005670A0">
        <w:rPr>
          <w:szCs w:val="28"/>
        </w:rPr>
        <w:t>Для равномерного распределения электроэнергии на планируемой террит</w:t>
      </w:r>
      <w:r w:rsidRPr="005670A0">
        <w:rPr>
          <w:szCs w:val="28"/>
        </w:rPr>
        <w:t>о</w:t>
      </w:r>
      <w:r w:rsidRPr="005670A0">
        <w:rPr>
          <w:szCs w:val="28"/>
        </w:rPr>
        <w:t>рии предусматривается использование существующих распределительных по</w:t>
      </w:r>
      <w:r w:rsidRPr="005670A0">
        <w:rPr>
          <w:szCs w:val="28"/>
        </w:rPr>
        <w:t>д</w:t>
      </w:r>
      <w:r w:rsidRPr="005670A0">
        <w:rPr>
          <w:szCs w:val="28"/>
        </w:rPr>
        <w:t>станций (далее – РП) и постройка новых РП-10 кВ, размещенных в центре пе</w:t>
      </w:r>
      <w:r w:rsidRPr="005670A0">
        <w:rPr>
          <w:szCs w:val="28"/>
        </w:rPr>
        <w:t>р</w:t>
      </w:r>
      <w:r w:rsidRPr="005670A0">
        <w:rPr>
          <w:szCs w:val="28"/>
        </w:rPr>
        <w:t xml:space="preserve">спективных нагрузок в кварталах 310.01.02.04, 310.02.01.02, 310.05.02.02, 310.04.03.03. Питание новых РП-10 кВ предусматривается по КЛ-10 кВ от ПС «Кировская» и ПС «Горская» по двум </w:t>
      </w:r>
      <w:proofErr w:type="spellStart"/>
      <w:r w:rsidRPr="005670A0">
        <w:rPr>
          <w:szCs w:val="28"/>
        </w:rPr>
        <w:t>взаиморезервируемым</w:t>
      </w:r>
      <w:proofErr w:type="spellEnd"/>
      <w:r w:rsidRPr="005670A0">
        <w:rPr>
          <w:szCs w:val="28"/>
        </w:rPr>
        <w:t xml:space="preserve"> линиям, проклад</w:t>
      </w:r>
      <w:r w:rsidRPr="005670A0">
        <w:rPr>
          <w:szCs w:val="28"/>
        </w:rPr>
        <w:t>ы</w:t>
      </w:r>
      <w:r w:rsidRPr="005670A0">
        <w:rPr>
          <w:szCs w:val="28"/>
        </w:rPr>
        <w:t>ваемым в траншеях или кабельных каналах на расстоянии не менее 2 м друг от друга кабелями из сшитого полиэтилена. При технической возможности предл</w:t>
      </w:r>
      <w:r w:rsidRPr="005670A0">
        <w:rPr>
          <w:szCs w:val="28"/>
        </w:rPr>
        <w:t>а</w:t>
      </w:r>
      <w:r w:rsidRPr="005670A0">
        <w:rPr>
          <w:szCs w:val="28"/>
        </w:rPr>
        <w:t>гается произвести ревизию и реконструкцию существующих РП-10 кВ для увел</w:t>
      </w:r>
      <w:r w:rsidRPr="005670A0">
        <w:rPr>
          <w:szCs w:val="28"/>
        </w:rPr>
        <w:t>и</w:t>
      </w:r>
      <w:r w:rsidRPr="005670A0">
        <w:rPr>
          <w:szCs w:val="28"/>
        </w:rPr>
        <w:t>чения пропускной способности, а также кабельных линий, питающих РП-10 кВ, с увеличением сечения питающего кабеля. Предусматривается размещение новых тепловых подстанций (далее – ТП) ТП 10/0,4 кВт – 2</w:t>
      </w:r>
      <w:r w:rsidR="00704085" w:rsidRPr="005670A0">
        <w:rPr>
          <w:szCs w:val="28"/>
        </w:rPr>
        <w:t> </w:t>
      </w:r>
      <w:proofErr w:type="spellStart"/>
      <w:r w:rsidRPr="005670A0">
        <w:rPr>
          <w:szCs w:val="28"/>
        </w:rPr>
        <w:t>х</w:t>
      </w:r>
      <w:proofErr w:type="spellEnd"/>
      <w:r w:rsidR="00704085" w:rsidRPr="005670A0">
        <w:rPr>
          <w:szCs w:val="28"/>
        </w:rPr>
        <w:t> </w:t>
      </w:r>
      <w:r w:rsidRPr="005670A0">
        <w:rPr>
          <w:szCs w:val="28"/>
        </w:rPr>
        <w:t xml:space="preserve">1000 </w:t>
      </w:r>
      <w:proofErr w:type="spellStart"/>
      <w:r w:rsidRPr="005670A0">
        <w:rPr>
          <w:szCs w:val="28"/>
        </w:rPr>
        <w:t>кВА</w:t>
      </w:r>
      <w:proofErr w:type="spellEnd"/>
      <w:r w:rsidRPr="005670A0">
        <w:rPr>
          <w:szCs w:val="28"/>
        </w:rPr>
        <w:t xml:space="preserve"> в количестве 35 штук. </w:t>
      </w:r>
      <w:proofErr w:type="gramStart"/>
      <w:r w:rsidRPr="005670A0">
        <w:rPr>
          <w:szCs w:val="28"/>
        </w:rPr>
        <w:t>Количество, тип, мощность и мест</w:t>
      </w:r>
      <w:r w:rsidR="00704085" w:rsidRPr="005670A0">
        <w:rPr>
          <w:szCs w:val="28"/>
        </w:rPr>
        <w:t>а</w:t>
      </w:r>
      <w:r w:rsidRPr="005670A0">
        <w:rPr>
          <w:szCs w:val="28"/>
        </w:rPr>
        <w:t xml:space="preserve"> размещени</w:t>
      </w:r>
      <w:r w:rsidR="00704085" w:rsidRPr="005670A0">
        <w:rPr>
          <w:szCs w:val="28"/>
        </w:rPr>
        <w:t>я</w:t>
      </w:r>
      <w:r w:rsidRPr="005670A0">
        <w:rPr>
          <w:szCs w:val="28"/>
        </w:rPr>
        <w:t xml:space="preserve"> новых РП и ТП уточняются на этапах архитектурно-строительного проектирования.</w:t>
      </w:r>
      <w:proofErr w:type="gramEnd"/>
    </w:p>
    <w:p w:rsidR="00D76CCB" w:rsidRPr="005670A0" w:rsidRDefault="00D76CCB" w:rsidP="00D76CCB">
      <w:pPr>
        <w:ind w:firstLine="0"/>
        <w:jc w:val="center"/>
        <w:rPr>
          <w:b/>
          <w:color w:val="FF0000"/>
          <w:szCs w:val="28"/>
        </w:rPr>
      </w:pPr>
    </w:p>
    <w:p w:rsidR="00D76CCB" w:rsidRPr="005670A0" w:rsidRDefault="00D76CCB" w:rsidP="008D7D46">
      <w:pPr>
        <w:pStyle w:val="1"/>
        <w:ind w:firstLine="0"/>
        <w:rPr>
          <w:b w:val="0"/>
        </w:rPr>
      </w:pPr>
      <w:bookmarkStart w:id="17" w:name="_Toc47024127"/>
      <w:r w:rsidRPr="005670A0">
        <w:rPr>
          <w:bCs/>
        </w:rPr>
        <w:t>7.7. Сети связи и информатизации</w:t>
      </w:r>
      <w:bookmarkEnd w:id="17"/>
    </w:p>
    <w:p w:rsidR="00546988" w:rsidRPr="005670A0" w:rsidRDefault="00D76CCB" w:rsidP="00546988">
      <w:pPr>
        <w:pStyle w:val="310"/>
        <w:ind w:right="-2"/>
        <w:rPr>
          <w:szCs w:val="28"/>
        </w:rPr>
      </w:pPr>
      <w:r w:rsidRPr="005670A0">
        <w:rPr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5670A0">
        <w:rPr>
          <w:szCs w:val="28"/>
        </w:rPr>
        <w:t>контейнер-аппаратные</w:t>
      </w:r>
      <w:proofErr w:type="spellEnd"/>
      <w:proofErr w:type="gramEnd"/>
      <w:r w:rsidRPr="005670A0">
        <w:rPr>
          <w:szCs w:val="28"/>
        </w:rPr>
        <w:t xml:space="preserve"> с технологическим оборудованием связи), попадающие в зону з</w:t>
      </w:r>
      <w:r w:rsidRPr="005670A0">
        <w:rPr>
          <w:szCs w:val="28"/>
        </w:rPr>
        <w:t>а</w:t>
      </w:r>
      <w:r w:rsidRPr="005670A0">
        <w:rPr>
          <w:szCs w:val="28"/>
        </w:rPr>
        <w:t>стройки, подлежат переносу с размещением вдоль существующих и проектиру</w:t>
      </w:r>
      <w:r w:rsidRPr="005670A0">
        <w:rPr>
          <w:szCs w:val="28"/>
        </w:rPr>
        <w:t>е</w:t>
      </w:r>
      <w:r w:rsidRPr="005670A0">
        <w:rPr>
          <w:szCs w:val="28"/>
        </w:rPr>
        <w:t>мых улиц.</w:t>
      </w:r>
    </w:p>
    <w:p w:rsidR="00546988" w:rsidRPr="005670A0" w:rsidRDefault="00546988" w:rsidP="008D7D46">
      <w:pPr>
        <w:pStyle w:val="310"/>
        <w:ind w:right="-2" w:firstLine="0"/>
        <w:rPr>
          <w:szCs w:val="28"/>
        </w:rPr>
      </w:pPr>
    </w:p>
    <w:p w:rsidR="00D76CCB" w:rsidRPr="005670A0" w:rsidRDefault="00D76CCB" w:rsidP="00546988">
      <w:pPr>
        <w:pStyle w:val="310"/>
        <w:ind w:right="-2" w:firstLine="0"/>
        <w:jc w:val="center"/>
        <w:rPr>
          <w:b/>
          <w:szCs w:val="28"/>
        </w:rPr>
      </w:pPr>
      <w:r w:rsidRPr="005670A0">
        <w:rPr>
          <w:b/>
          <w:szCs w:val="28"/>
        </w:rPr>
        <w:t>8. Основные технико-экономические показатели развития</w:t>
      </w:r>
    </w:p>
    <w:p w:rsidR="00D76CCB" w:rsidRPr="005670A0" w:rsidRDefault="00D76CCB" w:rsidP="00546988">
      <w:pPr>
        <w:ind w:firstLine="0"/>
        <w:jc w:val="center"/>
        <w:rPr>
          <w:b/>
          <w:szCs w:val="28"/>
        </w:rPr>
      </w:pPr>
      <w:r w:rsidRPr="005670A0">
        <w:rPr>
          <w:b/>
          <w:szCs w:val="28"/>
        </w:rPr>
        <w:t>планируемой территории</w:t>
      </w:r>
    </w:p>
    <w:p w:rsidR="00D76CCB" w:rsidRPr="005670A0" w:rsidRDefault="00D76CCB" w:rsidP="00D76CCB">
      <w:pPr>
        <w:ind w:firstLine="708"/>
        <w:rPr>
          <w:color w:val="FF0000"/>
        </w:rPr>
      </w:pPr>
    </w:p>
    <w:p w:rsidR="00D76CCB" w:rsidRPr="005670A0" w:rsidRDefault="00D76CCB" w:rsidP="00D76CCB">
      <w:pPr>
        <w:ind w:firstLine="708"/>
        <w:rPr>
          <w:szCs w:val="28"/>
        </w:rPr>
      </w:pPr>
      <w:r w:rsidRPr="005670A0">
        <w:rPr>
          <w:szCs w:val="28"/>
        </w:rPr>
        <w:t>Основные технико-экономические показатели развития планируемой терр</w:t>
      </w:r>
      <w:r w:rsidRPr="005670A0">
        <w:rPr>
          <w:szCs w:val="28"/>
        </w:rPr>
        <w:t>и</w:t>
      </w:r>
      <w:r w:rsidRPr="005670A0">
        <w:rPr>
          <w:szCs w:val="28"/>
        </w:rPr>
        <w:t>тории представлены в таблице 2.</w:t>
      </w:r>
    </w:p>
    <w:p w:rsidR="00D76CCB" w:rsidRPr="005670A0" w:rsidRDefault="00D76CCB" w:rsidP="00D76CCB">
      <w:pPr>
        <w:jc w:val="center"/>
        <w:rPr>
          <w:b/>
          <w:szCs w:val="28"/>
        </w:rPr>
      </w:pPr>
    </w:p>
    <w:p w:rsidR="00D76CCB" w:rsidRPr="005670A0" w:rsidRDefault="00D76CCB" w:rsidP="00D76CCB">
      <w:pPr>
        <w:jc w:val="right"/>
      </w:pPr>
      <w:r w:rsidRPr="005670A0">
        <w:t>Таблица 2</w:t>
      </w:r>
    </w:p>
    <w:p w:rsidR="00D76CCB" w:rsidRPr="005670A0" w:rsidRDefault="00D76CCB" w:rsidP="00D76CCB">
      <w:pPr>
        <w:jc w:val="right"/>
        <w:rPr>
          <w:sz w:val="24"/>
        </w:rPr>
      </w:pPr>
      <w:r w:rsidRPr="005670A0">
        <w:rPr>
          <w:sz w:val="24"/>
        </w:rPr>
        <w:t xml:space="preserve"> </w:t>
      </w:r>
    </w:p>
    <w:p w:rsidR="00D76CCB" w:rsidRPr="005670A0" w:rsidRDefault="00D76CCB" w:rsidP="00D76CCB">
      <w:pPr>
        <w:ind w:firstLine="0"/>
        <w:jc w:val="center"/>
        <w:rPr>
          <w:szCs w:val="28"/>
        </w:rPr>
      </w:pPr>
      <w:r w:rsidRPr="005670A0">
        <w:rPr>
          <w:szCs w:val="28"/>
        </w:rPr>
        <w:t>Основные технико-экономические показатели развития планируемой территории</w:t>
      </w:r>
    </w:p>
    <w:p w:rsidR="00D76CCB" w:rsidRPr="005670A0" w:rsidRDefault="00D76CCB" w:rsidP="00D76CCB">
      <w:pPr>
        <w:jc w:val="center"/>
        <w:rPr>
          <w:sz w:val="24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83"/>
        <w:gridCol w:w="4390"/>
        <w:gridCol w:w="1560"/>
        <w:gridCol w:w="1560"/>
        <w:gridCol w:w="1558"/>
      </w:tblGrid>
      <w:tr w:rsidR="00D76CCB" w:rsidRPr="005670A0" w:rsidTr="00B90ECE">
        <w:trPr>
          <w:trHeight w:val="864"/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5670A0" w:rsidRDefault="00D76CCB" w:rsidP="00D76CCB">
            <w:pPr>
              <w:ind w:left="142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№</w:t>
            </w:r>
          </w:p>
          <w:p w:rsidR="00D76CCB" w:rsidRPr="005670A0" w:rsidRDefault="00D76CCB" w:rsidP="00D76CCB">
            <w:pPr>
              <w:ind w:left="14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5670A0">
              <w:rPr>
                <w:szCs w:val="28"/>
              </w:rPr>
              <w:t>п</w:t>
            </w:r>
            <w:proofErr w:type="spellEnd"/>
            <w:proofErr w:type="gramEnd"/>
            <w:r w:rsidRPr="005670A0">
              <w:rPr>
                <w:szCs w:val="28"/>
              </w:rPr>
              <w:t>/</w:t>
            </w:r>
            <w:proofErr w:type="spellStart"/>
            <w:r w:rsidRPr="005670A0">
              <w:rPr>
                <w:szCs w:val="28"/>
              </w:rPr>
              <w:t>п</w:t>
            </w:r>
            <w:proofErr w:type="spellEnd"/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5670A0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Наименование показателей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5670A0" w:rsidRDefault="00D76CCB" w:rsidP="00D76CCB">
            <w:pPr>
              <w:ind w:left="102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Единица </w:t>
            </w:r>
          </w:p>
          <w:p w:rsidR="00D76CCB" w:rsidRPr="005670A0" w:rsidRDefault="00D76CCB" w:rsidP="00D76CCB">
            <w:pPr>
              <w:ind w:left="102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измерения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5670A0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Состояние </w:t>
            </w:r>
          </w:p>
          <w:p w:rsidR="00D76CCB" w:rsidRPr="005670A0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на 2020 год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5670A0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Итого</w:t>
            </w:r>
          </w:p>
          <w:p w:rsidR="00D76CCB" w:rsidRPr="005670A0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 xml:space="preserve">до 2030 </w:t>
            </w:r>
          </w:p>
          <w:p w:rsidR="00D76CCB" w:rsidRPr="005670A0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5670A0">
              <w:rPr>
                <w:szCs w:val="28"/>
              </w:rPr>
              <w:t>года</w:t>
            </w:r>
          </w:p>
        </w:tc>
      </w:tr>
    </w:tbl>
    <w:p w:rsidR="00D76CCB" w:rsidRPr="005670A0" w:rsidRDefault="00D76CCB" w:rsidP="00D76CCB">
      <w:pPr>
        <w:rPr>
          <w:sz w:val="2"/>
          <w:szCs w:val="2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4" w:type="dxa"/>
          <w:right w:w="284" w:type="dxa"/>
        </w:tblCellMar>
        <w:tblLook w:val="04A0"/>
      </w:tblPr>
      <w:tblGrid>
        <w:gridCol w:w="909"/>
        <w:gridCol w:w="4368"/>
        <w:gridCol w:w="1556"/>
        <w:gridCol w:w="1562"/>
        <w:gridCol w:w="1556"/>
      </w:tblGrid>
      <w:tr w:rsidR="00530675" w:rsidRPr="00436005" w:rsidTr="00E22BB4">
        <w:trPr>
          <w:tblHeader/>
        </w:trPr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Планируемая территория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892,01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892,01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253,32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344,73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застройки объектами делов</w:t>
            </w:r>
            <w:r w:rsidRPr="00436005">
              <w:rPr>
                <w:szCs w:val="28"/>
              </w:rPr>
              <w:t>о</w:t>
            </w:r>
            <w:r w:rsidRPr="00436005">
              <w:rPr>
                <w:szCs w:val="28"/>
              </w:rPr>
              <w:lastRenderedPageBreak/>
              <w:t>го, общественного и коммерческ</w:t>
            </w:r>
            <w:r w:rsidRPr="00436005">
              <w:rPr>
                <w:szCs w:val="28"/>
              </w:rPr>
              <w:t>о</w:t>
            </w:r>
            <w:r w:rsidRPr="00436005">
              <w:rPr>
                <w:szCs w:val="28"/>
              </w:rPr>
              <w:t>го назначения, в том числе мног</w:t>
            </w:r>
            <w:r w:rsidRPr="00436005">
              <w:rPr>
                <w:szCs w:val="28"/>
              </w:rPr>
              <w:t>о</w:t>
            </w:r>
            <w:r w:rsidRPr="00436005">
              <w:rPr>
                <w:szCs w:val="28"/>
              </w:rPr>
              <w:t>квартирных жилых домов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lastRenderedPageBreak/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137,79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171,99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lastRenderedPageBreak/>
              <w:t>1.1.2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среднего профе</w:t>
            </w:r>
            <w:r w:rsidRPr="00436005">
              <w:rPr>
                <w:szCs w:val="28"/>
              </w:rPr>
              <w:t>с</w:t>
            </w:r>
            <w:r w:rsidRPr="00436005">
              <w:rPr>
                <w:szCs w:val="28"/>
              </w:rPr>
              <w:t>сионального и высшего профе</w:t>
            </w:r>
            <w:r w:rsidRPr="00436005">
              <w:rPr>
                <w:szCs w:val="28"/>
              </w:rPr>
              <w:t>с</w:t>
            </w:r>
            <w:r w:rsidRPr="00436005">
              <w:rPr>
                <w:szCs w:val="28"/>
              </w:rPr>
              <w:t>сионального образования, научно-исследовательских организаций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43,17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34,87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здравоохранения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16,59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19,69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специализированной общес</w:t>
            </w:r>
            <w:r w:rsidRPr="00436005">
              <w:rPr>
                <w:szCs w:val="28"/>
              </w:rPr>
              <w:t>т</w:t>
            </w:r>
            <w:r w:rsidRPr="00436005">
              <w:rPr>
                <w:szCs w:val="28"/>
              </w:rPr>
              <w:t>венной застройки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35,40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дошкольного, н</w:t>
            </w:r>
            <w:r w:rsidRPr="00436005">
              <w:rPr>
                <w:szCs w:val="28"/>
              </w:rPr>
              <w:t>а</w:t>
            </w:r>
            <w:r w:rsidRPr="00436005">
              <w:rPr>
                <w:szCs w:val="28"/>
              </w:rPr>
              <w:t>чального общего, основного о</w:t>
            </w:r>
            <w:r w:rsidRPr="00436005">
              <w:rPr>
                <w:szCs w:val="28"/>
              </w:rPr>
              <w:t>б</w:t>
            </w:r>
            <w:r w:rsidRPr="00436005">
              <w:rPr>
                <w:szCs w:val="28"/>
              </w:rPr>
              <w:t>щего и среднего (полного) общего образования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47,30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62,95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религиозного н</w:t>
            </w:r>
            <w:r w:rsidRPr="00436005">
              <w:rPr>
                <w:szCs w:val="28"/>
              </w:rPr>
              <w:t>а</w:t>
            </w:r>
            <w:r w:rsidRPr="00436005">
              <w:rPr>
                <w:szCs w:val="28"/>
              </w:rPr>
              <w:t>значения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5,27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1.1.7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8,47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14,56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Жилые зоны,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297,69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238,02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12,70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33,58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застройки многоэтажными жилыми домами (9 – 13 этажей)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30,55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26,47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64,74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90,14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 xml:space="preserve">Зона застройки </w:t>
            </w:r>
            <w:proofErr w:type="spellStart"/>
            <w:r w:rsidRPr="00436005">
              <w:rPr>
                <w:szCs w:val="28"/>
              </w:rPr>
              <w:t>среднеэтажными</w:t>
            </w:r>
            <w:proofErr w:type="spellEnd"/>
            <w:r w:rsidRPr="00436005">
              <w:rPr>
                <w:szCs w:val="28"/>
              </w:rPr>
              <w:t xml:space="preserve"> жилыми домами (от 5 – 8 этажей, включая </w:t>
            </w:r>
            <w:proofErr w:type="gramStart"/>
            <w:r w:rsidRPr="00436005">
              <w:rPr>
                <w:szCs w:val="28"/>
              </w:rPr>
              <w:t>мансардный</w:t>
            </w:r>
            <w:proofErr w:type="gramEnd"/>
            <w:r w:rsidRPr="00436005">
              <w:rPr>
                <w:szCs w:val="28"/>
              </w:rPr>
              <w:t>)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113,08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52,75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1.2.5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индивидуальной жилой з</w:t>
            </w:r>
            <w:r w:rsidRPr="00436005">
              <w:rPr>
                <w:szCs w:val="28"/>
              </w:rPr>
              <w:t>а</w:t>
            </w:r>
            <w:r w:rsidRPr="00436005">
              <w:rPr>
                <w:szCs w:val="28"/>
              </w:rPr>
              <w:t>стройки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76,62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35,08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14,61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9,59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1.3.1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14,61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9,59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объектов инженерной инфр</w:t>
            </w:r>
            <w:r w:rsidRPr="00436005">
              <w:rPr>
                <w:szCs w:val="28"/>
              </w:rPr>
              <w:t>а</w:t>
            </w:r>
            <w:r w:rsidRPr="00436005">
              <w:rPr>
                <w:szCs w:val="28"/>
              </w:rPr>
              <w:t>структуры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17,28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16,14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10,58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7,69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стоянок для легковых авт</w:t>
            </w:r>
            <w:r w:rsidRPr="00436005">
              <w:rPr>
                <w:szCs w:val="28"/>
              </w:rPr>
              <w:t>о</w:t>
            </w:r>
            <w:r w:rsidRPr="00436005">
              <w:rPr>
                <w:szCs w:val="28"/>
              </w:rPr>
              <w:t>мобилей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20,35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9,03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1.7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сооружений и коммуникаций автомобильного, речного, во</w:t>
            </w:r>
            <w:r w:rsidRPr="00436005">
              <w:rPr>
                <w:szCs w:val="28"/>
              </w:rPr>
              <w:t>з</w:t>
            </w:r>
            <w:r w:rsidRPr="00436005">
              <w:rPr>
                <w:szCs w:val="28"/>
              </w:rPr>
              <w:t>душного транспорта, метропол</w:t>
            </w:r>
            <w:r w:rsidRPr="00436005">
              <w:rPr>
                <w:szCs w:val="28"/>
              </w:rPr>
              <w:t>и</w:t>
            </w:r>
            <w:r w:rsidRPr="00436005">
              <w:rPr>
                <w:szCs w:val="28"/>
              </w:rPr>
              <w:t>тена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1,40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1,66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lastRenderedPageBreak/>
              <w:t>1.8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Зона улично-дорожной сети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215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187,38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1.9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Зоны и территории рекреационн</w:t>
            </w:r>
            <w:r w:rsidRPr="00436005">
              <w:rPr>
                <w:szCs w:val="28"/>
              </w:rPr>
              <w:t>о</w:t>
            </w:r>
            <w:r w:rsidRPr="00436005">
              <w:rPr>
                <w:szCs w:val="28"/>
              </w:rPr>
              <w:t>го назначения,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52,08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68,07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1.9.1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52,08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58,97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1.9.2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Озелененные территории огран</w:t>
            </w:r>
            <w:r w:rsidRPr="00436005">
              <w:rPr>
                <w:szCs w:val="28"/>
              </w:rPr>
              <w:t>и</w:t>
            </w:r>
            <w:r w:rsidRPr="00436005">
              <w:rPr>
                <w:szCs w:val="28"/>
              </w:rPr>
              <w:t>ченного пользования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9,10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1.10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Водные объекты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га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9,70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9,70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</w:t>
            </w:r>
          </w:p>
        </w:tc>
        <w:tc>
          <w:tcPr>
            <w:tcW w:w="45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-284" w:firstLine="0"/>
              <w:rPr>
                <w:szCs w:val="28"/>
              </w:rPr>
            </w:pPr>
            <w:r w:rsidRPr="00436005">
              <w:rPr>
                <w:szCs w:val="28"/>
              </w:rPr>
              <w:t>Население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tabs>
                <w:tab w:val="left" w:pos="229"/>
              </w:tabs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Численность населения: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тыс. человек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140,7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186,692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Плотность населения планирово</w:t>
            </w:r>
            <w:r w:rsidRPr="00436005">
              <w:rPr>
                <w:szCs w:val="28"/>
              </w:rPr>
              <w:t>ч</w:t>
            </w:r>
            <w:r w:rsidRPr="00436005">
              <w:rPr>
                <w:szCs w:val="28"/>
              </w:rPr>
              <w:t>ного района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F35F94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чел</w:t>
            </w:r>
            <w:r w:rsidR="00F35F94">
              <w:rPr>
                <w:szCs w:val="28"/>
              </w:rPr>
              <w:t>овек</w:t>
            </w:r>
            <w:r w:rsidRPr="00436005">
              <w:rPr>
                <w:szCs w:val="28"/>
              </w:rPr>
              <w:t>/</w:t>
            </w:r>
            <w:proofErr w:type="gramStart"/>
            <w:r w:rsidRPr="00436005">
              <w:rPr>
                <w:szCs w:val="28"/>
              </w:rPr>
              <w:t>га</w:t>
            </w:r>
            <w:proofErr w:type="gramEnd"/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133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176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F35F94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чел</w:t>
            </w:r>
            <w:r w:rsidR="00F35F94">
              <w:rPr>
                <w:szCs w:val="28"/>
              </w:rPr>
              <w:t>овек</w:t>
            </w:r>
            <w:r w:rsidRPr="00436005">
              <w:rPr>
                <w:szCs w:val="28"/>
              </w:rPr>
              <w:t>/</w:t>
            </w:r>
            <w:proofErr w:type="gramStart"/>
            <w:r w:rsidRPr="00436005">
              <w:rPr>
                <w:szCs w:val="28"/>
              </w:rPr>
              <w:t>га</w:t>
            </w:r>
            <w:proofErr w:type="gramEnd"/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294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420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</w:t>
            </w:r>
          </w:p>
        </w:tc>
        <w:tc>
          <w:tcPr>
            <w:tcW w:w="45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-284" w:firstLine="0"/>
              <w:rPr>
                <w:szCs w:val="28"/>
              </w:rPr>
            </w:pPr>
            <w:r w:rsidRPr="00436005">
              <w:rPr>
                <w:szCs w:val="28"/>
              </w:rPr>
              <w:t>Жилищный фонд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Средняя обеспеченность насел</w:t>
            </w:r>
            <w:r w:rsidRPr="00436005">
              <w:rPr>
                <w:szCs w:val="28"/>
              </w:rPr>
              <w:t>е</w:t>
            </w:r>
            <w:r w:rsidRPr="00436005">
              <w:rPr>
                <w:szCs w:val="28"/>
              </w:rPr>
              <w:t>ния общей площадью жилья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кв. м/</w:t>
            </w:r>
          </w:p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человека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21,7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24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Общий объем жилищного фонда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тыс. кв. 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3058,1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115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4480,61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</w:t>
            </w:r>
          </w:p>
        </w:tc>
        <w:tc>
          <w:tcPr>
            <w:tcW w:w="45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Объекты социальной инфраструктуры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Дошкольные образовательные о</w:t>
            </w:r>
            <w:r w:rsidRPr="00436005">
              <w:rPr>
                <w:szCs w:val="28"/>
              </w:rPr>
              <w:t>р</w:t>
            </w:r>
            <w:r w:rsidRPr="00436005">
              <w:rPr>
                <w:szCs w:val="28"/>
              </w:rPr>
              <w:t>ганизации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мест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3108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B56363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</w:t>
            </w:r>
            <w:r w:rsidR="00B56363">
              <w:rPr>
                <w:szCs w:val="28"/>
              </w:rPr>
              <w:t>380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Общеобразовательные организ</w:t>
            </w:r>
            <w:r w:rsidRPr="00436005">
              <w:rPr>
                <w:szCs w:val="28"/>
              </w:rPr>
              <w:t>а</w:t>
            </w:r>
            <w:r w:rsidRPr="00436005">
              <w:rPr>
                <w:szCs w:val="28"/>
              </w:rPr>
              <w:t>ции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мест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8731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B56363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</w:t>
            </w:r>
            <w:r w:rsidR="00B56363">
              <w:rPr>
                <w:szCs w:val="28"/>
              </w:rPr>
              <w:t>6320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мест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530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1494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мест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1500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2800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jc w:val="left"/>
              <w:rPr>
                <w:szCs w:val="28"/>
              </w:rPr>
            </w:pPr>
            <w:r w:rsidRPr="00436005">
              <w:rPr>
                <w:szCs w:val="28"/>
              </w:rPr>
              <w:t>Амбулаторно-поликлинические учреждения,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посещений</w:t>
            </w:r>
          </w:p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в смену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2999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3320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</w:t>
            </w:r>
            <w:r>
              <w:rPr>
                <w:szCs w:val="28"/>
              </w:rPr>
              <w:t>5.1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Детские поликлиники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посещений</w:t>
            </w:r>
          </w:p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в смену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520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620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</w:t>
            </w:r>
            <w:r>
              <w:rPr>
                <w:szCs w:val="28"/>
              </w:rPr>
              <w:t>5.2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Отделения общей врачебной пра</w:t>
            </w:r>
            <w:r w:rsidRPr="00436005">
              <w:rPr>
                <w:szCs w:val="28"/>
              </w:rPr>
              <w:t>к</w:t>
            </w:r>
            <w:r w:rsidRPr="00436005">
              <w:rPr>
                <w:szCs w:val="28"/>
              </w:rPr>
              <w:t>тики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посещений</w:t>
            </w:r>
          </w:p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в смену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75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75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</w:t>
            </w:r>
            <w:r>
              <w:rPr>
                <w:szCs w:val="28"/>
              </w:rPr>
              <w:t>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кв. м пола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6000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13068 – 14935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4.</w:t>
            </w:r>
            <w:r>
              <w:rPr>
                <w:szCs w:val="28"/>
              </w:rPr>
              <w:t>7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Плавательные бассейны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кв. м зеркала воды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1000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3734 – 4667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</w:t>
            </w:r>
          </w:p>
        </w:tc>
        <w:tc>
          <w:tcPr>
            <w:tcW w:w="45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Транспортная инфраструктура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Протяженность УДС,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31,9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52,21</w:t>
            </w:r>
          </w:p>
        </w:tc>
      </w:tr>
      <w:tr w:rsidR="00530675" w:rsidRPr="00436005" w:rsidTr="00E22BB4"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5.1.1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Магистральные улицы, в том чи</w:t>
            </w:r>
            <w:r w:rsidRPr="00436005">
              <w:rPr>
                <w:szCs w:val="28"/>
              </w:rPr>
              <w:t>с</w:t>
            </w:r>
            <w:r w:rsidRPr="00436005">
              <w:rPr>
                <w:szCs w:val="28"/>
              </w:rPr>
              <w:t>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24,85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34,33</w:t>
            </w:r>
          </w:p>
        </w:tc>
      </w:tr>
      <w:tr w:rsidR="00530675" w:rsidRPr="00436005" w:rsidTr="00E22BB4"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436005" w:rsidRDefault="00530675" w:rsidP="0053067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E22BB4">
            <w:pPr>
              <w:ind w:left="57" w:right="57" w:firstLine="0"/>
              <w:rPr>
                <w:szCs w:val="28"/>
              </w:rPr>
            </w:pPr>
            <w:r w:rsidRPr="00436005">
              <w:rPr>
                <w:szCs w:val="28"/>
              </w:rPr>
              <w:t>МУНД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43600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43600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436005">
              <w:rPr>
                <w:szCs w:val="28"/>
              </w:rPr>
              <w:t>3,28</w:t>
            </w:r>
          </w:p>
        </w:tc>
      </w:tr>
      <w:tr w:rsidR="00530675" w:rsidRPr="00530675" w:rsidTr="00E22BB4"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 xml:space="preserve">магистральные общегородские </w:t>
            </w:r>
            <w:r w:rsidRPr="00530675">
              <w:rPr>
                <w:szCs w:val="28"/>
              </w:rPr>
              <w:lastRenderedPageBreak/>
              <w:t>улицы регулируемого движения I класса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lastRenderedPageBreak/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9,24</w:t>
            </w:r>
          </w:p>
        </w:tc>
      </w:tr>
      <w:tr w:rsidR="00530675" w:rsidRPr="00530675" w:rsidTr="00E22BB4">
        <w:tc>
          <w:tcPr>
            <w:tcW w:w="45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магистральные общегородские улицы регулируемого движения II класса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20,92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11,2</w:t>
            </w:r>
          </w:p>
        </w:tc>
      </w:tr>
      <w:tr w:rsidR="00530675" w:rsidRPr="00530675" w:rsidTr="00E22BB4">
        <w:tc>
          <w:tcPr>
            <w:tcW w:w="4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3,93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10,61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5.1.2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Улицы местного значения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7,05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17,88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Плотность улично-дорожной сети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proofErr w:type="gramStart"/>
            <w:r w:rsidRPr="00530675">
              <w:rPr>
                <w:szCs w:val="28"/>
              </w:rPr>
              <w:t>км</w:t>
            </w:r>
            <w:proofErr w:type="gramEnd"/>
            <w:r w:rsidRPr="00530675">
              <w:rPr>
                <w:szCs w:val="28"/>
              </w:rPr>
              <w:t>/кв. 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3,0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4,9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Плотность магистральной сети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proofErr w:type="gramStart"/>
            <w:r w:rsidRPr="00530675">
              <w:rPr>
                <w:szCs w:val="28"/>
              </w:rPr>
              <w:t>км</w:t>
            </w:r>
            <w:proofErr w:type="gramEnd"/>
            <w:r w:rsidRPr="00530675">
              <w:rPr>
                <w:szCs w:val="28"/>
              </w:rPr>
              <w:t>/кв. 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2,3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3,2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Протяженность линий обществе</w:t>
            </w:r>
            <w:r w:rsidRPr="00530675">
              <w:rPr>
                <w:szCs w:val="28"/>
              </w:rPr>
              <w:t>н</w:t>
            </w:r>
            <w:r w:rsidRPr="00530675">
              <w:rPr>
                <w:szCs w:val="28"/>
              </w:rPr>
              <w:t>ного транспорта,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23,65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37,48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Автобуса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19,22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30,1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Троллейбуса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11,17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11,57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Трамвая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7,38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3,16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Скоростного трамвая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–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7,14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Метрополитена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2,1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3,39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5.4.6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Пригородных электропоездов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км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1,3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1,3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Парковочных мест, в том числе: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тыс.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proofErr w:type="spellStart"/>
            <w:r w:rsidRPr="00530675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17,68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95,67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5.5.1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 xml:space="preserve">В многоуровневых гаражных </w:t>
            </w:r>
            <w:proofErr w:type="gramStart"/>
            <w:r w:rsidRPr="00530675">
              <w:rPr>
                <w:szCs w:val="28"/>
              </w:rPr>
              <w:t>ко</w:t>
            </w:r>
            <w:r w:rsidRPr="00530675">
              <w:rPr>
                <w:szCs w:val="28"/>
              </w:rPr>
              <w:t>м</w:t>
            </w:r>
            <w:r w:rsidRPr="00530675">
              <w:rPr>
                <w:szCs w:val="28"/>
              </w:rPr>
              <w:t>плексах</w:t>
            </w:r>
            <w:proofErr w:type="gramEnd"/>
            <w:r w:rsidRPr="00530675">
              <w:rPr>
                <w:szCs w:val="28"/>
              </w:rPr>
              <w:t xml:space="preserve"> городского обслуживания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тыс.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proofErr w:type="spellStart"/>
            <w:r w:rsidRPr="00530675">
              <w:rPr>
                <w:szCs w:val="28"/>
              </w:rPr>
              <w:t>машино</w:t>
            </w:r>
            <w:proofErr w:type="spellEnd"/>
            <w:r w:rsidRPr="00530675">
              <w:rPr>
                <w:szCs w:val="28"/>
              </w:rPr>
              <w:t>-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мест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10,73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45,03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5.5.2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Cs w:val="28"/>
              </w:rPr>
            </w:pPr>
            <w:r w:rsidRPr="00530675">
              <w:rPr>
                <w:szCs w:val="28"/>
              </w:rPr>
              <w:t>На открытых стоянках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тыс.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Cs w:val="28"/>
              </w:rPr>
            </w:pPr>
            <w:proofErr w:type="spellStart"/>
            <w:r w:rsidRPr="00530675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6,95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Cs w:val="28"/>
              </w:rPr>
            </w:pPr>
            <w:r w:rsidRPr="00530675">
              <w:rPr>
                <w:szCs w:val="28"/>
              </w:rPr>
              <w:t>51,14</w:t>
            </w:r>
          </w:p>
        </w:tc>
      </w:tr>
      <w:tr w:rsidR="00530675" w:rsidRPr="009B6A9F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9B6A9F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</w:t>
            </w:r>
          </w:p>
        </w:tc>
        <w:tc>
          <w:tcPr>
            <w:tcW w:w="45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9B6A9F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Инженерная инфраструктура и благоустройство территории</w:t>
            </w:r>
          </w:p>
        </w:tc>
      </w:tr>
      <w:tr w:rsidR="00530675" w:rsidRPr="009B6A9F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6.1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Водопотребление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9B6A9F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тыс. куб. м/ сутки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61,91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75,53</w:t>
            </w:r>
          </w:p>
        </w:tc>
      </w:tr>
      <w:tr w:rsidR="00530675" w:rsidRPr="009B6A9F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6.2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Водоотведение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9B6A9F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тыс. куб. м/ сутки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54,94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67,03</w:t>
            </w:r>
          </w:p>
        </w:tc>
      </w:tr>
      <w:tr w:rsidR="00530675" w:rsidRPr="009B6A9F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6.3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Отведение ливневых стоков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9B6A9F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куб. м/сек.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25,0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30,05</w:t>
            </w:r>
          </w:p>
        </w:tc>
      </w:tr>
      <w:tr w:rsidR="00530675" w:rsidRPr="009B6A9F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6.4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Электрическая нагрузка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9B6A9F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МВт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83,99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9B6A9F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9B6A9F">
              <w:rPr>
                <w:sz w:val="27"/>
                <w:szCs w:val="27"/>
              </w:rPr>
              <w:t>102,47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6.5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Годовое потребление природного газа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млн. куб. м/ год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4,76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5,81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6.6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Часовой расход природного газа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тыс. куб. м/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час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tabs>
                <w:tab w:val="left" w:pos="584"/>
                <w:tab w:val="center" w:pos="849"/>
              </w:tabs>
              <w:ind w:left="53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2,25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2,75</w:t>
            </w:r>
          </w:p>
        </w:tc>
      </w:tr>
      <w:tr w:rsidR="00530675" w:rsidRPr="0053067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6.7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Потребление тепла на отопление, вентиляцию, горячее водоснабж</w:t>
            </w:r>
            <w:r w:rsidRPr="00530675">
              <w:rPr>
                <w:sz w:val="27"/>
                <w:szCs w:val="27"/>
              </w:rPr>
              <w:t>е</w:t>
            </w:r>
            <w:r w:rsidRPr="00530675">
              <w:rPr>
                <w:sz w:val="27"/>
                <w:szCs w:val="27"/>
              </w:rPr>
              <w:t>ние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Гкал/час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480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585,60</w:t>
            </w:r>
          </w:p>
        </w:tc>
      </w:tr>
      <w:tr w:rsidR="00530675" w:rsidRPr="00436005" w:rsidTr="00E22BB4"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30675" w:rsidRPr="00530675" w:rsidRDefault="00530675" w:rsidP="00530675">
            <w:pPr>
              <w:ind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6.8</w:t>
            </w:r>
          </w:p>
        </w:tc>
        <w:tc>
          <w:tcPr>
            <w:tcW w:w="2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E22BB4">
            <w:pPr>
              <w:ind w:left="57" w:right="57" w:firstLine="0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Количество твердых бытовых отх</w:t>
            </w:r>
            <w:r w:rsidRPr="00530675">
              <w:rPr>
                <w:sz w:val="27"/>
                <w:szCs w:val="27"/>
              </w:rPr>
              <w:t>о</w:t>
            </w:r>
            <w:r w:rsidRPr="00530675">
              <w:rPr>
                <w:sz w:val="27"/>
                <w:szCs w:val="27"/>
              </w:rPr>
              <w:t>дов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куб. м/</w:t>
            </w:r>
          </w:p>
          <w:p w:rsidR="00530675" w:rsidRPr="00530675" w:rsidRDefault="00530675" w:rsidP="00530675">
            <w:pPr>
              <w:ind w:left="-286" w:right="-281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сутки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53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742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530675" w:rsidRPr="00530675" w:rsidRDefault="00530675" w:rsidP="00530675">
            <w:pPr>
              <w:ind w:left="138" w:firstLine="0"/>
              <w:jc w:val="center"/>
              <w:rPr>
                <w:sz w:val="27"/>
                <w:szCs w:val="27"/>
              </w:rPr>
            </w:pPr>
            <w:r w:rsidRPr="00530675">
              <w:rPr>
                <w:sz w:val="27"/>
                <w:szCs w:val="27"/>
              </w:rPr>
              <w:t>905,24</w:t>
            </w:r>
          </w:p>
        </w:tc>
      </w:tr>
    </w:tbl>
    <w:p w:rsidR="00D76CCB" w:rsidRPr="005670A0" w:rsidRDefault="00D76CCB" w:rsidP="00E22BB4">
      <w:pPr>
        <w:widowControl w:val="0"/>
        <w:tabs>
          <w:tab w:val="left" w:pos="4536"/>
          <w:tab w:val="left" w:pos="4678"/>
        </w:tabs>
        <w:suppressAutoHyphens/>
        <w:spacing w:before="360"/>
        <w:ind w:firstLine="0"/>
        <w:jc w:val="center"/>
        <w:rPr>
          <w:sz w:val="24"/>
          <w:szCs w:val="24"/>
        </w:rPr>
      </w:pPr>
      <w:r w:rsidRPr="005670A0">
        <w:rPr>
          <w:szCs w:val="28"/>
        </w:rPr>
        <w:t>_____________</w:t>
      </w:r>
    </w:p>
    <w:p w:rsidR="00D76CCB" w:rsidRPr="005670A0" w:rsidRDefault="00D76CCB" w:rsidP="00D76CCB">
      <w:pPr>
        <w:autoSpaceDE w:val="0"/>
        <w:autoSpaceDN w:val="0"/>
        <w:adjustRightInd w:val="0"/>
        <w:spacing w:line="240" w:lineRule="atLeast"/>
        <w:ind w:firstLine="0"/>
        <w:rPr>
          <w:b/>
          <w:color w:val="FF0000"/>
          <w:sz w:val="27"/>
          <w:szCs w:val="27"/>
        </w:rPr>
        <w:sectPr w:rsidR="00D76CCB" w:rsidRPr="005670A0" w:rsidSect="002264B3">
          <w:headerReference w:type="even" r:id="rId12"/>
          <w:headerReference w:type="default" r:id="rId13"/>
          <w:pgSz w:w="11906" w:h="16838" w:code="9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B168AA" w:rsidRPr="005670A0" w:rsidRDefault="00B168AA" w:rsidP="00F35F94">
      <w:pPr>
        <w:ind w:left="6237" w:firstLine="142"/>
        <w:rPr>
          <w:sz w:val="24"/>
          <w:szCs w:val="24"/>
        </w:rPr>
      </w:pPr>
      <w:r w:rsidRPr="005670A0">
        <w:rPr>
          <w:sz w:val="24"/>
          <w:szCs w:val="24"/>
        </w:rPr>
        <w:lastRenderedPageBreak/>
        <w:t>Приложение 3</w:t>
      </w:r>
    </w:p>
    <w:p w:rsidR="00B168AA" w:rsidRPr="005670A0" w:rsidRDefault="00B168AA" w:rsidP="00F35F94">
      <w:pPr>
        <w:spacing w:line="240" w:lineRule="atLeast"/>
        <w:ind w:left="6379" w:firstLine="0"/>
        <w:rPr>
          <w:b/>
          <w:color w:val="FF0000"/>
          <w:szCs w:val="28"/>
        </w:rPr>
      </w:pPr>
      <w:r w:rsidRPr="005670A0">
        <w:rPr>
          <w:sz w:val="24"/>
          <w:szCs w:val="24"/>
        </w:rPr>
        <w:t>к проекту планировки террит</w:t>
      </w:r>
      <w:r w:rsidRPr="005670A0">
        <w:rPr>
          <w:sz w:val="24"/>
          <w:szCs w:val="24"/>
        </w:rPr>
        <w:t>о</w:t>
      </w:r>
      <w:r w:rsidRPr="005670A0">
        <w:rPr>
          <w:sz w:val="24"/>
          <w:szCs w:val="24"/>
        </w:rPr>
        <w:t>рии, ограниченной полосой отв</w:t>
      </w:r>
      <w:r w:rsidRPr="005670A0">
        <w:rPr>
          <w:sz w:val="24"/>
          <w:szCs w:val="24"/>
        </w:rPr>
        <w:t>о</w:t>
      </w:r>
      <w:r w:rsidRPr="005670A0">
        <w:rPr>
          <w:sz w:val="24"/>
          <w:szCs w:val="24"/>
        </w:rPr>
        <w:t xml:space="preserve">да </w:t>
      </w:r>
      <w:proofErr w:type="spellStart"/>
      <w:r w:rsidRPr="005670A0">
        <w:rPr>
          <w:sz w:val="24"/>
          <w:szCs w:val="24"/>
        </w:rPr>
        <w:t>Западно-Сибирской</w:t>
      </w:r>
      <w:proofErr w:type="spellEnd"/>
      <w:r w:rsidRPr="005670A0">
        <w:rPr>
          <w:sz w:val="24"/>
          <w:szCs w:val="24"/>
        </w:rPr>
        <w:t xml:space="preserve"> железной дороги, площадью имени профе</w:t>
      </w:r>
      <w:r w:rsidRPr="005670A0">
        <w:rPr>
          <w:sz w:val="24"/>
          <w:szCs w:val="24"/>
        </w:rPr>
        <w:t>с</w:t>
      </w:r>
      <w:r w:rsidRPr="005670A0">
        <w:rPr>
          <w:sz w:val="24"/>
          <w:szCs w:val="24"/>
        </w:rPr>
        <w:t xml:space="preserve">сора </w:t>
      </w:r>
      <w:proofErr w:type="spellStart"/>
      <w:r w:rsidRPr="005670A0">
        <w:rPr>
          <w:sz w:val="24"/>
          <w:szCs w:val="24"/>
        </w:rPr>
        <w:t>Лыщинского</w:t>
      </w:r>
      <w:proofErr w:type="spellEnd"/>
      <w:r w:rsidRPr="005670A0">
        <w:rPr>
          <w:sz w:val="24"/>
          <w:szCs w:val="24"/>
        </w:rPr>
        <w:t>, ул. Немиров</w:t>
      </w:r>
      <w:r w:rsidRPr="005670A0">
        <w:rPr>
          <w:sz w:val="24"/>
          <w:szCs w:val="24"/>
        </w:rPr>
        <w:t>и</w:t>
      </w:r>
      <w:r w:rsidRPr="005670A0">
        <w:rPr>
          <w:sz w:val="24"/>
          <w:szCs w:val="24"/>
        </w:rPr>
        <w:t>ча-Данченко, ул. Ватутина, ру</w:t>
      </w:r>
      <w:r w:rsidRPr="005670A0">
        <w:rPr>
          <w:sz w:val="24"/>
          <w:szCs w:val="24"/>
        </w:rPr>
        <w:t>с</w:t>
      </w:r>
      <w:r w:rsidRPr="005670A0">
        <w:rPr>
          <w:sz w:val="24"/>
          <w:szCs w:val="24"/>
        </w:rPr>
        <w:t>лом реки Тулы, ул. Станиславск</w:t>
      </w:r>
      <w:r w:rsidRPr="005670A0">
        <w:rPr>
          <w:sz w:val="24"/>
          <w:szCs w:val="24"/>
        </w:rPr>
        <w:t>о</w:t>
      </w:r>
      <w:r w:rsidRPr="005670A0">
        <w:rPr>
          <w:sz w:val="24"/>
          <w:szCs w:val="24"/>
        </w:rPr>
        <w:t xml:space="preserve">го, </w:t>
      </w:r>
      <w:proofErr w:type="gramStart"/>
      <w:r w:rsidRPr="005670A0">
        <w:rPr>
          <w:sz w:val="24"/>
          <w:szCs w:val="24"/>
        </w:rPr>
        <w:t>в</w:t>
      </w:r>
      <w:proofErr w:type="gramEnd"/>
      <w:r w:rsidRPr="005670A0">
        <w:rPr>
          <w:sz w:val="24"/>
          <w:szCs w:val="24"/>
        </w:rPr>
        <w:t xml:space="preserve"> </w:t>
      </w:r>
      <w:proofErr w:type="gramStart"/>
      <w:r w:rsidRPr="005670A0">
        <w:rPr>
          <w:sz w:val="24"/>
          <w:szCs w:val="24"/>
        </w:rPr>
        <w:t>Кировском</w:t>
      </w:r>
      <w:proofErr w:type="gramEnd"/>
      <w:r w:rsidRPr="005670A0">
        <w:rPr>
          <w:sz w:val="24"/>
          <w:szCs w:val="24"/>
        </w:rPr>
        <w:t xml:space="preserve"> и Ленинском районах</w:t>
      </w:r>
    </w:p>
    <w:p w:rsidR="00B168AA" w:rsidRPr="005670A0" w:rsidRDefault="00B168AA" w:rsidP="00F35F94">
      <w:pPr>
        <w:widowControl w:val="0"/>
        <w:tabs>
          <w:tab w:val="left" w:pos="4536"/>
          <w:tab w:val="left" w:pos="4678"/>
          <w:tab w:val="left" w:pos="8580"/>
        </w:tabs>
        <w:suppressAutoHyphens/>
        <w:ind w:left="6379" w:right="-8" w:firstLine="0"/>
        <w:jc w:val="left"/>
        <w:rPr>
          <w:b/>
          <w:color w:val="FF0000"/>
          <w:szCs w:val="28"/>
        </w:rPr>
      </w:pPr>
    </w:p>
    <w:p w:rsidR="00D26382" w:rsidRPr="005670A0" w:rsidRDefault="00D26382" w:rsidP="00D26382">
      <w:pPr>
        <w:widowControl w:val="0"/>
        <w:tabs>
          <w:tab w:val="left" w:pos="4536"/>
          <w:tab w:val="left" w:pos="4678"/>
          <w:tab w:val="left" w:pos="8580"/>
        </w:tabs>
        <w:suppressAutoHyphens/>
        <w:ind w:left="6237" w:right="-8" w:firstLine="0"/>
        <w:jc w:val="left"/>
        <w:rPr>
          <w:b/>
          <w:color w:val="FF0000"/>
          <w:szCs w:val="28"/>
        </w:rPr>
      </w:pPr>
    </w:p>
    <w:p w:rsidR="00B168AA" w:rsidRPr="005670A0" w:rsidRDefault="00B168AA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5670A0">
        <w:rPr>
          <w:b/>
          <w:szCs w:val="28"/>
        </w:rPr>
        <w:t>ПОЛОЖЕНИЕ</w:t>
      </w:r>
    </w:p>
    <w:p w:rsidR="00B168AA" w:rsidRPr="005670A0" w:rsidRDefault="00B168AA" w:rsidP="00D26382">
      <w:pPr>
        <w:widowControl w:val="0"/>
        <w:suppressAutoHyphens/>
        <w:ind w:right="-8" w:firstLine="0"/>
        <w:jc w:val="center"/>
        <w:rPr>
          <w:b/>
          <w:szCs w:val="28"/>
        </w:rPr>
      </w:pPr>
      <w:r w:rsidRPr="005670A0">
        <w:rPr>
          <w:b/>
          <w:szCs w:val="28"/>
        </w:rPr>
        <w:t>об очередности планируемого развития территории</w:t>
      </w:r>
    </w:p>
    <w:p w:rsidR="00B168AA" w:rsidRPr="005670A0" w:rsidRDefault="00B168AA" w:rsidP="00E55159">
      <w:pPr>
        <w:widowControl w:val="0"/>
        <w:tabs>
          <w:tab w:val="left" w:pos="4678"/>
        </w:tabs>
        <w:suppressAutoHyphens/>
        <w:ind w:right="-1" w:firstLine="0"/>
        <w:rPr>
          <w:szCs w:val="28"/>
        </w:rPr>
      </w:pPr>
    </w:p>
    <w:p w:rsidR="00B168AA" w:rsidRPr="005670A0" w:rsidRDefault="00B168AA" w:rsidP="00E55159">
      <w:pPr>
        <w:widowControl w:val="0"/>
        <w:tabs>
          <w:tab w:val="left" w:pos="4678"/>
        </w:tabs>
        <w:suppressAutoHyphens/>
        <w:ind w:right="-1"/>
        <w:rPr>
          <w:szCs w:val="28"/>
        </w:rPr>
      </w:pPr>
      <w:proofErr w:type="gramStart"/>
      <w:r w:rsidRPr="005670A0">
        <w:rPr>
          <w:szCs w:val="28"/>
        </w:rPr>
        <w:t xml:space="preserve">Освоение территории, ограниченной </w:t>
      </w:r>
      <w:r w:rsidR="00E55159" w:rsidRPr="005670A0">
        <w:rPr>
          <w:szCs w:val="28"/>
        </w:rPr>
        <w:t xml:space="preserve">полосой отвода </w:t>
      </w:r>
      <w:proofErr w:type="spellStart"/>
      <w:r w:rsidR="00E55159" w:rsidRPr="005670A0">
        <w:rPr>
          <w:szCs w:val="28"/>
        </w:rPr>
        <w:t>Западно-Сибирской</w:t>
      </w:r>
      <w:proofErr w:type="spellEnd"/>
      <w:r w:rsidR="00E55159" w:rsidRPr="005670A0">
        <w:rPr>
          <w:szCs w:val="28"/>
        </w:rPr>
        <w:t xml:space="preserve"> железной дороги, площадью имени профессора </w:t>
      </w:r>
      <w:proofErr w:type="spellStart"/>
      <w:r w:rsidR="00E55159" w:rsidRPr="005670A0">
        <w:rPr>
          <w:szCs w:val="28"/>
        </w:rPr>
        <w:t>Лыщинского</w:t>
      </w:r>
      <w:proofErr w:type="spellEnd"/>
      <w:r w:rsidR="00E55159" w:rsidRPr="005670A0">
        <w:rPr>
          <w:szCs w:val="28"/>
        </w:rPr>
        <w:t>, ул. Немировича-Данченко, ул. Ватутина, руслом реки Тулы, ул. Станиславского</w:t>
      </w:r>
      <w:r w:rsidR="00D26382" w:rsidRPr="005670A0">
        <w:rPr>
          <w:szCs w:val="28"/>
        </w:rPr>
        <w:t>,</w:t>
      </w:r>
      <w:r w:rsidR="00E55159" w:rsidRPr="005670A0">
        <w:rPr>
          <w:szCs w:val="28"/>
        </w:rPr>
        <w:t xml:space="preserve"> </w:t>
      </w:r>
      <w:r w:rsidRPr="005670A0">
        <w:rPr>
          <w:szCs w:val="28"/>
        </w:rPr>
        <w:t xml:space="preserve">в Кировском и Ленинском районах (далее – планируемая территория) предварительно предполагается провести в шесть этапов: </w:t>
      </w:r>
      <w:proofErr w:type="gramEnd"/>
    </w:p>
    <w:p w:rsidR="00077CB6" w:rsidRPr="005670A0" w:rsidRDefault="00B168AA" w:rsidP="00077CB6">
      <w:pPr>
        <w:spacing w:line="240" w:lineRule="atLeast"/>
        <w:rPr>
          <w:szCs w:val="28"/>
        </w:rPr>
      </w:pPr>
      <w:r w:rsidRPr="005670A0">
        <w:rPr>
          <w:szCs w:val="28"/>
        </w:rPr>
        <w:t>1 этап освоения – северо-западная</w:t>
      </w:r>
      <w:r w:rsidR="00EB4427" w:rsidRPr="005670A0">
        <w:rPr>
          <w:szCs w:val="28"/>
        </w:rPr>
        <w:t xml:space="preserve"> часть планируемой </w:t>
      </w:r>
      <w:proofErr w:type="spellStart"/>
      <w:r w:rsidR="00EB4427" w:rsidRPr="005670A0">
        <w:rPr>
          <w:szCs w:val="28"/>
        </w:rPr>
        <w:t>террит</w:t>
      </w:r>
      <w:r w:rsidR="00EB4427" w:rsidRPr="005670A0">
        <w:rPr>
          <w:szCs w:val="28"/>
        </w:rPr>
        <w:t>о</w:t>
      </w:r>
      <w:r w:rsidR="00EB4427" w:rsidRPr="005670A0">
        <w:rPr>
          <w:szCs w:val="28"/>
        </w:rPr>
        <w:t>рии</w:t>
      </w:r>
      <w:proofErr w:type="gramStart"/>
      <w:r w:rsidR="00EB4427" w:rsidRPr="005670A0">
        <w:rPr>
          <w:szCs w:val="28"/>
        </w:rPr>
        <w:t>:</w:t>
      </w:r>
      <w:r w:rsidR="00077CB6" w:rsidRPr="005670A0">
        <w:rPr>
          <w:szCs w:val="28"/>
        </w:rPr>
        <w:t>с</w:t>
      </w:r>
      <w:proofErr w:type="gramEnd"/>
      <w:r w:rsidR="00077CB6" w:rsidRPr="005670A0">
        <w:rPr>
          <w:szCs w:val="28"/>
        </w:rPr>
        <w:t>троительство</w:t>
      </w:r>
      <w:proofErr w:type="spellEnd"/>
      <w:r w:rsidR="00077CB6" w:rsidRPr="005670A0">
        <w:rPr>
          <w:szCs w:val="28"/>
        </w:rPr>
        <w:t xml:space="preserve"> объекта культуры </w:t>
      </w:r>
      <w:r w:rsidR="00774184" w:rsidRPr="005670A0">
        <w:rPr>
          <w:szCs w:val="28"/>
        </w:rPr>
        <w:t>городского значения – музея им. </w:t>
      </w:r>
      <w:r w:rsidR="00077CB6" w:rsidRPr="005670A0">
        <w:rPr>
          <w:szCs w:val="28"/>
        </w:rPr>
        <w:t>А. И. </w:t>
      </w:r>
      <w:proofErr w:type="spellStart"/>
      <w:r w:rsidR="00077CB6" w:rsidRPr="005670A0">
        <w:rPr>
          <w:szCs w:val="28"/>
        </w:rPr>
        <w:t>Покрышкина</w:t>
      </w:r>
      <w:proofErr w:type="spellEnd"/>
      <w:r w:rsidR="00077CB6" w:rsidRPr="005670A0">
        <w:rPr>
          <w:szCs w:val="28"/>
        </w:rPr>
        <w:t xml:space="preserve"> в квартале 310.04.00.01 </w:t>
      </w:r>
      <w:r w:rsidR="00774184" w:rsidRPr="005670A0">
        <w:rPr>
          <w:szCs w:val="28"/>
        </w:rPr>
        <w:t>в соответствии с ПКРСИ</w:t>
      </w:r>
      <w:r w:rsidR="00077CB6" w:rsidRPr="005670A0">
        <w:rPr>
          <w:szCs w:val="28"/>
        </w:rPr>
        <w:t xml:space="preserve"> в </w:t>
      </w:r>
      <w:r w:rsidR="00774184" w:rsidRPr="005670A0">
        <w:rPr>
          <w:szCs w:val="28"/>
        </w:rPr>
        <w:t>2023 г</w:t>
      </w:r>
      <w:r w:rsidR="00023E70" w:rsidRPr="005670A0">
        <w:rPr>
          <w:szCs w:val="28"/>
        </w:rPr>
        <w:t>оду</w:t>
      </w:r>
      <w:r w:rsidR="00774184" w:rsidRPr="005670A0">
        <w:rPr>
          <w:szCs w:val="28"/>
        </w:rPr>
        <w:t>.</w:t>
      </w:r>
    </w:p>
    <w:p w:rsidR="00EB4427" w:rsidRPr="005670A0" w:rsidRDefault="00B168AA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2 этап освоения – северо-западная, северная, восточная и центральная части планируемой территории</w:t>
      </w:r>
      <w:r w:rsidR="00EB4427" w:rsidRPr="005670A0">
        <w:rPr>
          <w:szCs w:val="28"/>
        </w:rPr>
        <w:t>:</w:t>
      </w:r>
    </w:p>
    <w:p w:rsidR="007444CF" w:rsidRPr="005670A0" w:rsidRDefault="00023E70" w:rsidP="00774184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реконструкция </w:t>
      </w:r>
      <w:r w:rsidR="007444CF" w:rsidRPr="005670A0">
        <w:rPr>
          <w:szCs w:val="28"/>
        </w:rPr>
        <w:t>муниципального бюджетного общеобразовательного учре</w:t>
      </w:r>
      <w:r w:rsidR="007444CF" w:rsidRPr="005670A0">
        <w:rPr>
          <w:szCs w:val="28"/>
        </w:rPr>
        <w:t>ж</w:t>
      </w:r>
      <w:r w:rsidR="007444CF" w:rsidRPr="005670A0">
        <w:rPr>
          <w:szCs w:val="28"/>
        </w:rPr>
        <w:t xml:space="preserve">дения города Новосибирска «Лицей Информационных Технологий»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="007444CF" w:rsidRPr="005670A0">
        <w:rPr>
          <w:szCs w:val="28"/>
        </w:rPr>
        <w:t>с расшир</w:t>
      </w:r>
      <w:r w:rsidR="007444CF" w:rsidRPr="005670A0">
        <w:rPr>
          <w:szCs w:val="28"/>
        </w:rPr>
        <w:t>е</w:t>
      </w:r>
      <w:r w:rsidR="007444CF" w:rsidRPr="005670A0">
        <w:rPr>
          <w:szCs w:val="28"/>
        </w:rPr>
        <w:t>нием до 1000 ме</w:t>
      </w:r>
      <w:proofErr w:type="gramStart"/>
      <w:r w:rsidR="007444CF" w:rsidRPr="005670A0">
        <w:rPr>
          <w:szCs w:val="28"/>
        </w:rPr>
        <w:t>ст в кв</w:t>
      </w:r>
      <w:proofErr w:type="gramEnd"/>
      <w:r w:rsidR="007444CF" w:rsidRPr="005670A0">
        <w:rPr>
          <w:szCs w:val="28"/>
        </w:rPr>
        <w:t xml:space="preserve">артале 310.04.02.01 </w:t>
      </w:r>
      <w:r w:rsidR="00774184" w:rsidRPr="005670A0">
        <w:rPr>
          <w:szCs w:val="28"/>
        </w:rPr>
        <w:t>в соответствии с ПКРСИ</w:t>
      </w:r>
      <w:r w:rsidR="007444CF" w:rsidRPr="005670A0">
        <w:rPr>
          <w:szCs w:val="28"/>
        </w:rPr>
        <w:t xml:space="preserve"> в 2024 г</w:t>
      </w:r>
      <w:r w:rsidRPr="005670A0">
        <w:rPr>
          <w:szCs w:val="28"/>
        </w:rPr>
        <w:t>оду</w:t>
      </w:r>
      <w:r w:rsidR="007444CF" w:rsidRPr="005670A0">
        <w:rPr>
          <w:szCs w:val="28"/>
        </w:rPr>
        <w:t>;</w:t>
      </w:r>
    </w:p>
    <w:p w:rsidR="007444CF" w:rsidRPr="005670A0" w:rsidRDefault="00023E70" w:rsidP="00023E70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реконструкция </w:t>
      </w:r>
      <w:r w:rsidR="007444CF" w:rsidRPr="005670A0">
        <w:rPr>
          <w:szCs w:val="28"/>
        </w:rPr>
        <w:t>муниципального бюджетного общеобразовательного учре</w:t>
      </w:r>
      <w:r w:rsidR="007444CF" w:rsidRPr="005670A0">
        <w:rPr>
          <w:szCs w:val="28"/>
        </w:rPr>
        <w:t>ж</w:t>
      </w:r>
      <w:r w:rsidR="007444CF" w:rsidRPr="005670A0">
        <w:rPr>
          <w:szCs w:val="28"/>
        </w:rPr>
        <w:t>дения города Новосибирска «Инженерный лицей Новосибирского государстве</w:t>
      </w:r>
      <w:r w:rsidR="007444CF" w:rsidRPr="005670A0">
        <w:rPr>
          <w:szCs w:val="28"/>
        </w:rPr>
        <w:t>н</w:t>
      </w:r>
      <w:r w:rsidR="007444CF" w:rsidRPr="005670A0">
        <w:rPr>
          <w:szCs w:val="28"/>
        </w:rPr>
        <w:t xml:space="preserve">ного технического университета»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="007444CF" w:rsidRPr="005670A0">
        <w:rPr>
          <w:szCs w:val="28"/>
        </w:rPr>
        <w:t>с расширением до 750 ме</w:t>
      </w:r>
      <w:proofErr w:type="gramStart"/>
      <w:r w:rsidR="007444CF" w:rsidRPr="005670A0">
        <w:rPr>
          <w:szCs w:val="28"/>
        </w:rPr>
        <w:t>ст в кв</w:t>
      </w:r>
      <w:proofErr w:type="gramEnd"/>
      <w:r w:rsidR="007444CF" w:rsidRPr="005670A0">
        <w:rPr>
          <w:szCs w:val="28"/>
        </w:rPr>
        <w:t xml:space="preserve">артале 310.01.03.04 </w:t>
      </w:r>
      <w:r w:rsidR="00774184" w:rsidRPr="005670A0">
        <w:rPr>
          <w:szCs w:val="28"/>
        </w:rPr>
        <w:t>в соответствии с ПКРСИ</w:t>
      </w:r>
      <w:r w:rsidR="007444CF" w:rsidRPr="005670A0">
        <w:rPr>
          <w:szCs w:val="28"/>
        </w:rPr>
        <w:t xml:space="preserve"> в 2024 г</w:t>
      </w:r>
      <w:r w:rsidRPr="005670A0">
        <w:rPr>
          <w:szCs w:val="28"/>
        </w:rPr>
        <w:t>оду</w:t>
      </w:r>
      <w:r w:rsidR="007444CF" w:rsidRPr="005670A0">
        <w:rPr>
          <w:szCs w:val="28"/>
        </w:rPr>
        <w:t>;</w:t>
      </w:r>
    </w:p>
    <w:p w:rsidR="00342900" w:rsidRPr="005670A0" w:rsidRDefault="00B168AA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строительство </w:t>
      </w:r>
      <w:r w:rsidR="00D14168" w:rsidRPr="005670A0">
        <w:rPr>
          <w:szCs w:val="28"/>
        </w:rPr>
        <w:t>п</w:t>
      </w:r>
      <w:r w:rsidR="00342900" w:rsidRPr="005670A0">
        <w:rPr>
          <w:szCs w:val="28"/>
        </w:rPr>
        <w:t>оликлиническо</w:t>
      </w:r>
      <w:r w:rsidR="00D14168" w:rsidRPr="005670A0">
        <w:rPr>
          <w:szCs w:val="28"/>
        </w:rPr>
        <w:t>го</w:t>
      </w:r>
      <w:r w:rsidR="00342900" w:rsidRPr="005670A0">
        <w:rPr>
          <w:szCs w:val="28"/>
        </w:rPr>
        <w:t xml:space="preserve"> отделени</w:t>
      </w:r>
      <w:r w:rsidR="00D14168" w:rsidRPr="005670A0">
        <w:rPr>
          <w:szCs w:val="28"/>
        </w:rPr>
        <w:t>я</w:t>
      </w:r>
      <w:r w:rsidR="00342900" w:rsidRPr="005670A0">
        <w:rPr>
          <w:szCs w:val="28"/>
        </w:rPr>
        <w:t xml:space="preserve"> </w:t>
      </w:r>
      <w:r w:rsidR="00FE13A9" w:rsidRPr="005670A0">
        <w:rPr>
          <w:szCs w:val="28"/>
        </w:rPr>
        <w:t xml:space="preserve">государственного бюджетного учреждения здравоохранения Новосибирской области </w:t>
      </w:r>
      <w:r w:rsidR="00342900" w:rsidRPr="005670A0">
        <w:rPr>
          <w:szCs w:val="28"/>
        </w:rPr>
        <w:t>«Городская поликлиника №</w:t>
      </w:r>
      <w:r w:rsidR="00FE13A9" w:rsidRPr="005670A0">
        <w:rPr>
          <w:szCs w:val="28"/>
        </w:rPr>
        <w:t> </w:t>
      </w:r>
      <w:r w:rsidR="00342900" w:rsidRPr="005670A0">
        <w:rPr>
          <w:szCs w:val="28"/>
        </w:rPr>
        <w:t>16» в рай</w:t>
      </w:r>
      <w:r w:rsidR="00FE13A9" w:rsidRPr="005670A0">
        <w:rPr>
          <w:szCs w:val="28"/>
        </w:rPr>
        <w:t>оне пл</w:t>
      </w:r>
      <w:r w:rsidR="00F35F94">
        <w:rPr>
          <w:szCs w:val="28"/>
        </w:rPr>
        <w:t>ощади</w:t>
      </w:r>
      <w:r w:rsidR="00342900" w:rsidRPr="005670A0">
        <w:rPr>
          <w:szCs w:val="28"/>
        </w:rPr>
        <w:t xml:space="preserve"> Райсовета</w:t>
      </w:r>
      <w:r w:rsidR="001A2860" w:rsidRPr="005670A0">
        <w:rPr>
          <w:szCs w:val="28"/>
        </w:rPr>
        <w:t xml:space="preserve"> в 2022 г</w:t>
      </w:r>
      <w:r w:rsidR="00023E70" w:rsidRPr="005670A0">
        <w:rPr>
          <w:szCs w:val="28"/>
        </w:rPr>
        <w:t>оду</w:t>
      </w:r>
      <w:r w:rsidR="00F35F94">
        <w:rPr>
          <w:szCs w:val="28"/>
        </w:rPr>
        <w:t>.</w:t>
      </w:r>
      <w:r w:rsidR="00342900" w:rsidRPr="005670A0">
        <w:rPr>
          <w:szCs w:val="28"/>
        </w:rPr>
        <w:t xml:space="preserve"> </w:t>
      </w:r>
    </w:p>
    <w:p w:rsidR="00077CB6" w:rsidRPr="005670A0" w:rsidRDefault="00077CB6" w:rsidP="00774184">
      <w:pPr>
        <w:spacing w:line="240" w:lineRule="atLeast"/>
        <w:rPr>
          <w:szCs w:val="28"/>
        </w:rPr>
      </w:pPr>
      <w:r w:rsidRPr="005670A0">
        <w:rPr>
          <w:szCs w:val="28"/>
        </w:rPr>
        <w:t>3 этап освоения – центральная, западная, северо-западная части планиру</w:t>
      </w:r>
      <w:r w:rsidRPr="005670A0">
        <w:rPr>
          <w:szCs w:val="28"/>
        </w:rPr>
        <w:t>е</w:t>
      </w:r>
      <w:r w:rsidRPr="005670A0">
        <w:rPr>
          <w:szCs w:val="28"/>
        </w:rPr>
        <w:t>мой территории:</w:t>
      </w:r>
      <w:r w:rsidR="00F35F94">
        <w:rPr>
          <w:szCs w:val="28"/>
        </w:rPr>
        <w:t xml:space="preserve"> </w:t>
      </w:r>
      <w:r w:rsidRPr="005670A0">
        <w:rPr>
          <w:szCs w:val="28"/>
        </w:rPr>
        <w:t>строительство операционно-реанимационного корпуса госуда</w:t>
      </w:r>
      <w:r w:rsidRPr="005670A0">
        <w:rPr>
          <w:szCs w:val="28"/>
        </w:rPr>
        <w:t>р</w:t>
      </w:r>
      <w:r w:rsidRPr="005670A0">
        <w:rPr>
          <w:szCs w:val="28"/>
        </w:rPr>
        <w:t xml:space="preserve">ственного бюджетного учреждения здравоохранения Новосибирской области «Городская клиническая больница № 34» по ул. Титова </w:t>
      </w:r>
      <w:r w:rsidR="00023E70" w:rsidRPr="005670A0">
        <w:rPr>
          <w:szCs w:val="28"/>
        </w:rPr>
        <w:t>в соответствии с ПКРСИ в 2023 году</w:t>
      </w:r>
      <w:r w:rsidR="00F35F94">
        <w:rPr>
          <w:szCs w:val="28"/>
        </w:rPr>
        <w:t>.</w:t>
      </w:r>
      <w:r w:rsidRPr="005670A0">
        <w:rPr>
          <w:szCs w:val="28"/>
        </w:rPr>
        <w:t xml:space="preserve"> </w:t>
      </w:r>
    </w:p>
    <w:p w:rsidR="00AC5191" w:rsidRPr="005670A0" w:rsidRDefault="00B168AA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4 этап освоения – центральная часть планируемой территории</w:t>
      </w:r>
      <w:r w:rsidR="00AC5191" w:rsidRPr="005670A0">
        <w:rPr>
          <w:szCs w:val="28"/>
        </w:rPr>
        <w:t>:</w:t>
      </w:r>
    </w:p>
    <w:p w:rsidR="00AC5191" w:rsidRPr="005670A0" w:rsidRDefault="00B168AA" w:rsidP="008555D7">
      <w:pPr>
        <w:spacing w:line="240" w:lineRule="atLeast"/>
        <w:rPr>
          <w:szCs w:val="28"/>
        </w:rPr>
      </w:pPr>
      <w:r w:rsidRPr="005670A0">
        <w:rPr>
          <w:szCs w:val="28"/>
        </w:rPr>
        <w:t>строительство дошкольн</w:t>
      </w:r>
      <w:r w:rsidR="00B95792" w:rsidRPr="005670A0">
        <w:rPr>
          <w:szCs w:val="28"/>
        </w:rPr>
        <w:t xml:space="preserve">ого образовательного учреждения </w:t>
      </w:r>
      <w:r w:rsidRPr="005670A0">
        <w:rPr>
          <w:szCs w:val="28"/>
        </w:rPr>
        <w:t>по ул.</w:t>
      </w:r>
      <w:r w:rsidR="00F35F94">
        <w:rPr>
          <w:szCs w:val="28"/>
        </w:rPr>
        <w:t xml:space="preserve"> </w:t>
      </w:r>
      <w:r w:rsidRPr="005670A0">
        <w:rPr>
          <w:szCs w:val="28"/>
        </w:rPr>
        <w:t>Немир</w:t>
      </w:r>
      <w:r w:rsidRPr="005670A0">
        <w:rPr>
          <w:szCs w:val="28"/>
        </w:rPr>
        <w:t>о</w:t>
      </w:r>
      <w:r w:rsidRPr="005670A0">
        <w:rPr>
          <w:szCs w:val="28"/>
        </w:rPr>
        <w:t xml:space="preserve">вича-Данченко в Кировском районе на </w:t>
      </w:r>
      <w:r w:rsidR="00E6320C" w:rsidRPr="005670A0">
        <w:rPr>
          <w:szCs w:val="28"/>
        </w:rPr>
        <w:t xml:space="preserve">160 </w:t>
      </w:r>
      <w:r w:rsidRPr="005670A0">
        <w:rPr>
          <w:szCs w:val="28"/>
        </w:rPr>
        <w:t xml:space="preserve">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="00E6320C" w:rsidRPr="005670A0">
        <w:rPr>
          <w:szCs w:val="28"/>
        </w:rPr>
        <w:t xml:space="preserve">в квартале 310.02.05.02 </w:t>
      </w:r>
      <w:r w:rsidRPr="005670A0">
        <w:rPr>
          <w:szCs w:val="28"/>
        </w:rPr>
        <w:t>в соо</w:t>
      </w:r>
      <w:r w:rsidRPr="005670A0">
        <w:rPr>
          <w:szCs w:val="28"/>
        </w:rPr>
        <w:t>т</w:t>
      </w:r>
      <w:r w:rsidRPr="005670A0">
        <w:rPr>
          <w:szCs w:val="28"/>
        </w:rPr>
        <w:t xml:space="preserve">ветствии с </w:t>
      </w:r>
      <w:r w:rsidR="00AC5191" w:rsidRPr="005670A0">
        <w:rPr>
          <w:szCs w:val="28"/>
        </w:rPr>
        <w:t xml:space="preserve">ПКРСИ </w:t>
      </w:r>
      <w:r w:rsidRPr="005670A0">
        <w:rPr>
          <w:szCs w:val="28"/>
        </w:rPr>
        <w:t>в 202</w:t>
      </w:r>
      <w:r w:rsidR="00E7349D" w:rsidRPr="005670A0">
        <w:rPr>
          <w:szCs w:val="28"/>
        </w:rPr>
        <w:t xml:space="preserve">5 </w:t>
      </w:r>
      <w:r w:rsidRPr="005670A0">
        <w:rPr>
          <w:szCs w:val="28"/>
        </w:rPr>
        <w:t>г</w:t>
      </w:r>
      <w:r w:rsidR="00023E70" w:rsidRPr="005670A0">
        <w:rPr>
          <w:szCs w:val="28"/>
        </w:rPr>
        <w:t>оду</w:t>
      </w:r>
      <w:r w:rsidR="00AC5191" w:rsidRPr="005670A0">
        <w:rPr>
          <w:szCs w:val="28"/>
        </w:rPr>
        <w:t>;</w:t>
      </w:r>
    </w:p>
    <w:p w:rsidR="00B168AA" w:rsidRPr="005670A0" w:rsidRDefault="00B168AA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реконструкция </w:t>
      </w:r>
      <w:r w:rsidR="00023E70" w:rsidRPr="005670A0">
        <w:rPr>
          <w:szCs w:val="28"/>
        </w:rPr>
        <w:t>детского сада</w:t>
      </w:r>
      <w:r w:rsidRPr="005670A0">
        <w:rPr>
          <w:szCs w:val="28"/>
        </w:rPr>
        <w:t xml:space="preserve"> № 347 по ул.</w:t>
      </w:r>
      <w:r w:rsidR="00FE13A9" w:rsidRPr="005670A0">
        <w:rPr>
          <w:szCs w:val="28"/>
        </w:rPr>
        <w:t> </w:t>
      </w:r>
      <w:proofErr w:type="gramStart"/>
      <w:r w:rsidRPr="005670A0">
        <w:rPr>
          <w:szCs w:val="28"/>
        </w:rPr>
        <w:t>Выставочной</w:t>
      </w:r>
      <w:proofErr w:type="gramEnd"/>
      <w:r w:rsidRPr="005670A0">
        <w:rPr>
          <w:szCs w:val="28"/>
        </w:rPr>
        <w:t>, 22 и ул. Выставо</w:t>
      </w:r>
      <w:r w:rsidRPr="005670A0">
        <w:rPr>
          <w:szCs w:val="28"/>
        </w:rPr>
        <w:t>ч</w:t>
      </w:r>
      <w:r w:rsidRPr="005670A0">
        <w:rPr>
          <w:szCs w:val="28"/>
        </w:rPr>
        <w:t xml:space="preserve">ной, 28 в Ленинском районе на 330 мест в соответствии с </w:t>
      </w:r>
      <w:r w:rsidR="00AC5191" w:rsidRPr="005670A0">
        <w:rPr>
          <w:szCs w:val="28"/>
        </w:rPr>
        <w:t xml:space="preserve">ПКРСИ </w:t>
      </w:r>
      <w:r w:rsidRPr="005670A0">
        <w:rPr>
          <w:szCs w:val="28"/>
        </w:rPr>
        <w:t>в 2028 г</w:t>
      </w:r>
      <w:r w:rsidR="00023E70" w:rsidRPr="005670A0">
        <w:rPr>
          <w:szCs w:val="28"/>
        </w:rPr>
        <w:t>оду</w:t>
      </w:r>
      <w:r w:rsidR="006244DC">
        <w:rPr>
          <w:szCs w:val="28"/>
        </w:rPr>
        <w:t>.</w:t>
      </w:r>
    </w:p>
    <w:p w:rsidR="00AC5191" w:rsidRPr="005670A0" w:rsidRDefault="00561BD8" w:rsidP="008555D7">
      <w:pPr>
        <w:rPr>
          <w:szCs w:val="28"/>
        </w:rPr>
      </w:pPr>
      <w:r w:rsidRPr="005670A0">
        <w:rPr>
          <w:szCs w:val="28"/>
        </w:rPr>
        <w:lastRenderedPageBreak/>
        <w:t xml:space="preserve">На расчетный срок до 2030 года </w:t>
      </w:r>
      <w:r w:rsidR="00305D23" w:rsidRPr="005670A0">
        <w:rPr>
          <w:szCs w:val="28"/>
        </w:rPr>
        <w:t>предусматривается</w:t>
      </w:r>
      <w:r w:rsidR="005528B5" w:rsidRPr="005670A0">
        <w:rPr>
          <w:szCs w:val="28"/>
        </w:rPr>
        <w:t xml:space="preserve"> реконструкция</w:t>
      </w:r>
      <w:r w:rsidRPr="005670A0">
        <w:rPr>
          <w:szCs w:val="28"/>
        </w:rPr>
        <w:t>:</w:t>
      </w:r>
    </w:p>
    <w:p w:rsidR="00655DE7" w:rsidRPr="005670A0" w:rsidRDefault="00655DE7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муниципального бюджетного общеобразовательного учреждения города Новосибирска «Средняя общеобразовательная школа № 170» по ул. Пархоменко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>с расширением до 1100 ме</w:t>
      </w:r>
      <w:proofErr w:type="gramStart"/>
      <w:r w:rsidRPr="005670A0">
        <w:rPr>
          <w:szCs w:val="28"/>
        </w:rPr>
        <w:t xml:space="preserve">ст </w:t>
      </w:r>
      <w:r w:rsidR="00305D23" w:rsidRPr="005670A0">
        <w:rPr>
          <w:szCs w:val="28"/>
        </w:rPr>
        <w:t>в кв</w:t>
      </w:r>
      <w:proofErr w:type="gramEnd"/>
      <w:r w:rsidR="00305D23" w:rsidRPr="005670A0">
        <w:rPr>
          <w:szCs w:val="28"/>
        </w:rPr>
        <w:t xml:space="preserve">артале </w:t>
      </w:r>
      <w:r w:rsidRPr="005670A0">
        <w:rPr>
          <w:szCs w:val="28"/>
        </w:rPr>
        <w:t>310.02.05.01;</w:t>
      </w:r>
    </w:p>
    <w:p w:rsidR="00077CB6" w:rsidRPr="005670A0" w:rsidRDefault="00655DE7" w:rsidP="00077CB6">
      <w:pPr>
        <w:spacing w:line="240" w:lineRule="atLeast"/>
        <w:rPr>
          <w:szCs w:val="28"/>
        </w:rPr>
      </w:pPr>
      <w:r w:rsidRPr="005670A0">
        <w:rPr>
          <w:szCs w:val="28"/>
        </w:rPr>
        <w:t>муниципального бюджетного общеобразовательного учреждения города Новосибирска «Средняя общеобразовательная школа №</w:t>
      </w:r>
      <w:r w:rsidR="00912AEC" w:rsidRPr="005670A0">
        <w:rPr>
          <w:szCs w:val="28"/>
        </w:rPr>
        <w:t xml:space="preserve"> </w:t>
      </w:r>
      <w:r w:rsidRPr="005670A0">
        <w:rPr>
          <w:szCs w:val="28"/>
        </w:rPr>
        <w:t xml:space="preserve">27» </w:t>
      </w:r>
      <w:r w:rsidR="00912AEC" w:rsidRPr="005670A0">
        <w:rPr>
          <w:szCs w:val="28"/>
        </w:rPr>
        <w:t xml:space="preserve">по ул. </w:t>
      </w:r>
      <w:proofErr w:type="spellStart"/>
      <w:r w:rsidR="00912AEC" w:rsidRPr="005670A0">
        <w:rPr>
          <w:szCs w:val="28"/>
        </w:rPr>
        <w:t>Плахотного</w:t>
      </w:r>
      <w:proofErr w:type="spellEnd"/>
      <w:r w:rsidR="00912AEC" w:rsidRPr="005670A0"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>с расширением до 1100 ме</w:t>
      </w:r>
      <w:proofErr w:type="gramStart"/>
      <w:r w:rsidRPr="005670A0">
        <w:rPr>
          <w:szCs w:val="28"/>
        </w:rPr>
        <w:t xml:space="preserve">ст </w:t>
      </w:r>
      <w:r w:rsidR="00305D23" w:rsidRPr="005670A0">
        <w:rPr>
          <w:szCs w:val="28"/>
        </w:rPr>
        <w:t xml:space="preserve">в </w:t>
      </w:r>
      <w:r w:rsidRPr="005670A0">
        <w:rPr>
          <w:szCs w:val="28"/>
        </w:rPr>
        <w:t>кв</w:t>
      </w:r>
      <w:proofErr w:type="gramEnd"/>
      <w:r w:rsidRPr="005670A0">
        <w:rPr>
          <w:szCs w:val="28"/>
        </w:rPr>
        <w:t>артал</w:t>
      </w:r>
      <w:r w:rsidR="00305D23" w:rsidRPr="005670A0">
        <w:rPr>
          <w:szCs w:val="28"/>
        </w:rPr>
        <w:t>е</w:t>
      </w:r>
      <w:r w:rsidRPr="005670A0">
        <w:rPr>
          <w:szCs w:val="28"/>
        </w:rPr>
        <w:t xml:space="preserve"> 310.03.03.01</w:t>
      </w:r>
      <w:r w:rsidR="00077CB6" w:rsidRPr="005670A0">
        <w:rPr>
          <w:szCs w:val="28"/>
        </w:rPr>
        <w:t>;</w:t>
      </w:r>
    </w:p>
    <w:p w:rsidR="00655DE7" w:rsidRPr="005670A0" w:rsidRDefault="00655DE7" w:rsidP="00B52696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муниципального бюджетного </w:t>
      </w:r>
      <w:r w:rsidR="00D14168" w:rsidRPr="005670A0">
        <w:rPr>
          <w:szCs w:val="28"/>
        </w:rPr>
        <w:t>обще</w:t>
      </w:r>
      <w:r w:rsidRPr="005670A0">
        <w:rPr>
          <w:szCs w:val="28"/>
        </w:rPr>
        <w:t>образовательного учреждения города Новосибирска «Средняя общеобразовательная школа № 9</w:t>
      </w:r>
      <w:r w:rsidR="00023E70" w:rsidRPr="005670A0">
        <w:rPr>
          <w:szCs w:val="28"/>
        </w:rPr>
        <w:t>4»</w:t>
      </w:r>
      <w:r w:rsidR="00305D23" w:rsidRPr="005670A0"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="00305D23" w:rsidRPr="005670A0">
        <w:rPr>
          <w:szCs w:val="28"/>
        </w:rPr>
        <w:t xml:space="preserve">с расширением до </w:t>
      </w:r>
      <w:r w:rsidR="00077CB6" w:rsidRPr="005670A0">
        <w:rPr>
          <w:szCs w:val="28"/>
        </w:rPr>
        <w:t>1100</w:t>
      </w:r>
      <w:r w:rsidR="00305D23" w:rsidRPr="005670A0">
        <w:rPr>
          <w:szCs w:val="28"/>
        </w:rPr>
        <w:t> ме</w:t>
      </w:r>
      <w:proofErr w:type="gramStart"/>
      <w:r w:rsidR="00305D23" w:rsidRPr="005670A0">
        <w:rPr>
          <w:szCs w:val="28"/>
        </w:rPr>
        <w:t>ст в кв</w:t>
      </w:r>
      <w:proofErr w:type="gramEnd"/>
      <w:r w:rsidR="00305D23" w:rsidRPr="005670A0">
        <w:rPr>
          <w:szCs w:val="28"/>
        </w:rPr>
        <w:t xml:space="preserve">артале </w:t>
      </w:r>
      <w:r w:rsidRPr="005670A0">
        <w:rPr>
          <w:szCs w:val="28"/>
        </w:rPr>
        <w:t>310.04.01.02;</w:t>
      </w:r>
    </w:p>
    <w:p w:rsidR="00655DE7" w:rsidRPr="005670A0" w:rsidRDefault="00655DE7" w:rsidP="008555D7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</w:t>
      </w:r>
      <w:r w:rsidR="005528B5" w:rsidRPr="005670A0">
        <w:rPr>
          <w:szCs w:val="28"/>
        </w:rPr>
        <w:t xml:space="preserve"> </w:t>
      </w:r>
      <w:r w:rsidRPr="005670A0">
        <w:rPr>
          <w:szCs w:val="28"/>
        </w:rPr>
        <w:t xml:space="preserve">398 «Ласточка» комбинированного вида»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 xml:space="preserve">с </w:t>
      </w:r>
      <w:r w:rsidR="00D14168" w:rsidRPr="005670A0">
        <w:rPr>
          <w:szCs w:val="28"/>
        </w:rPr>
        <w:t>расширением до 350 ме</w:t>
      </w:r>
      <w:proofErr w:type="gramStart"/>
      <w:r w:rsidR="00D14168" w:rsidRPr="005670A0">
        <w:rPr>
          <w:szCs w:val="28"/>
        </w:rPr>
        <w:t xml:space="preserve">ст </w:t>
      </w:r>
      <w:r w:rsidR="00305D23" w:rsidRPr="005670A0">
        <w:rPr>
          <w:szCs w:val="28"/>
        </w:rPr>
        <w:t>в кв</w:t>
      </w:r>
      <w:proofErr w:type="gramEnd"/>
      <w:r w:rsidR="00305D23" w:rsidRPr="005670A0">
        <w:rPr>
          <w:szCs w:val="28"/>
        </w:rPr>
        <w:t xml:space="preserve">артале </w:t>
      </w:r>
      <w:r w:rsidRPr="005670A0">
        <w:rPr>
          <w:szCs w:val="28"/>
        </w:rPr>
        <w:t>310.02.05.01</w:t>
      </w:r>
      <w:r w:rsidR="00077CB6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B52696" w:rsidRPr="005670A0">
        <w:rPr>
          <w:szCs w:val="28"/>
        </w:rPr>
        <w:t xml:space="preserve"> в</w:t>
      </w:r>
      <w:r w:rsidR="00F35F94">
        <w:rPr>
          <w:szCs w:val="28"/>
        </w:rPr>
        <w:t xml:space="preserve"> </w:t>
      </w:r>
      <w:r w:rsidR="00077CB6" w:rsidRPr="005670A0">
        <w:rPr>
          <w:szCs w:val="28"/>
        </w:rPr>
        <w:t>2025</w:t>
      </w:r>
      <w:r w:rsidR="00B52696" w:rsidRPr="005670A0">
        <w:rPr>
          <w:szCs w:val="28"/>
        </w:rPr>
        <w:t> </w:t>
      </w:r>
      <w:r w:rsidR="00077CB6" w:rsidRPr="005670A0">
        <w:rPr>
          <w:szCs w:val="28"/>
        </w:rPr>
        <w:t>г</w:t>
      </w:r>
      <w:r w:rsidR="00023E70" w:rsidRPr="005670A0">
        <w:rPr>
          <w:szCs w:val="28"/>
        </w:rPr>
        <w:t>оду</w:t>
      </w:r>
      <w:r w:rsidRPr="005670A0">
        <w:rPr>
          <w:szCs w:val="28"/>
        </w:rPr>
        <w:t>;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 347 комбинированного вида «Ладушки»</w:t>
      </w:r>
      <w:r w:rsidR="006244DC" w:rsidRPr="006244DC"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Pr="005670A0">
        <w:rPr>
          <w:szCs w:val="28"/>
        </w:rPr>
        <w:t xml:space="preserve"> с расширением до 330 ме</w:t>
      </w:r>
      <w:proofErr w:type="gramStart"/>
      <w:r w:rsidRPr="005670A0">
        <w:rPr>
          <w:szCs w:val="28"/>
        </w:rPr>
        <w:t>ст в кв</w:t>
      </w:r>
      <w:proofErr w:type="gramEnd"/>
      <w:r w:rsidRPr="005670A0">
        <w:rPr>
          <w:szCs w:val="28"/>
        </w:rPr>
        <w:t xml:space="preserve">артале 310.01.03.03 </w:t>
      </w:r>
      <w:r w:rsidR="00774184" w:rsidRPr="005670A0">
        <w:rPr>
          <w:szCs w:val="28"/>
        </w:rPr>
        <w:t>в соответствии с ПКРСИ</w:t>
      </w:r>
      <w:r w:rsidR="00B52696" w:rsidRPr="005670A0">
        <w:rPr>
          <w:szCs w:val="28"/>
        </w:rPr>
        <w:t xml:space="preserve"> в</w:t>
      </w:r>
      <w:r w:rsidR="00F35F94">
        <w:rPr>
          <w:szCs w:val="28"/>
        </w:rPr>
        <w:t xml:space="preserve"> </w:t>
      </w:r>
      <w:r w:rsidRPr="005670A0">
        <w:rPr>
          <w:szCs w:val="28"/>
        </w:rPr>
        <w:t>2028</w:t>
      </w:r>
      <w:r w:rsidR="00B52696" w:rsidRPr="005670A0">
        <w:rPr>
          <w:szCs w:val="28"/>
        </w:rPr>
        <w:t> </w:t>
      </w:r>
      <w:r w:rsidRPr="005670A0">
        <w:rPr>
          <w:szCs w:val="28"/>
        </w:rPr>
        <w:t>г</w:t>
      </w:r>
      <w:r w:rsidR="00023E70" w:rsidRPr="005670A0">
        <w:rPr>
          <w:szCs w:val="28"/>
        </w:rPr>
        <w:t>оду</w:t>
      </w:r>
      <w:r w:rsidRPr="005670A0">
        <w:rPr>
          <w:szCs w:val="28"/>
        </w:rPr>
        <w:t>;</w:t>
      </w:r>
    </w:p>
    <w:p w:rsidR="00655DE7" w:rsidRPr="005670A0" w:rsidRDefault="00655DE7" w:rsidP="008555D7">
      <w:pPr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>рода Новосибирска «Детский сад №</w:t>
      </w:r>
      <w:r w:rsidR="00146DA7" w:rsidRPr="005670A0">
        <w:rPr>
          <w:szCs w:val="28"/>
        </w:rPr>
        <w:t xml:space="preserve"> </w:t>
      </w:r>
      <w:r w:rsidRPr="005670A0">
        <w:rPr>
          <w:szCs w:val="28"/>
        </w:rPr>
        <w:t xml:space="preserve">15 </w:t>
      </w:r>
      <w:proofErr w:type="spellStart"/>
      <w:r w:rsidRPr="005670A0">
        <w:rPr>
          <w:szCs w:val="28"/>
        </w:rPr>
        <w:t>общеразвивающего</w:t>
      </w:r>
      <w:proofErr w:type="spellEnd"/>
      <w:r w:rsidRPr="005670A0">
        <w:rPr>
          <w:szCs w:val="28"/>
        </w:rPr>
        <w:t xml:space="preserve"> вида с приоритетным осуществлением физического развития детей»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 xml:space="preserve">с расширением до 280 </w:t>
      </w:r>
      <w:r w:rsidR="00146DA7" w:rsidRPr="005670A0">
        <w:rPr>
          <w:szCs w:val="28"/>
        </w:rPr>
        <w:t>ме</w:t>
      </w:r>
      <w:proofErr w:type="gramStart"/>
      <w:r w:rsidR="00146DA7" w:rsidRPr="005670A0">
        <w:rPr>
          <w:szCs w:val="28"/>
        </w:rPr>
        <w:t xml:space="preserve">ст </w:t>
      </w:r>
      <w:r w:rsidR="00305D23" w:rsidRPr="005670A0">
        <w:rPr>
          <w:szCs w:val="28"/>
        </w:rPr>
        <w:t>в кв</w:t>
      </w:r>
      <w:proofErr w:type="gramEnd"/>
      <w:r w:rsidR="00305D23" w:rsidRPr="005670A0">
        <w:rPr>
          <w:szCs w:val="28"/>
        </w:rPr>
        <w:t xml:space="preserve">артале </w:t>
      </w:r>
      <w:r w:rsidRPr="005670A0">
        <w:rPr>
          <w:szCs w:val="28"/>
        </w:rPr>
        <w:t>310.04.01.06</w:t>
      </w:r>
      <w:r w:rsidR="00077CB6" w:rsidRPr="005670A0">
        <w:rPr>
          <w:szCs w:val="28"/>
        </w:rPr>
        <w:t xml:space="preserve"> </w:t>
      </w:r>
      <w:r w:rsidR="00774184" w:rsidRPr="005670A0">
        <w:rPr>
          <w:szCs w:val="28"/>
        </w:rPr>
        <w:t>в соответствии с ПКРСИ</w:t>
      </w:r>
      <w:r w:rsidR="00077CB6" w:rsidRPr="005670A0">
        <w:rPr>
          <w:szCs w:val="28"/>
        </w:rPr>
        <w:t xml:space="preserve"> в 2022</w:t>
      </w:r>
      <w:r w:rsidR="00B52696" w:rsidRPr="005670A0">
        <w:rPr>
          <w:szCs w:val="28"/>
        </w:rPr>
        <w:t xml:space="preserve"> </w:t>
      </w:r>
      <w:r w:rsidR="00077CB6" w:rsidRPr="005670A0">
        <w:rPr>
          <w:szCs w:val="28"/>
        </w:rPr>
        <w:t>г</w:t>
      </w:r>
      <w:r w:rsidR="00023E70" w:rsidRPr="005670A0">
        <w:rPr>
          <w:szCs w:val="28"/>
        </w:rPr>
        <w:t>оду</w:t>
      </w:r>
      <w:r w:rsidR="00077CB6" w:rsidRPr="005670A0">
        <w:rPr>
          <w:szCs w:val="28"/>
        </w:rPr>
        <w:t>.</w:t>
      </w:r>
    </w:p>
    <w:p w:rsidR="00655DE7" w:rsidRPr="005670A0" w:rsidRDefault="005528B5" w:rsidP="008555D7">
      <w:pPr>
        <w:spacing w:line="240" w:lineRule="atLeast"/>
        <w:rPr>
          <w:szCs w:val="28"/>
        </w:rPr>
      </w:pPr>
      <w:r w:rsidRPr="005670A0">
        <w:rPr>
          <w:szCs w:val="28"/>
        </w:rPr>
        <w:t xml:space="preserve">На расчетный срок </w:t>
      </w:r>
      <w:r w:rsidR="00655DE7" w:rsidRPr="005670A0">
        <w:rPr>
          <w:szCs w:val="28"/>
        </w:rPr>
        <w:t>предусматривается строительство следующих объектов образования: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 xml:space="preserve">общеобразовательного учреждения (начальная школа) на 200 мест </w:t>
      </w:r>
      <w:r w:rsidR="006244DC" w:rsidRPr="005670A0">
        <w:rPr>
          <w:szCs w:val="28"/>
        </w:rPr>
        <w:t>–</w:t>
      </w:r>
      <w:r w:rsidR="00E22BB4">
        <w:rPr>
          <w:szCs w:val="28"/>
        </w:rPr>
        <w:t xml:space="preserve"> </w:t>
      </w:r>
      <w:r w:rsidRPr="005670A0">
        <w:rPr>
          <w:szCs w:val="28"/>
        </w:rPr>
        <w:t>в ква</w:t>
      </w:r>
      <w:r w:rsidRPr="005670A0">
        <w:rPr>
          <w:szCs w:val="28"/>
        </w:rPr>
        <w:t>р</w:t>
      </w:r>
      <w:r w:rsidRPr="005670A0">
        <w:rPr>
          <w:szCs w:val="28"/>
        </w:rPr>
        <w:t>тале 310.01.01.01;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 xml:space="preserve">общеобразовательного учреждения на 1000 мест </w:t>
      </w:r>
      <w:r w:rsidR="006244DC" w:rsidRPr="005670A0">
        <w:rPr>
          <w:szCs w:val="28"/>
        </w:rPr>
        <w:t>–</w:t>
      </w:r>
      <w:r w:rsidR="00811549">
        <w:rPr>
          <w:szCs w:val="28"/>
        </w:rPr>
        <w:t xml:space="preserve"> </w:t>
      </w:r>
      <w:r w:rsidRPr="005670A0">
        <w:rPr>
          <w:szCs w:val="28"/>
        </w:rPr>
        <w:t>в квартале 310.01.02.02;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>общеобразовательного учреждения на 1100 мест</w:t>
      </w:r>
      <w:r w:rsidR="00811549"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Pr="005670A0">
        <w:rPr>
          <w:szCs w:val="28"/>
        </w:rPr>
        <w:t xml:space="preserve"> в квартале 310.04.03.02;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 xml:space="preserve">общеобразовательного учреждения на 1100 мест </w:t>
      </w:r>
      <w:r w:rsidR="006244DC" w:rsidRPr="005670A0">
        <w:rPr>
          <w:szCs w:val="28"/>
        </w:rPr>
        <w:t>–</w:t>
      </w:r>
      <w:r w:rsidR="00811549">
        <w:rPr>
          <w:szCs w:val="28"/>
        </w:rPr>
        <w:t xml:space="preserve"> </w:t>
      </w:r>
      <w:r w:rsidRPr="005670A0">
        <w:rPr>
          <w:szCs w:val="28"/>
        </w:rPr>
        <w:t>в квартале 310.04.06.01;</w:t>
      </w:r>
    </w:p>
    <w:p w:rsidR="00077CB6" w:rsidRPr="005670A0" w:rsidRDefault="00077CB6" w:rsidP="00077CB6">
      <w:pPr>
        <w:rPr>
          <w:szCs w:val="28"/>
        </w:rPr>
      </w:pPr>
      <w:r w:rsidRPr="005670A0">
        <w:rPr>
          <w:szCs w:val="28"/>
        </w:rPr>
        <w:t xml:space="preserve">общеобразовательного учреждения на 1100 мест </w:t>
      </w:r>
      <w:r w:rsidR="006244DC" w:rsidRPr="005670A0">
        <w:rPr>
          <w:szCs w:val="28"/>
        </w:rPr>
        <w:t>–</w:t>
      </w:r>
      <w:r w:rsidR="00811549">
        <w:rPr>
          <w:szCs w:val="28"/>
        </w:rPr>
        <w:t xml:space="preserve"> </w:t>
      </w:r>
      <w:r w:rsidRPr="005670A0">
        <w:rPr>
          <w:szCs w:val="28"/>
        </w:rPr>
        <w:t>в квартале 310.05.02.02;</w:t>
      </w:r>
    </w:p>
    <w:p w:rsidR="00077CB6" w:rsidRPr="005670A0" w:rsidRDefault="00077CB6" w:rsidP="00077CB6">
      <w:pPr>
        <w:spacing w:line="242" w:lineRule="auto"/>
        <w:rPr>
          <w:szCs w:val="28"/>
        </w:rPr>
      </w:pPr>
      <w:r w:rsidRPr="005670A0">
        <w:rPr>
          <w:szCs w:val="28"/>
        </w:rPr>
        <w:t>муниципального казенного дошкольного образовательного учреждения г</w:t>
      </w:r>
      <w:r w:rsidRPr="005670A0">
        <w:rPr>
          <w:szCs w:val="28"/>
        </w:rPr>
        <w:t>о</w:t>
      </w:r>
      <w:r w:rsidRPr="005670A0">
        <w:rPr>
          <w:szCs w:val="28"/>
        </w:rPr>
        <w:t xml:space="preserve">рода Новосибирска «Детский сад № 242 «Елочка» комбинированного вида» с расширением до 220 мест </w:t>
      </w:r>
      <w:r w:rsidR="00E22BB4" w:rsidRPr="005670A0">
        <w:rPr>
          <w:szCs w:val="28"/>
        </w:rPr>
        <w:t>–</w:t>
      </w:r>
      <w:r w:rsidR="00E22BB4">
        <w:rPr>
          <w:szCs w:val="28"/>
        </w:rPr>
        <w:t xml:space="preserve"> </w:t>
      </w:r>
      <w:r w:rsidRPr="005670A0">
        <w:rPr>
          <w:szCs w:val="28"/>
        </w:rPr>
        <w:t xml:space="preserve">в квартале 310.03.03.01 </w:t>
      </w:r>
      <w:r w:rsidR="00774184" w:rsidRPr="005670A0">
        <w:rPr>
          <w:szCs w:val="28"/>
        </w:rPr>
        <w:t>в соответствии с ПКРСИ</w:t>
      </w:r>
      <w:r w:rsidR="00B52696" w:rsidRPr="005670A0">
        <w:rPr>
          <w:szCs w:val="28"/>
        </w:rPr>
        <w:t xml:space="preserve"> в</w:t>
      </w:r>
      <w:r w:rsidR="006D676C">
        <w:rPr>
          <w:szCs w:val="28"/>
        </w:rPr>
        <w:t xml:space="preserve"> </w:t>
      </w:r>
      <w:r w:rsidRPr="005670A0">
        <w:rPr>
          <w:szCs w:val="28"/>
        </w:rPr>
        <w:t>2023 г</w:t>
      </w:r>
      <w:r w:rsidR="00023E70" w:rsidRPr="005670A0">
        <w:rPr>
          <w:szCs w:val="28"/>
        </w:rPr>
        <w:t>оду</w:t>
      </w:r>
      <w:r w:rsidRPr="005670A0">
        <w:rPr>
          <w:szCs w:val="28"/>
        </w:rPr>
        <w:t>;</w:t>
      </w:r>
    </w:p>
    <w:p w:rsidR="00077CB6" w:rsidRPr="005670A0" w:rsidRDefault="00077CB6" w:rsidP="00077CB6">
      <w:pPr>
        <w:spacing w:line="242" w:lineRule="auto"/>
        <w:rPr>
          <w:szCs w:val="28"/>
        </w:rPr>
      </w:pPr>
      <w:r w:rsidRPr="005670A0">
        <w:rPr>
          <w:szCs w:val="28"/>
        </w:rPr>
        <w:t xml:space="preserve">дошкольного образовательного учреждения на 80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670A0">
        <w:rPr>
          <w:szCs w:val="28"/>
        </w:rPr>
        <w:t xml:space="preserve">в квартале 310.01.01.03 </w:t>
      </w:r>
      <w:r w:rsidR="00774184" w:rsidRPr="005670A0">
        <w:rPr>
          <w:szCs w:val="28"/>
        </w:rPr>
        <w:t>в соответствии с ПКРСИ</w:t>
      </w:r>
      <w:r w:rsidRPr="005670A0">
        <w:rPr>
          <w:szCs w:val="28"/>
        </w:rPr>
        <w:t xml:space="preserve"> в 2027 г</w:t>
      </w:r>
      <w:r w:rsidR="00023E70" w:rsidRPr="005670A0">
        <w:rPr>
          <w:szCs w:val="28"/>
        </w:rPr>
        <w:t>оду</w:t>
      </w:r>
      <w:r w:rsidRPr="005670A0">
        <w:rPr>
          <w:szCs w:val="28"/>
        </w:rPr>
        <w:t>;</w:t>
      </w:r>
    </w:p>
    <w:p w:rsidR="00077CB6" w:rsidRPr="00BD0B45" w:rsidRDefault="00077CB6" w:rsidP="00077CB6">
      <w:pPr>
        <w:rPr>
          <w:szCs w:val="28"/>
        </w:rPr>
      </w:pPr>
      <w:r w:rsidRPr="005670A0">
        <w:rPr>
          <w:szCs w:val="28"/>
        </w:rPr>
        <w:t>дошкольного образовательного</w:t>
      </w:r>
      <w:r w:rsidRPr="004C59AF">
        <w:rPr>
          <w:szCs w:val="28"/>
        </w:rPr>
        <w:t xml:space="preserve"> учреждения на 135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310.01.02.03</w:t>
      </w:r>
      <w:r>
        <w:rPr>
          <w:szCs w:val="28"/>
        </w:rPr>
        <w:t xml:space="preserve"> </w:t>
      </w:r>
      <w:r w:rsidR="00774184" w:rsidRPr="00B52696">
        <w:rPr>
          <w:szCs w:val="28"/>
        </w:rPr>
        <w:t>в соответствии с Генеральным планом города Новосибирска</w:t>
      </w:r>
      <w:r w:rsidR="00B52696">
        <w:rPr>
          <w:szCs w:val="28"/>
        </w:rPr>
        <w:t xml:space="preserve"> до</w:t>
      </w:r>
      <w:r w:rsidR="006D676C">
        <w:rPr>
          <w:szCs w:val="28"/>
        </w:rPr>
        <w:t xml:space="preserve"> </w:t>
      </w:r>
      <w:r w:rsidRPr="00B52696">
        <w:rPr>
          <w:szCs w:val="28"/>
        </w:rPr>
        <w:t>2050</w:t>
      </w:r>
      <w:r w:rsidR="00B52696">
        <w:rPr>
          <w:szCs w:val="28"/>
        </w:rPr>
        <w:t> </w:t>
      </w:r>
      <w:r w:rsidR="00AD7878" w:rsidRPr="00B52696">
        <w:rPr>
          <w:szCs w:val="28"/>
        </w:rPr>
        <w:t>г</w:t>
      </w:r>
      <w:r w:rsidR="00AD7878">
        <w:rPr>
          <w:szCs w:val="28"/>
        </w:rPr>
        <w:t>оду</w:t>
      </w:r>
      <w:r w:rsidRPr="00B52696">
        <w:rPr>
          <w:szCs w:val="28"/>
        </w:rPr>
        <w:t>;</w:t>
      </w:r>
    </w:p>
    <w:p w:rsidR="00077CB6" w:rsidRPr="004C59AF" w:rsidRDefault="00077CB6" w:rsidP="00077CB6">
      <w:pPr>
        <w:spacing w:line="242" w:lineRule="auto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</w:t>
      </w:r>
      <w:r w:rsidRPr="00B52696">
        <w:rPr>
          <w:szCs w:val="28"/>
        </w:rPr>
        <w:t>160 мест</w:t>
      </w:r>
      <w:r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310.02.05.02</w:t>
      </w:r>
      <w:r>
        <w:rPr>
          <w:szCs w:val="28"/>
        </w:rPr>
        <w:t xml:space="preserve"> </w:t>
      </w:r>
      <w:r w:rsidR="00774184" w:rsidRPr="00B52696">
        <w:rPr>
          <w:szCs w:val="28"/>
        </w:rPr>
        <w:t>в соответствии с ПКРСИ</w:t>
      </w:r>
      <w:r w:rsidRPr="00B52696">
        <w:rPr>
          <w:szCs w:val="28"/>
        </w:rPr>
        <w:t xml:space="preserve"> в 2025 </w:t>
      </w:r>
      <w:r w:rsidR="00AD7878" w:rsidRPr="00B52696">
        <w:rPr>
          <w:szCs w:val="28"/>
        </w:rPr>
        <w:t>г</w:t>
      </w:r>
      <w:r w:rsidR="00AD7878">
        <w:rPr>
          <w:szCs w:val="28"/>
        </w:rPr>
        <w:t>оду</w:t>
      </w:r>
      <w:r w:rsidRPr="004C59AF">
        <w:rPr>
          <w:szCs w:val="28"/>
        </w:rPr>
        <w:t>;</w:t>
      </w:r>
    </w:p>
    <w:p w:rsidR="00077CB6" w:rsidRPr="00BD0B45" w:rsidRDefault="00077CB6" w:rsidP="00B52696">
      <w:pPr>
        <w:spacing w:line="242" w:lineRule="auto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на 110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310.04.01.01</w:t>
      </w:r>
      <w:r w:rsidRPr="00B52696">
        <w:rPr>
          <w:szCs w:val="28"/>
        </w:rPr>
        <w:t>;</w:t>
      </w:r>
    </w:p>
    <w:p w:rsidR="00077CB6" w:rsidRPr="004C59AF" w:rsidRDefault="00077CB6" w:rsidP="00077CB6">
      <w:pPr>
        <w:spacing w:line="242" w:lineRule="auto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на </w:t>
      </w:r>
      <w:r w:rsidRPr="00B52696">
        <w:rPr>
          <w:szCs w:val="28"/>
        </w:rPr>
        <w:t>125 мест</w:t>
      </w:r>
      <w:r>
        <w:rPr>
          <w:szCs w:val="28"/>
        </w:rPr>
        <w:t xml:space="preserve">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310.04.01.03</w:t>
      </w:r>
      <w:r>
        <w:rPr>
          <w:szCs w:val="28"/>
        </w:rPr>
        <w:t xml:space="preserve"> </w:t>
      </w:r>
      <w:r w:rsidR="00774184" w:rsidRPr="00B52696">
        <w:rPr>
          <w:szCs w:val="28"/>
        </w:rPr>
        <w:t>в соответствии с ПКРСИ</w:t>
      </w:r>
      <w:r w:rsidRPr="00B52696">
        <w:rPr>
          <w:szCs w:val="28"/>
        </w:rPr>
        <w:t xml:space="preserve"> в 2025 г</w:t>
      </w:r>
      <w:r w:rsidR="00AD7878" w:rsidRPr="00AD7878">
        <w:rPr>
          <w:szCs w:val="28"/>
        </w:rPr>
        <w:t xml:space="preserve"> </w:t>
      </w:r>
      <w:r w:rsidR="00AD7878" w:rsidRPr="00B52696">
        <w:rPr>
          <w:szCs w:val="28"/>
        </w:rPr>
        <w:t>г</w:t>
      </w:r>
      <w:r w:rsidR="00AD7878">
        <w:rPr>
          <w:szCs w:val="28"/>
        </w:rPr>
        <w:t>оду</w:t>
      </w:r>
      <w:r w:rsidRPr="00B52696">
        <w:rPr>
          <w:szCs w:val="28"/>
        </w:rPr>
        <w:t>;</w:t>
      </w:r>
    </w:p>
    <w:p w:rsidR="00077CB6" w:rsidRPr="004C59AF" w:rsidRDefault="00077CB6" w:rsidP="00077CB6">
      <w:pPr>
        <w:spacing w:line="242" w:lineRule="auto"/>
        <w:rPr>
          <w:szCs w:val="28"/>
        </w:rPr>
      </w:pPr>
      <w:r w:rsidRPr="004C59AF">
        <w:rPr>
          <w:szCs w:val="28"/>
        </w:rPr>
        <w:lastRenderedPageBreak/>
        <w:t xml:space="preserve">дошкольного образовательного учреждения на 200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310.04.03.01</w:t>
      </w:r>
      <w:r w:rsidRPr="00B52696">
        <w:rPr>
          <w:szCs w:val="28"/>
        </w:rPr>
        <w:t>;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на 120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310.04.03.03</w:t>
      </w:r>
      <w:r w:rsidRPr="00B52696">
        <w:rPr>
          <w:szCs w:val="28"/>
        </w:rPr>
        <w:t>;</w:t>
      </w:r>
    </w:p>
    <w:p w:rsidR="00077CB6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на 120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310.04.04.04</w:t>
      </w:r>
      <w:r w:rsidRPr="00B52696">
        <w:rPr>
          <w:szCs w:val="28"/>
        </w:rPr>
        <w:t>;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на 360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310.05.02.02</w:t>
      </w:r>
      <w:r w:rsidRPr="00B52696">
        <w:rPr>
          <w:szCs w:val="28"/>
        </w:rPr>
        <w:t>;</w:t>
      </w:r>
    </w:p>
    <w:p w:rsidR="00077CB6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дошкольного образовательного учреждения встроенно-пристроенного типа на 60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310.02.02.01</w:t>
      </w:r>
      <w:r w:rsidRPr="00B52696">
        <w:rPr>
          <w:szCs w:val="28"/>
        </w:rPr>
        <w:t>;</w:t>
      </w:r>
    </w:p>
    <w:p w:rsidR="00077CB6" w:rsidRDefault="00B52696" w:rsidP="00077CB6">
      <w:pPr>
        <w:spacing w:line="240" w:lineRule="atLeast"/>
        <w:rPr>
          <w:szCs w:val="28"/>
        </w:rPr>
      </w:pPr>
      <w:r>
        <w:rPr>
          <w:szCs w:val="28"/>
        </w:rPr>
        <w:t xml:space="preserve">двух </w:t>
      </w:r>
      <w:r w:rsidR="00077CB6" w:rsidRPr="005528B5">
        <w:rPr>
          <w:szCs w:val="28"/>
        </w:rPr>
        <w:t>дошкольн</w:t>
      </w:r>
      <w:r>
        <w:rPr>
          <w:szCs w:val="28"/>
        </w:rPr>
        <w:t>ых</w:t>
      </w:r>
      <w:r w:rsidR="00077CB6" w:rsidRPr="005528B5">
        <w:rPr>
          <w:szCs w:val="28"/>
        </w:rPr>
        <w:t xml:space="preserve"> образовательн</w:t>
      </w:r>
      <w:r>
        <w:rPr>
          <w:szCs w:val="28"/>
        </w:rPr>
        <w:t>ых</w:t>
      </w:r>
      <w:r w:rsidR="00077CB6" w:rsidRPr="005528B5">
        <w:rPr>
          <w:szCs w:val="28"/>
        </w:rPr>
        <w:t xml:space="preserve"> учреждения встроенно-пристроенного типа на 70 мест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="00077CB6" w:rsidRPr="005528B5">
        <w:rPr>
          <w:szCs w:val="28"/>
        </w:rPr>
        <w:t>в квартал</w:t>
      </w:r>
      <w:r w:rsidR="00077CB6">
        <w:rPr>
          <w:szCs w:val="28"/>
        </w:rPr>
        <w:t>ах</w:t>
      </w:r>
      <w:r w:rsidR="00077CB6" w:rsidRPr="005528B5">
        <w:rPr>
          <w:szCs w:val="28"/>
        </w:rPr>
        <w:t xml:space="preserve"> 310.0</w:t>
      </w:r>
      <w:r w:rsidR="00077CB6">
        <w:rPr>
          <w:szCs w:val="28"/>
        </w:rPr>
        <w:t>1.02.05</w:t>
      </w:r>
      <w:r w:rsidR="006D676C">
        <w:rPr>
          <w:szCs w:val="28"/>
        </w:rPr>
        <w:t>,</w:t>
      </w:r>
      <w:r w:rsidR="00077CB6" w:rsidRPr="005528B5">
        <w:rPr>
          <w:szCs w:val="28"/>
        </w:rPr>
        <w:t xml:space="preserve"> 310.03.04.</w:t>
      </w:r>
      <w:r>
        <w:rPr>
          <w:szCs w:val="28"/>
        </w:rPr>
        <w:t>01</w:t>
      </w:r>
      <w:r w:rsidR="00077CB6" w:rsidRPr="00B52696">
        <w:rPr>
          <w:szCs w:val="28"/>
        </w:rPr>
        <w:t>.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На расчетный срок предусматривается строительство организаций дополн</w:t>
      </w:r>
      <w:r w:rsidRPr="005528B5">
        <w:rPr>
          <w:szCs w:val="28"/>
        </w:rPr>
        <w:t>и</w:t>
      </w:r>
      <w:r w:rsidRPr="005528B5">
        <w:rPr>
          <w:szCs w:val="28"/>
        </w:rPr>
        <w:t>тельного образования: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 xml:space="preserve">домов детского творчества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528B5">
        <w:rPr>
          <w:szCs w:val="28"/>
        </w:rPr>
        <w:t>в кварталах 310.01.01.01, 310.03.04.01;</w:t>
      </w:r>
    </w:p>
    <w:p w:rsidR="00655DE7" w:rsidRDefault="00655DE7" w:rsidP="008555D7">
      <w:pPr>
        <w:rPr>
          <w:szCs w:val="28"/>
        </w:rPr>
      </w:pPr>
      <w:r w:rsidRPr="005528B5">
        <w:rPr>
          <w:szCs w:val="28"/>
        </w:rPr>
        <w:t xml:space="preserve">учреждения дополнительного образования детской школы искусств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5528B5">
        <w:rPr>
          <w:szCs w:val="28"/>
        </w:rPr>
        <w:t>в квартале 310.04.03.02.</w:t>
      </w:r>
    </w:p>
    <w:p w:rsidR="00077CB6" w:rsidRPr="004C59AF" w:rsidRDefault="00077CB6" w:rsidP="00B52696">
      <w:pPr>
        <w:rPr>
          <w:szCs w:val="28"/>
        </w:rPr>
      </w:pPr>
      <w:r w:rsidRPr="00B52696">
        <w:rPr>
          <w:szCs w:val="28"/>
        </w:rPr>
        <w:t>На расчетный срок на планируемой территории предусматривается реко</w:t>
      </w:r>
      <w:r w:rsidRPr="00B52696">
        <w:rPr>
          <w:szCs w:val="28"/>
        </w:rPr>
        <w:t>н</w:t>
      </w:r>
      <w:r w:rsidRPr="00B52696">
        <w:rPr>
          <w:szCs w:val="28"/>
        </w:rPr>
        <w:t>струкция здания ДШИ №</w:t>
      </w:r>
      <w:r w:rsidR="00B52696" w:rsidRPr="00B52696">
        <w:rPr>
          <w:szCs w:val="28"/>
        </w:rPr>
        <w:t> </w:t>
      </w:r>
      <w:r w:rsidRPr="00B52696">
        <w:rPr>
          <w:szCs w:val="28"/>
        </w:rPr>
        <w:t xml:space="preserve">24 по ул. </w:t>
      </w:r>
      <w:proofErr w:type="spellStart"/>
      <w:r w:rsidRPr="00B52696">
        <w:rPr>
          <w:szCs w:val="28"/>
        </w:rPr>
        <w:t>Вертковской</w:t>
      </w:r>
      <w:proofErr w:type="spellEnd"/>
      <w:r w:rsidRPr="00B52696">
        <w:rPr>
          <w:szCs w:val="28"/>
        </w:rPr>
        <w:t>, 4а, к</w:t>
      </w:r>
      <w:r w:rsidR="006D676C">
        <w:rPr>
          <w:szCs w:val="28"/>
        </w:rPr>
        <w:t>орпус</w:t>
      </w:r>
      <w:r w:rsidRPr="00B52696">
        <w:rPr>
          <w:szCs w:val="28"/>
        </w:rPr>
        <w:t xml:space="preserve"> 2 в квартале 310.04.02.01 </w:t>
      </w:r>
      <w:r w:rsidR="00774184" w:rsidRPr="00B52696">
        <w:rPr>
          <w:szCs w:val="28"/>
        </w:rPr>
        <w:t xml:space="preserve">в </w:t>
      </w:r>
      <w:r w:rsidRPr="00B52696">
        <w:rPr>
          <w:szCs w:val="28"/>
        </w:rPr>
        <w:t>2024 г</w:t>
      </w:r>
      <w:r w:rsidR="00023E70">
        <w:rPr>
          <w:szCs w:val="28"/>
        </w:rPr>
        <w:t>оду</w:t>
      </w:r>
      <w:r w:rsidRPr="00B52696">
        <w:rPr>
          <w:szCs w:val="28"/>
        </w:rPr>
        <w:t>.</w:t>
      </w:r>
    </w:p>
    <w:p w:rsidR="00655DE7" w:rsidRDefault="00655DE7" w:rsidP="008555D7">
      <w:pPr>
        <w:rPr>
          <w:szCs w:val="28"/>
        </w:rPr>
      </w:pPr>
      <w:r w:rsidRPr="005528B5">
        <w:rPr>
          <w:szCs w:val="28"/>
        </w:rPr>
        <w:t>На расчетный срок предусматривается размещение и строительство объе</w:t>
      </w:r>
      <w:r w:rsidRPr="005528B5">
        <w:rPr>
          <w:szCs w:val="28"/>
        </w:rPr>
        <w:t>к</w:t>
      </w:r>
      <w:r w:rsidRPr="005528B5">
        <w:rPr>
          <w:szCs w:val="28"/>
        </w:rPr>
        <w:t>тов физкультурно-оздоровительного назначения в кварталах 310.02.01.01, 310.01.01.01, 310.01.02.06, 310.03.03.02, 310.04.02.01, 310.01.02.04, 310.03.03.01, 310.04.02.01.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>На расчетный срок предусматривается размещение новых объектов озел</w:t>
      </w:r>
      <w:r w:rsidRPr="004C59AF">
        <w:rPr>
          <w:szCs w:val="28"/>
        </w:rPr>
        <w:t>е</w:t>
      </w:r>
      <w:r w:rsidRPr="004C59AF">
        <w:rPr>
          <w:szCs w:val="28"/>
        </w:rPr>
        <w:t>нения общего пользования: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зоны активного отдыха с благоустроенным водоемом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310.04.05.02;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 xml:space="preserve">сквера </w:t>
      </w:r>
      <w:r w:rsidR="006244DC" w:rsidRPr="005670A0">
        <w:rPr>
          <w:szCs w:val="28"/>
        </w:rPr>
        <w:t>–</w:t>
      </w:r>
      <w:r w:rsidR="006244DC">
        <w:rPr>
          <w:szCs w:val="28"/>
        </w:rPr>
        <w:t xml:space="preserve"> </w:t>
      </w:r>
      <w:r w:rsidRPr="004C59AF">
        <w:rPr>
          <w:szCs w:val="28"/>
        </w:rPr>
        <w:t>в квартале 310.03.01.01;</w:t>
      </w:r>
    </w:p>
    <w:p w:rsidR="00077CB6" w:rsidRPr="004C59AF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>сквера с благоустроенной набережной вдоль русла реки Тулы;</w:t>
      </w:r>
    </w:p>
    <w:p w:rsidR="00077CB6" w:rsidRDefault="00077CB6" w:rsidP="00077CB6">
      <w:pPr>
        <w:spacing w:line="240" w:lineRule="atLeast"/>
        <w:rPr>
          <w:szCs w:val="28"/>
        </w:rPr>
      </w:pPr>
      <w:r w:rsidRPr="004C59AF">
        <w:rPr>
          <w:szCs w:val="28"/>
        </w:rPr>
        <w:t>местной сети бульваров и скверов на внутриквартальных территориях.</w:t>
      </w:r>
    </w:p>
    <w:p w:rsidR="00077CB6" w:rsidRPr="00737F0A" w:rsidRDefault="00077CB6" w:rsidP="00077CB6">
      <w:pPr>
        <w:rPr>
          <w:szCs w:val="28"/>
        </w:rPr>
      </w:pPr>
      <w:r>
        <w:rPr>
          <w:szCs w:val="28"/>
        </w:rPr>
        <w:t xml:space="preserve">Реализация планируемых объемов жилищного строительства сроком до 2030 года рассчитана с учетом </w:t>
      </w:r>
      <w:r w:rsidRPr="00135FD5">
        <w:rPr>
          <w:szCs w:val="28"/>
        </w:rPr>
        <w:t>существующей и планируемой мощности сущес</w:t>
      </w:r>
      <w:r w:rsidRPr="00135FD5">
        <w:rPr>
          <w:szCs w:val="28"/>
        </w:rPr>
        <w:t>т</w:t>
      </w:r>
      <w:r w:rsidRPr="00135FD5">
        <w:rPr>
          <w:szCs w:val="28"/>
        </w:rPr>
        <w:t>вующих и планируемых объектов социальной инфраструктуры.</w:t>
      </w:r>
    </w:p>
    <w:p w:rsidR="00B168AA" w:rsidRDefault="00B168AA" w:rsidP="006D676C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 w:rsidRPr="0042646F">
        <w:rPr>
          <w:szCs w:val="28"/>
        </w:rPr>
        <w:t>____________</w:t>
      </w:r>
    </w:p>
    <w:p w:rsidR="00FF2623" w:rsidRDefault="00FF2623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</w:pPr>
    </w:p>
    <w:p w:rsidR="00FF2623" w:rsidRDefault="00FF2623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FF2623" w:rsidSect="00C3161C">
          <w:headerReference w:type="even" r:id="rId14"/>
          <w:headerReference w:type="default" r:id="rId15"/>
          <w:headerReference w:type="first" r:id="rId16"/>
          <w:pgSz w:w="11907" w:h="16840" w:code="9"/>
          <w:pgMar w:top="1134" w:right="567" w:bottom="737" w:left="1418" w:header="567" w:footer="227" w:gutter="0"/>
          <w:pgNumType w:start="1"/>
          <w:cols w:space="708"/>
          <w:titlePg/>
          <w:docGrid w:linePitch="381"/>
        </w:sectPr>
      </w:pPr>
    </w:p>
    <w:p w:rsidR="00EF64DB" w:rsidRPr="0014056F" w:rsidRDefault="00EF64DB" w:rsidP="00D90BBA">
      <w:pPr>
        <w:ind w:left="6521" w:firstLine="0"/>
      </w:pPr>
      <w:r w:rsidRPr="0014056F">
        <w:lastRenderedPageBreak/>
        <w:t>Приложение</w:t>
      </w:r>
      <w:r>
        <w:t xml:space="preserve"> 2</w:t>
      </w:r>
    </w:p>
    <w:p w:rsidR="00EF64DB" w:rsidRPr="0014056F" w:rsidRDefault="00EF64DB" w:rsidP="00D90BBA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EF64DB" w:rsidRPr="0014056F" w:rsidRDefault="00EF64DB" w:rsidP="00D90BBA">
      <w:pPr>
        <w:ind w:left="6521" w:firstLine="0"/>
      </w:pPr>
      <w:r w:rsidRPr="0014056F">
        <w:t>города Новосибирска</w:t>
      </w:r>
    </w:p>
    <w:p w:rsidR="00EF64DB" w:rsidRPr="003D2A81" w:rsidRDefault="00EF64DB" w:rsidP="00D90BBA">
      <w:pPr>
        <w:ind w:left="6521" w:firstLine="0"/>
      </w:pPr>
      <w:r w:rsidRPr="003D2A81">
        <w:t xml:space="preserve">от </w:t>
      </w:r>
      <w:r w:rsidR="00D54543" w:rsidRPr="00D54543">
        <w:rPr>
          <w:u w:val="single"/>
        </w:rPr>
        <w:t>30.07.2021</w:t>
      </w:r>
      <w:r w:rsidRPr="003D2A81">
        <w:t xml:space="preserve"> № </w:t>
      </w:r>
      <w:bookmarkStart w:id="18" w:name="_GoBack"/>
      <w:r w:rsidR="00D54543" w:rsidRPr="00D54543">
        <w:rPr>
          <w:u w:val="single"/>
        </w:rPr>
        <w:t>2588</w:t>
      </w:r>
      <w:bookmarkEnd w:id="18"/>
    </w:p>
    <w:p w:rsidR="00EF64DB" w:rsidRPr="0088772F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EF64DB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EF64DB" w:rsidRPr="004B37ED" w:rsidRDefault="00EF64DB" w:rsidP="00EF64DB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</w:pPr>
      <w:r w:rsidRPr="004B37ED">
        <w:rPr>
          <w:b/>
          <w:bCs/>
          <w:color w:val="000000"/>
          <w:szCs w:val="28"/>
        </w:rPr>
        <w:t>ПРОЕКТ</w:t>
      </w:r>
    </w:p>
    <w:p w:rsidR="00D90BBA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4B37ED">
        <w:rPr>
          <w:b/>
          <w:bCs/>
          <w:color w:val="000000"/>
          <w:szCs w:val="28"/>
        </w:rPr>
        <w:t xml:space="preserve">межевания территории квартала </w:t>
      </w:r>
      <w:r w:rsidRPr="0097378F">
        <w:rPr>
          <w:b/>
          <w:szCs w:val="28"/>
        </w:rPr>
        <w:t xml:space="preserve">310.03.03.01 в границах проекта </w:t>
      </w:r>
      <w:r w:rsidR="00D90BBA">
        <w:rPr>
          <w:b/>
          <w:szCs w:val="28"/>
        </w:rPr>
        <w:t>п</w:t>
      </w:r>
      <w:r w:rsidRPr="0097378F">
        <w:rPr>
          <w:b/>
          <w:szCs w:val="28"/>
        </w:rPr>
        <w:t xml:space="preserve">ланировки территории, ограниченной полосой отвода </w:t>
      </w:r>
      <w:proofErr w:type="spellStart"/>
      <w:r w:rsidRPr="0097378F">
        <w:rPr>
          <w:b/>
          <w:szCs w:val="28"/>
        </w:rPr>
        <w:t>Западно</w:t>
      </w:r>
      <w:proofErr w:type="spellEnd"/>
      <w:r w:rsidRPr="0097378F">
        <w:rPr>
          <w:b/>
          <w:szCs w:val="28"/>
        </w:rPr>
        <w:t>-</w:t>
      </w:r>
    </w:p>
    <w:p w:rsidR="00D90BBA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>Сибирской железной дороги,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площадью имени профессора </w:t>
      </w:r>
    </w:p>
    <w:p w:rsidR="009474A5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proofErr w:type="spellStart"/>
      <w:r w:rsidRPr="0097378F">
        <w:rPr>
          <w:b/>
          <w:szCs w:val="28"/>
        </w:rPr>
        <w:t>Лыщинского</w:t>
      </w:r>
      <w:proofErr w:type="spellEnd"/>
      <w:r w:rsidRPr="0097378F">
        <w:rPr>
          <w:b/>
          <w:szCs w:val="28"/>
        </w:rPr>
        <w:t xml:space="preserve">, ул. Немировича-Данченко, ул. Ватутина, </w:t>
      </w:r>
    </w:p>
    <w:p w:rsidR="009474A5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 xml:space="preserve">руслом реки Тулы, ул. Станиславского, </w:t>
      </w:r>
    </w:p>
    <w:p w:rsidR="00EF64DB" w:rsidRPr="0097378F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>в Кировском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>и Ленинском районах</w:t>
      </w:r>
    </w:p>
    <w:p w:rsidR="00EF64DB" w:rsidRPr="0097378F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565" w:firstLine="0"/>
        <w:jc w:val="center"/>
        <w:rPr>
          <w:b/>
          <w:szCs w:val="28"/>
        </w:rPr>
      </w:pPr>
    </w:p>
    <w:p w:rsidR="00EF64DB" w:rsidRPr="004B37ED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1. </w:t>
      </w:r>
      <w:r w:rsidR="00EF64DB" w:rsidRPr="004B37ED">
        <w:rPr>
          <w:color w:val="000000"/>
          <w:szCs w:val="28"/>
        </w:rPr>
        <w:t>Текстовая часть проекта межевания территории:</w:t>
      </w:r>
    </w:p>
    <w:p w:rsidR="00EF64DB" w:rsidRPr="004B37ED" w:rsidRDefault="00EF64DB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1.1.</w:t>
      </w:r>
      <w:r w:rsidR="009474A5">
        <w:rPr>
          <w:color w:val="000000"/>
          <w:szCs w:val="28"/>
        </w:rPr>
        <w:t> </w:t>
      </w:r>
      <w:r>
        <w:rPr>
          <w:color w:val="000000"/>
          <w:szCs w:val="28"/>
        </w:rPr>
        <w:t>Сведения об образуемом земельном участке</w:t>
      </w:r>
      <w:r w:rsidRPr="004B37ED">
        <w:rPr>
          <w:color w:val="000000"/>
          <w:szCs w:val="28"/>
        </w:rPr>
        <w:t xml:space="preserve"> (приложение 1).</w:t>
      </w:r>
    </w:p>
    <w:p w:rsidR="00EF64DB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1.2. </w:t>
      </w:r>
      <w:r w:rsidR="00EF64DB" w:rsidRPr="004B37ED">
        <w:rPr>
          <w:color w:val="000000"/>
          <w:szCs w:val="28"/>
        </w:rPr>
        <w:t xml:space="preserve">Сведения о границах территории, в </w:t>
      </w:r>
      <w:r w:rsidR="00EF64DB">
        <w:rPr>
          <w:color w:val="000000"/>
          <w:szCs w:val="28"/>
        </w:rPr>
        <w:t>отношении которой утвержден</w:t>
      </w:r>
      <w:r>
        <w:rPr>
          <w:color w:val="000000"/>
          <w:szCs w:val="28"/>
        </w:rPr>
        <w:t xml:space="preserve"> </w:t>
      </w:r>
      <w:r w:rsidR="00EF64DB">
        <w:rPr>
          <w:color w:val="000000"/>
          <w:szCs w:val="28"/>
        </w:rPr>
        <w:t>пр</w:t>
      </w:r>
      <w:r w:rsidR="00EF64DB">
        <w:rPr>
          <w:color w:val="000000"/>
          <w:szCs w:val="28"/>
        </w:rPr>
        <w:t>о</w:t>
      </w:r>
      <w:r w:rsidR="00EF64DB" w:rsidRPr="004B37ED">
        <w:rPr>
          <w:color w:val="000000"/>
          <w:szCs w:val="28"/>
        </w:rPr>
        <w:t>ект межевания (приложение 2).</w:t>
      </w:r>
    </w:p>
    <w:p w:rsidR="00EF64DB" w:rsidRPr="004B37ED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2. </w:t>
      </w:r>
      <w:r w:rsidR="00EF64DB" w:rsidRPr="004B37ED">
        <w:rPr>
          <w:color w:val="000000"/>
          <w:szCs w:val="28"/>
        </w:rPr>
        <w:t>Чертеж межевания территории (приложение 3).</w:t>
      </w:r>
    </w:p>
    <w:p w:rsidR="00EF64DB" w:rsidRDefault="00EF64DB" w:rsidP="006D676C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EF64DB" w:rsidSect="00D90BBA">
          <w:pgSz w:w="11906" w:h="16838" w:code="9"/>
          <w:pgMar w:top="1191" w:right="567" w:bottom="567" w:left="1418" w:header="0" w:footer="7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EF64DB" w:rsidRDefault="00EF64DB" w:rsidP="00826BAB">
      <w:pPr>
        <w:pStyle w:val="a9"/>
        <w:ind w:left="11340" w:right="-74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EF64DB" w:rsidRDefault="00EF64DB" w:rsidP="00826BAB">
      <w:pPr>
        <w:pStyle w:val="a9"/>
        <w:ind w:left="11340" w:right="111" w:firstLine="0"/>
        <w:rPr>
          <w:sz w:val="24"/>
          <w:szCs w:val="24"/>
        </w:rPr>
      </w:pPr>
      <w:r w:rsidRPr="0059007D">
        <w:rPr>
          <w:sz w:val="24"/>
          <w:szCs w:val="24"/>
        </w:rPr>
        <w:t>к проекту межевания территории ква</w:t>
      </w:r>
      <w:r w:rsidRPr="0059007D">
        <w:rPr>
          <w:sz w:val="24"/>
          <w:szCs w:val="24"/>
        </w:rPr>
        <w:t>р</w:t>
      </w:r>
      <w:r w:rsidRPr="0059007D">
        <w:rPr>
          <w:sz w:val="24"/>
          <w:szCs w:val="24"/>
        </w:rPr>
        <w:t>тала 3</w:t>
      </w:r>
      <w:r w:rsidRPr="002B1DE0">
        <w:rPr>
          <w:sz w:val="24"/>
          <w:szCs w:val="24"/>
        </w:rPr>
        <w:t>10</w:t>
      </w:r>
      <w:r w:rsidRPr="0059007D">
        <w:rPr>
          <w:sz w:val="24"/>
          <w:szCs w:val="24"/>
        </w:rPr>
        <w:t>.03.03.01</w:t>
      </w:r>
      <w:r w:rsidR="00692BE6">
        <w:rPr>
          <w:sz w:val="24"/>
          <w:szCs w:val="24"/>
        </w:rPr>
        <w:t xml:space="preserve"> </w:t>
      </w:r>
      <w:r w:rsidRPr="0059007D">
        <w:rPr>
          <w:sz w:val="24"/>
          <w:szCs w:val="24"/>
        </w:rPr>
        <w:t xml:space="preserve">в границах проекта планировки территории, ограниченной полосой отвода </w:t>
      </w:r>
      <w:proofErr w:type="spellStart"/>
      <w:r w:rsidRPr="0059007D">
        <w:rPr>
          <w:sz w:val="24"/>
          <w:szCs w:val="24"/>
        </w:rPr>
        <w:t>Западно-Сибирской</w:t>
      </w:r>
      <w:proofErr w:type="spellEnd"/>
      <w:r w:rsidRPr="0059007D">
        <w:rPr>
          <w:sz w:val="24"/>
          <w:szCs w:val="24"/>
        </w:rPr>
        <w:t xml:space="preserve"> ж</w:t>
      </w:r>
      <w:r w:rsidRPr="0059007D">
        <w:rPr>
          <w:sz w:val="24"/>
          <w:szCs w:val="24"/>
        </w:rPr>
        <w:t>е</w:t>
      </w:r>
      <w:r w:rsidRPr="0059007D">
        <w:rPr>
          <w:sz w:val="24"/>
          <w:szCs w:val="24"/>
        </w:rPr>
        <w:t>лезной дороги, площадью имени пр</w:t>
      </w:r>
      <w:r w:rsidRPr="0059007D">
        <w:rPr>
          <w:sz w:val="24"/>
          <w:szCs w:val="24"/>
        </w:rPr>
        <w:t>о</w:t>
      </w:r>
      <w:r w:rsidRPr="0059007D">
        <w:rPr>
          <w:sz w:val="24"/>
          <w:szCs w:val="24"/>
        </w:rPr>
        <w:t xml:space="preserve">фессора </w:t>
      </w:r>
      <w:proofErr w:type="spellStart"/>
      <w:r w:rsidRPr="0059007D">
        <w:rPr>
          <w:sz w:val="24"/>
          <w:szCs w:val="24"/>
        </w:rPr>
        <w:t>Лыщинского</w:t>
      </w:r>
      <w:proofErr w:type="spellEnd"/>
      <w:r w:rsidRPr="0059007D">
        <w:rPr>
          <w:sz w:val="24"/>
          <w:szCs w:val="24"/>
        </w:rPr>
        <w:t xml:space="preserve">, ул. Немировича-Данченко, ул. Ватутина, руслом реки Тулы, ул. Станиславского, </w:t>
      </w:r>
      <w:proofErr w:type="gramStart"/>
      <w:r w:rsidRPr="0059007D">
        <w:rPr>
          <w:sz w:val="24"/>
          <w:szCs w:val="24"/>
        </w:rPr>
        <w:t>в</w:t>
      </w:r>
      <w:proofErr w:type="gramEnd"/>
      <w:r w:rsidRPr="0059007D">
        <w:rPr>
          <w:sz w:val="24"/>
          <w:szCs w:val="24"/>
        </w:rPr>
        <w:t xml:space="preserve"> </w:t>
      </w:r>
      <w:proofErr w:type="gramStart"/>
      <w:r w:rsidRPr="0059007D">
        <w:rPr>
          <w:sz w:val="24"/>
          <w:szCs w:val="24"/>
        </w:rPr>
        <w:t>Кировском</w:t>
      </w:r>
      <w:proofErr w:type="gramEnd"/>
      <w:r w:rsidRPr="0059007D">
        <w:rPr>
          <w:sz w:val="24"/>
          <w:szCs w:val="24"/>
        </w:rPr>
        <w:t xml:space="preserve"> и Ленинском районах</w:t>
      </w:r>
    </w:p>
    <w:p w:rsidR="00EF64DB" w:rsidRDefault="00EF64DB" w:rsidP="00EF64DB">
      <w:pPr>
        <w:pStyle w:val="a9"/>
        <w:ind w:left="10065" w:right="-740" w:firstLine="0"/>
        <w:rPr>
          <w:sz w:val="24"/>
          <w:szCs w:val="24"/>
        </w:rPr>
      </w:pPr>
    </w:p>
    <w:p w:rsidR="00EF64DB" w:rsidRPr="0025489E" w:rsidRDefault="00EF64DB" w:rsidP="00EF64DB">
      <w:pPr>
        <w:tabs>
          <w:tab w:val="left" w:pos="6324"/>
        </w:tabs>
        <w:ind w:firstLine="0"/>
      </w:pPr>
      <w:r>
        <w:tab/>
      </w:r>
    </w:p>
    <w:p w:rsidR="00EF64DB" w:rsidRPr="0025489E" w:rsidRDefault="00EF64DB" w:rsidP="00826BAB">
      <w:pPr>
        <w:tabs>
          <w:tab w:val="left" w:pos="6324"/>
        </w:tabs>
        <w:ind w:firstLine="0"/>
        <w:jc w:val="center"/>
        <w:rPr>
          <w:b/>
          <w:sz w:val="24"/>
          <w:szCs w:val="24"/>
        </w:rPr>
      </w:pPr>
      <w:r w:rsidRPr="0025489E">
        <w:rPr>
          <w:b/>
          <w:sz w:val="24"/>
          <w:szCs w:val="24"/>
        </w:rPr>
        <w:t>СВЕДЕНИЯ</w:t>
      </w:r>
    </w:p>
    <w:p w:rsidR="00EF64DB" w:rsidRPr="0025489E" w:rsidRDefault="00EF64DB" w:rsidP="00826BAB">
      <w:pPr>
        <w:tabs>
          <w:tab w:val="left" w:pos="6324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 образуемом земельном участке</w:t>
      </w:r>
    </w:p>
    <w:p w:rsidR="00EF64DB" w:rsidRPr="0025489E" w:rsidRDefault="00EF64DB" w:rsidP="00EF64DB">
      <w:pPr>
        <w:tabs>
          <w:tab w:val="left" w:pos="6324"/>
        </w:tabs>
        <w:jc w:val="center"/>
        <w:rPr>
          <w:sz w:val="24"/>
          <w:szCs w:val="24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4394"/>
        <w:gridCol w:w="1417"/>
        <w:gridCol w:w="4111"/>
        <w:gridCol w:w="4253"/>
      </w:tblGrid>
      <w:tr w:rsidR="00EF64DB" w:rsidRPr="0025489E" w:rsidTr="009332E6">
        <w:tc>
          <w:tcPr>
            <w:tcW w:w="1560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Условный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номер 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земельного участка на чертеже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в соответствии с проектом 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Площадь образуемого земельного участка, </w:t>
            </w:r>
            <w:proofErr w:type="gramStart"/>
            <w:r w:rsidRPr="0025489E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111" w:type="dxa"/>
            <w:tcMar>
              <w:left w:w="57" w:type="dxa"/>
              <w:right w:w="57" w:type="dxa"/>
            </w:tcMar>
          </w:tcPr>
          <w:p w:rsidR="006D676C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Адрес </w:t>
            </w:r>
            <w:proofErr w:type="gramStart"/>
            <w:r w:rsidRPr="0025489E">
              <w:rPr>
                <w:sz w:val="24"/>
                <w:szCs w:val="24"/>
              </w:rPr>
              <w:t>земельного</w:t>
            </w:r>
            <w:proofErr w:type="gramEnd"/>
            <w:r w:rsidRPr="0025489E">
              <w:rPr>
                <w:sz w:val="24"/>
                <w:szCs w:val="24"/>
              </w:rPr>
              <w:t xml:space="preserve"> 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участка</w:t>
            </w:r>
          </w:p>
        </w:tc>
        <w:tc>
          <w:tcPr>
            <w:tcW w:w="4253" w:type="dxa"/>
          </w:tcPr>
          <w:p w:rsidR="00826BAB" w:rsidRDefault="00EF64DB" w:rsidP="00826BAB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Возможный способ</w:t>
            </w:r>
            <w:r w:rsidR="00826BAB">
              <w:rPr>
                <w:sz w:val="24"/>
                <w:szCs w:val="24"/>
              </w:rPr>
              <w:t xml:space="preserve"> </w:t>
            </w:r>
            <w:r w:rsidRPr="0025489E">
              <w:rPr>
                <w:sz w:val="24"/>
                <w:szCs w:val="24"/>
              </w:rPr>
              <w:t xml:space="preserve">образования </w:t>
            </w:r>
          </w:p>
          <w:p w:rsidR="00EF64DB" w:rsidRPr="0025489E" w:rsidRDefault="00EF64DB" w:rsidP="00826BAB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земельного</w:t>
            </w:r>
            <w:r w:rsidR="00826BAB">
              <w:rPr>
                <w:sz w:val="24"/>
                <w:szCs w:val="24"/>
              </w:rPr>
              <w:t xml:space="preserve"> </w:t>
            </w:r>
            <w:r w:rsidRPr="0025489E">
              <w:rPr>
                <w:sz w:val="24"/>
                <w:szCs w:val="24"/>
              </w:rPr>
              <w:t>участка</w:t>
            </w:r>
          </w:p>
        </w:tc>
      </w:tr>
    </w:tbl>
    <w:p w:rsidR="00EF64DB" w:rsidRPr="0025489E" w:rsidRDefault="00EF64DB" w:rsidP="00EF64DB">
      <w:pPr>
        <w:tabs>
          <w:tab w:val="left" w:pos="6324"/>
        </w:tabs>
        <w:rPr>
          <w:sz w:val="2"/>
          <w:szCs w:val="2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4395"/>
        <w:gridCol w:w="1417"/>
        <w:gridCol w:w="4111"/>
        <w:gridCol w:w="4253"/>
      </w:tblGrid>
      <w:tr w:rsidR="00EF64DB" w:rsidRPr="0025489E" w:rsidTr="009332E6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tcMar>
              <w:left w:w="108" w:type="dxa"/>
              <w:right w:w="108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F64DB" w:rsidRPr="0025489E" w:rsidTr="009332E6">
        <w:tc>
          <w:tcPr>
            <w:tcW w:w="1559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ЗУ 1</w:t>
            </w:r>
          </w:p>
        </w:tc>
        <w:tc>
          <w:tcPr>
            <w:tcW w:w="4395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Дошкольное, начальное и среднее о</w:t>
            </w:r>
            <w:r w:rsidRPr="0025489E">
              <w:rPr>
                <w:sz w:val="24"/>
                <w:szCs w:val="24"/>
              </w:rPr>
              <w:t>б</w:t>
            </w:r>
            <w:r w:rsidRPr="0025489E">
              <w:rPr>
                <w:sz w:val="24"/>
                <w:szCs w:val="24"/>
              </w:rPr>
              <w:t xml:space="preserve">щее образование </w:t>
            </w:r>
            <w:hyperlink r:id="rId17" w:history="1">
              <w:r w:rsidRPr="0025489E">
                <w:rPr>
                  <w:rStyle w:val="afc"/>
                  <w:color w:val="auto"/>
                  <w:sz w:val="24"/>
                  <w:szCs w:val="24"/>
                  <w:u w:val="none"/>
                </w:rPr>
                <w:t>(3.5.1)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2D1B80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д</w:t>
            </w:r>
            <w:r w:rsidRPr="0025489E">
              <w:rPr>
                <w:sz w:val="24"/>
                <w:szCs w:val="24"/>
              </w:rPr>
              <w:t>етские ясли; детские сады</w:t>
            </w:r>
          </w:p>
          <w:p w:rsidR="00EF64DB" w:rsidRPr="0025489E" w:rsidRDefault="00EF64DB" w:rsidP="009332E6">
            <w:pPr>
              <w:tabs>
                <w:tab w:val="left" w:pos="6324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0,7149</w:t>
            </w:r>
          </w:p>
        </w:tc>
        <w:tc>
          <w:tcPr>
            <w:tcW w:w="4111" w:type="dxa"/>
            <w:tcMar>
              <w:left w:w="108" w:type="dxa"/>
              <w:right w:w="108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Российская Федерация, Новосиби</w:t>
            </w:r>
            <w:r w:rsidRPr="0025489E">
              <w:rPr>
                <w:sz w:val="24"/>
                <w:szCs w:val="24"/>
              </w:rPr>
              <w:t>р</w:t>
            </w:r>
            <w:r w:rsidRPr="0025489E">
              <w:rPr>
                <w:sz w:val="24"/>
                <w:szCs w:val="24"/>
              </w:rPr>
              <w:t>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  ул. Титова, </w:t>
            </w:r>
            <w:proofErr w:type="spellStart"/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z w:val="24"/>
                <w:szCs w:val="24"/>
              </w:rPr>
              <w:t>/у 24</w:t>
            </w:r>
          </w:p>
        </w:tc>
        <w:tc>
          <w:tcPr>
            <w:tcW w:w="4253" w:type="dxa"/>
          </w:tcPr>
          <w:p w:rsidR="00EF64DB" w:rsidRPr="0025489E" w:rsidRDefault="00BC3E4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</w:t>
            </w:r>
            <w:r w:rsidR="00EF64DB" w:rsidRPr="0025489E">
              <w:rPr>
                <w:sz w:val="24"/>
                <w:szCs w:val="24"/>
              </w:rPr>
              <w:t>земельных учас</w:t>
            </w:r>
            <w:r w:rsidR="00EF64DB" w:rsidRPr="0025489E">
              <w:rPr>
                <w:sz w:val="24"/>
                <w:szCs w:val="24"/>
              </w:rPr>
              <w:t>т</w:t>
            </w:r>
            <w:r w:rsidR="00EF64DB">
              <w:rPr>
                <w:sz w:val="24"/>
                <w:szCs w:val="24"/>
              </w:rPr>
              <w:t>ков с кадастровыми</w:t>
            </w:r>
            <w:r w:rsidR="00EF64DB" w:rsidRPr="0025489E">
              <w:rPr>
                <w:sz w:val="24"/>
                <w:szCs w:val="24"/>
              </w:rPr>
              <w:t xml:space="preserve"> номерами 54:35:064185:24, 54:35:064185:29</w:t>
            </w:r>
          </w:p>
          <w:p w:rsidR="00EF64DB" w:rsidRPr="0025489E" w:rsidRDefault="00EF64DB" w:rsidP="009332E6">
            <w:pPr>
              <w:tabs>
                <w:tab w:val="left" w:pos="6324"/>
              </w:tabs>
              <w:rPr>
                <w:sz w:val="24"/>
                <w:szCs w:val="24"/>
              </w:rPr>
            </w:pPr>
          </w:p>
        </w:tc>
      </w:tr>
    </w:tbl>
    <w:p w:rsidR="00EF64DB" w:rsidRDefault="00EF64DB" w:rsidP="006D676C">
      <w:pPr>
        <w:tabs>
          <w:tab w:val="left" w:pos="6324"/>
        </w:tabs>
        <w:spacing w:before="480"/>
        <w:ind w:firstLine="0"/>
        <w:jc w:val="center"/>
        <w:sectPr w:rsidR="00EF64DB" w:rsidSect="00826BAB">
          <w:pgSz w:w="16838" w:h="11906" w:orient="landscape" w:code="9"/>
          <w:pgMar w:top="1418" w:right="567" w:bottom="851" w:left="567" w:header="0" w:footer="74" w:gutter="0"/>
          <w:pgNumType w:start="1"/>
          <w:cols w:space="708"/>
          <w:titlePg/>
          <w:docGrid w:linePitch="381"/>
        </w:sectPr>
      </w:pPr>
      <w:r>
        <w:t>____________</w:t>
      </w:r>
    </w:p>
    <w:p w:rsidR="00EF64DB" w:rsidRPr="002B1DE0" w:rsidRDefault="00EF64DB" w:rsidP="00E369F1">
      <w:pPr>
        <w:tabs>
          <w:tab w:val="left" w:pos="3969"/>
        </w:tabs>
        <w:ind w:left="6237" w:right="-1" w:firstLine="0"/>
        <w:rPr>
          <w:color w:val="000000" w:themeColor="text1"/>
          <w:sz w:val="24"/>
          <w:szCs w:val="24"/>
        </w:rPr>
      </w:pPr>
      <w:r w:rsidRPr="002B1DE0">
        <w:rPr>
          <w:color w:val="000000" w:themeColor="text1"/>
          <w:sz w:val="24"/>
          <w:szCs w:val="24"/>
        </w:rPr>
        <w:lastRenderedPageBreak/>
        <w:t>Приложение 2</w:t>
      </w:r>
    </w:p>
    <w:p w:rsidR="00EF64DB" w:rsidRPr="00E369F1" w:rsidRDefault="00EF64DB" w:rsidP="00E369F1">
      <w:pPr>
        <w:tabs>
          <w:tab w:val="left" w:pos="3969"/>
        </w:tabs>
        <w:ind w:left="6237" w:right="-1" w:firstLine="0"/>
        <w:rPr>
          <w:color w:val="000000" w:themeColor="text1"/>
          <w:sz w:val="24"/>
          <w:szCs w:val="24"/>
        </w:rPr>
      </w:pPr>
      <w:r w:rsidRPr="002B1DE0">
        <w:rPr>
          <w:color w:val="000000" w:themeColor="text1"/>
          <w:sz w:val="24"/>
          <w:szCs w:val="24"/>
        </w:rPr>
        <w:t xml:space="preserve">к проекту межевания территории квартала 310.03.03.01 в границах проекта планировки территории, ограниченной полосой отвода </w:t>
      </w:r>
      <w:proofErr w:type="spellStart"/>
      <w:r w:rsidRPr="002B1DE0">
        <w:rPr>
          <w:color w:val="000000" w:themeColor="text1"/>
          <w:sz w:val="24"/>
          <w:szCs w:val="24"/>
        </w:rPr>
        <w:t>З</w:t>
      </w:r>
      <w:r w:rsidRPr="002B1DE0">
        <w:rPr>
          <w:color w:val="000000" w:themeColor="text1"/>
          <w:sz w:val="24"/>
          <w:szCs w:val="24"/>
        </w:rPr>
        <w:t>а</w:t>
      </w:r>
      <w:r w:rsidRPr="002B1DE0">
        <w:rPr>
          <w:color w:val="000000" w:themeColor="text1"/>
          <w:sz w:val="24"/>
          <w:szCs w:val="24"/>
        </w:rPr>
        <w:t>падно-Сибирской</w:t>
      </w:r>
      <w:proofErr w:type="spellEnd"/>
      <w:r w:rsidRPr="002B1DE0">
        <w:rPr>
          <w:color w:val="000000" w:themeColor="text1"/>
          <w:sz w:val="24"/>
          <w:szCs w:val="24"/>
        </w:rPr>
        <w:t xml:space="preserve"> железной дороги, площадью имени профессора </w:t>
      </w:r>
      <w:proofErr w:type="spellStart"/>
      <w:r w:rsidRPr="002B1DE0">
        <w:rPr>
          <w:color w:val="000000" w:themeColor="text1"/>
          <w:sz w:val="24"/>
          <w:szCs w:val="24"/>
        </w:rPr>
        <w:t>Л</w:t>
      </w:r>
      <w:r w:rsidRPr="002B1DE0">
        <w:rPr>
          <w:color w:val="000000" w:themeColor="text1"/>
          <w:sz w:val="24"/>
          <w:szCs w:val="24"/>
        </w:rPr>
        <w:t>ы</w:t>
      </w:r>
      <w:r w:rsidRPr="002B1DE0">
        <w:rPr>
          <w:color w:val="000000" w:themeColor="text1"/>
          <w:sz w:val="24"/>
          <w:szCs w:val="24"/>
        </w:rPr>
        <w:t>щинского</w:t>
      </w:r>
      <w:proofErr w:type="spellEnd"/>
      <w:r w:rsidRPr="002B1DE0">
        <w:rPr>
          <w:color w:val="000000" w:themeColor="text1"/>
          <w:sz w:val="24"/>
          <w:szCs w:val="24"/>
        </w:rPr>
        <w:t>, ул.</w:t>
      </w:r>
      <w:r w:rsidR="006D676C">
        <w:rPr>
          <w:color w:val="000000" w:themeColor="text1"/>
          <w:sz w:val="24"/>
          <w:szCs w:val="24"/>
        </w:rPr>
        <w:t xml:space="preserve"> </w:t>
      </w:r>
      <w:r w:rsidRPr="002B1DE0">
        <w:rPr>
          <w:color w:val="000000" w:themeColor="text1"/>
          <w:sz w:val="24"/>
          <w:szCs w:val="24"/>
        </w:rPr>
        <w:t>Немировича-Данченко, ул.</w:t>
      </w:r>
      <w:r w:rsidR="006D676C">
        <w:rPr>
          <w:color w:val="000000" w:themeColor="text1"/>
          <w:sz w:val="24"/>
          <w:szCs w:val="24"/>
        </w:rPr>
        <w:t xml:space="preserve"> </w:t>
      </w:r>
      <w:r w:rsidRPr="002B1DE0">
        <w:rPr>
          <w:color w:val="000000" w:themeColor="text1"/>
          <w:sz w:val="24"/>
          <w:szCs w:val="24"/>
        </w:rPr>
        <w:t>Ватутина, руслом реки Тулы, ул.</w:t>
      </w:r>
      <w:r w:rsidR="006D676C">
        <w:rPr>
          <w:color w:val="000000" w:themeColor="text1"/>
          <w:sz w:val="24"/>
          <w:szCs w:val="24"/>
        </w:rPr>
        <w:t xml:space="preserve"> </w:t>
      </w:r>
      <w:r w:rsidRPr="002B1DE0">
        <w:rPr>
          <w:color w:val="000000" w:themeColor="text1"/>
          <w:sz w:val="24"/>
          <w:szCs w:val="24"/>
        </w:rPr>
        <w:t xml:space="preserve">Станиславского, </w:t>
      </w:r>
      <w:proofErr w:type="gramStart"/>
      <w:r w:rsidRPr="002B1DE0">
        <w:rPr>
          <w:color w:val="000000" w:themeColor="text1"/>
          <w:sz w:val="24"/>
          <w:szCs w:val="24"/>
        </w:rPr>
        <w:t>в</w:t>
      </w:r>
      <w:proofErr w:type="gramEnd"/>
      <w:r w:rsidRPr="002B1DE0">
        <w:rPr>
          <w:color w:val="000000" w:themeColor="text1"/>
          <w:sz w:val="24"/>
          <w:szCs w:val="24"/>
        </w:rPr>
        <w:t xml:space="preserve"> </w:t>
      </w:r>
      <w:proofErr w:type="gramStart"/>
      <w:r w:rsidRPr="00E369F1">
        <w:rPr>
          <w:color w:val="000000" w:themeColor="text1"/>
          <w:sz w:val="24"/>
          <w:szCs w:val="24"/>
        </w:rPr>
        <w:t>Кировском</w:t>
      </w:r>
      <w:proofErr w:type="gramEnd"/>
      <w:r w:rsidRPr="00E369F1">
        <w:rPr>
          <w:color w:val="000000" w:themeColor="text1"/>
          <w:sz w:val="24"/>
          <w:szCs w:val="24"/>
        </w:rPr>
        <w:t xml:space="preserve"> и Ленинском районах</w:t>
      </w:r>
    </w:p>
    <w:p w:rsidR="00EF64DB" w:rsidRPr="006D676C" w:rsidRDefault="00EF64DB" w:rsidP="00EF64DB">
      <w:pPr>
        <w:widowControl w:val="0"/>
        <w:ind w:left="3969" w:firstLine="0"/>
        <w:rPr>
          <w:bCs/>
          <w:szCs w:val="28"/>
        </w:rPr>
      </w:pPr>
    </w:p>
    <w:p w:rsidR="00EF64DB" w:rsidRPr="00E369F1" w:rsidRDefault="00EF64DB" w:rsidP="00EF64DB">
      <w:pPr>
        <w:widowControl w:val="0"/>
        <w:ind w:firstLine="0"/>
        <w:rPr>
          <w:bCs/>
          <w:sz w:val="24"/>
          <w:szCs w:val="24"/>
        </w:rPr>
      </w:pP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>СВЕДЕНИЯ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 xml:space="preserve">о границах территории, в отношении которой </w:t>
      </w:r>
      <w:proofErr w:type="gramStart"/>
      <w:r w:rsidRPr="00E369F1">
        <w:rPr>
          <w:b/>
          <w:bCs/>
          <w:sz w:val="24"/>
          <w:szCs w:val="24"/>
        </w:rPr>
        <w:t>утвержден</w:t>
      </w:r>
      <w:proofErr w:type="gramEnd"/>
      <w:r w:rsidRPr="00E369F1">
        <w:rPr>
          <w:b/>
          <w:bCs/>
          <w:sz w:val="24"/>
          <w:szCs w:val="24"/>
        </w:rPr>
        <w:t xml:space="preserve"> 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>проект межевания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sz w:val="24"/>
          <w:szCs w:val="24"/>
        </w:rPr>
      </w:pPr>
    </w:p>
    <w:tbl>
      <w:tblPr>
        <w:tblStyle w:val="2f2"/>
        <w:tblW w:w="4926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EF64DB" w:rsidRPr="00E369F1" w:rsidTr="00E369F1">
        <w:trPr>
          <w:trHeight w:val="300"/>
          <w:tblHeader/>
          <w:jc w:val="center"/>
        </w:trPr>
        <w:tc>
          <w:tcPr>
            <w:tcW w:w="954" w:type="pct"/>
            <w:vMerge w:val="restart"/>
          </w:tcPr>
          <w:p w:rsidR="006D676C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 xml:space="preserve">№ </w:t>
            </w:r>
          </w:p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точки</w:t>
            </w:r>
          </w:p>
        </w:tc>
        <w:tc>
          <w:tcPr>
            <w:tcW w:w="4046" w:type="pct"/>
            <w:gridSpan w:val="2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F64DB" w:rsidRPr="00E369F1" w:rsidTr="006D676C">
        <w:trPr>
          <w:trHeight w:val="60"/>
          <w:tblHeader/>
          <w:jc w:val="center"/>
        </w:trPr>
        <w:tc>
          <w:tcPr>
            <w:tcW w:w="954" w:type="pct"/>
            <w:vMerge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E369F1" w:rsidRPr="00E369F1" w:rsidRDefault="00E369F1">
      <w:pPr>
        <w:rPr>
          <w:sz w:val="2"/>
          <w:szCs w:val="2"/>
        </w:rPr>
      </w:pPr>
    </w:p>
    <w:tbl>
      <w:tblPr>
        <w:tblStyle w:val="2f2"/>
        <w:tblW w:w="4926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E369F1" w:rsidRPr="00E369F1" w:rsidTr="006D676C">
        <w:trPr>
          <w:trHeight w:val="150"/>
          <w:tblHeader/>
          <w:jc w:val="center"/>
        </w:trPr>
        <w:tc>
          <w:tcPr>
            <w:tcW w:w="954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75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482761.72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4195143.03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482760.33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4195123.79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482755.73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4195064.20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482756.07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4195064.18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482755.50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4195056.26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482752.51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4195056.57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482752.29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4195053.45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482749.71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4195017.54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482749.35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4195012.54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482752.28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4195012.29</w:t>
            </w:r>
          </w:p>
        </w:tc>
      </w:tr>
      <w:tr w:rsidR="00EF64DB" w:rsidRPr="00E369F1" w:rsidTr="00E369F1">
        <w:trPr>
          <w:trHeight w:val="23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482752.13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4195010.30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482746.44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4194933.36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482775.84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4194899.30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482925.62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4194888.59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482948.04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4194886.99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483112.87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4194875.16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483133.99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4194873.65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483139.20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4194946.34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483146.02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4195040.11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483146.43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4195045.95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483146.78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4195045.92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483150.66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4195100.10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483150.32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4195100.11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483151.44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4195115.87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483136.77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4195116.93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483068.06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4195121.94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482952.18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4195130.30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482909.60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4195133.34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482866.51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4195136.54</w:t>
            </w:r>
          </w:p>
        </w:tc>
      </w:tr>
      <w:tr w:rsidR="00EF64DB" w:rsidRPr="002B1DE0" w:rsidTr="00E369F1">
        <w:trPr>
          <w:trHeight w:val="300"/>
          <w:jc w:val="center"/>
        </w:trPr>
        <w:tc>
          <w:tcPr>
            <w:tcW w:w="954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71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482831.53</w:t>
            </w:r>
          </w:p>
        </w:tc>
        <w:tc>
          <w:tcPr>
            <w:tcW w:w="1975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4195138.70</w:t>
            </w:r>
          </w:p>
        </w:tc>
      </w:tr>
    </w:tbl>
    <w:p w:rsidR="00E369F1" w:rsidRDefault="00E369F1"/>
    <w:tbl>
      <w:tblPr>
        <w:tblStyle w:val="2f2"/>
        <w:tblW w:w="492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28"/>
        <w:gridCol w:w="8146"/>
      </w:tblGrid>
      <w:tr w:rsidR="00E369F1" w:rsidRPr="002B1DE0" w:rsidTr="00E369F1">
        <w:trPr>
          <w:trHeight w:val="300"/>
          <w:jc w:val="center"/>
        </w:trPr>
        <w:tc>
          <w:tcPr>
            <w:tcW w:w="833" w:type="pct"/>
          </w:tcPr>
          <w:p w:rsidR="00E369F1" w:rsidRPr="00E369F1" w:rsidRDefault="00E369F1" w:rsidP="00E369F1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Примечания:</w:t>
            </w:r>
          </w:p>
        </w:tc>
        <w:tc>
          <w:tcPr>
            <w:tcW w:w="4167" w:type="pct"/>
          </w:tcPr>
          <w:p w:rsidR="00E369F1" w:rsidRPr="002B1DE0" w:rsidRDefault="00E369F1" w:rsidP="00E369F1">
            <w:pPr>
              <w:widowControl w:val="0"/>
              <w:tabs>
                <w:tab w:val="left" w:pos="0"/>
                <w:tab w:val="left" w:pos="1701"/>
              </w:tabs>
              <w:ind w:firstLine="0"/>
              <w:rPr>
                <w:sz w:val="24"/>
                <w:szCs w:val="24"/>
              </w:rPr>
            </w:pPr>
            <w:r w:rsidRPr="00E369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 координат – МСК НСО.</w:t>
            </w:r>
          </w:p>
        </w:tc>
      </w:tr>
    </w:tbl>
    <w:p w:rsidR="00EF64DB" w:rsidRDefault="00EF64DB" w:rsidP="006D676C">
      <w:pPr>
        <w:widowControl w:val="0"/>
        <w:tabs>
          <w:tab w:val="left" w:pos="0"/>
        </w:tabs>
        <w:spacing w:before="480"/>
        <w:ind w:firstLine="0"/>
        <w:jc w:val="center"/>
        <w:rPr>
          <w:color w:val="000000" w:themeColor="text1"/>
          <w:szCs w:val="28"/>
        </w:rPr>
        <w:sectPr w:rsidR="00EF64DB" w:rsidSect="006D676C">
          <w:pgSz w:w="11906" w:h="16838" w:code="9"/>
          <w:pgMar w:top="1134" w:right="567" w:bottom="1134" w:left="1418" w:header="284" w:footer="74" w:gutter="0"/>
          <w:pgNumType w:start="1"/>
          <w:cols w:space="708"/>
          <w:titlePg/>
          <w:docGrid w:linePitch="381"/>
        </w:sectPr>
      </w:pPr>
      <w:r w:rsidRPr="002B1DE0">
        <w:rPr>
          <w:color w:val="000000" w:themeColor="text1"/>
          <w:szCs w:val="28"/>
        </w:rPr>
        <w:t>____________</w:t>
      </w:r>
    </w:p>
    <w:p w:rsidR="004B37ED" w:rsidRPr="00DC2414" w:rsidRDefault="004B37ED" w:rsidP="00DC2414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color w:val="000000" w:themeColor="text1"/>
          <w:szCs w:val="28"/>
        </w:rPr>
      </w:pPr>
    </w:p>
    <w:sectPr w:rsidR="004B37ED" w:rsidRPr="00DC2414" w:rsidSect="00A07864">
      <w:headerReference w:type="even" r:id="rId18"/>
      <w:headerReference w:type="default" r:id="rId19"/>
      <w:headerReference w:type="first" r:id="rId20"/>
      <w:pgSz w:w="16838" w:h="11906" w:orient="landscape" w:code="9"/>
      <w:pgMar w:top="1418" w:right="284" w:bottom="567" w:left="284" w:header="0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686" w:rsidRDefault="003D3686" w:rsidP="007B56B1">
      <w:r>
        <w:separator/>
      </w:r>
    </w:p>
    <w:p w:rsidR="003D3686" w:rsidRDefault="003D3686"/>
  </w:endnote>
  <w:endnote w:type="continuationSeparator" w:id="0">
    <w:p w:rsidR="003D3686" w:rsidRDefault="003D3686" w:rsidP="007B56B1">
      <w:r>
        <w:continuationSeparator/>
      </w:r>
    </w:p>
    <w:p w:rsidR="003D3686" w:rsidRDefault="003D368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686" w:rsidRDefault="003D3686" w:rsidP="007B56B1">
      <w:r>
        <w:separator/>
      </w:r>
    </w:p>
    <w:p w:rsidR="003D3686" w:rsidRDefault="003D3686"/>
  </w:footnote>
  <w:footnote w:type="continuationSeparator" w:id="0">
    <w:p w:rsidR="003D3686" w:rsidRDefault="003D3686" w:rsidP="007B56B1">
      <w:r>
        <w:continuationSeparator/>
      </w:r>
    </w:p>
    <w:p w:rsidR="003D3686" w:rsidRDefault="003D368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D3686" w:rsidRPr="003F7CFD" w:rsidRDefault="006457B7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3D3686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83CAB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Pr="00B83DF6" w:rsidRDefault="003D3686" w:rsidP="00B83DF6">
    <w:pPr>
      <w:pStyle w:val="a3"/>
    </w:pPr>
    <w:r>
      <w:rPr>
        <w:noProof/>
        <w:szCs w:val="16"/>
      </w:rPr>
      <w:drawing>
        <wp:inline distT="0" distB="0" distL="0" distR="0">
          <wp:extent cx="10320793" cy="5946995"/>
          <wp:effectExtent l="0" t="0" r="0" b="0"/>
          <wp:docPr id="3" name="Рисунок 3" descr="C:\Users\LVetrova\AppData\Local\Microsoft\Windows\Temporary Internet Files\Content.Outlook\EC73DH3C\Приложение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Vetrova\AppData\Local\Microsoft\Windows\Temporary Internet Files\Content.Outlook\EC73DH3C\Приложение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0" cy="5949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Pr="000E35E1" w:rsidRDefault="006457B7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3D368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3D3686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1212"/>
      <w:docPartObj>
        <w:docPartGallery w:val="Page Numbers (Top of Page)"/>
        <w:docPartUnique/>
      </w:docPartObj>
    </w:sdtPr>
    <w:sdtContent>
      <w:p w:rsidR="003D3686" w:rsidRDefault="006457B7">
        <w:pPr>
          <w:pStyle w:val="a3"/>
          <w:jc w:val="center"/>
        </w:pPr>
        <w:r>
          <w:fldChar w:fldCharType="begin"/>
        </w:r>
        <w:r w:rsidR="003D3686">
          <w:instrText xml:space="preserve"> PAGE   \* MERGEFORMAT </w:instrText>
        </w:r>
        <w:r>
          <w:fldChar w:fldCharType="separate"/>
        </w:r>
        <w:r w:rsidR="003D368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3D3686" w:rsidRDefault="003D3686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121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D3686" w:rsidRPr="004A169B" w:rsidRDefault="006457B7" w:rsidP="00D76CCB">
        <w:pPr>
          <w:pStyle w:val="a3"/>
          <w:ind w:firstLine="0"/>
          <w:jc w:val="center"/>
          <w:rPr>
            <w:sz w:val="24"/>
          </w:rPr>
        </w:pPr>
        <w:r w:rsidRPr="004A169B">
          <w:rPr>
            <w:sz w:val="24"/>
          </w:rPr>
          <w:fldChar w:fldCharType="begin"/>
        </w:r>
        <w:r w:rsidR="003D3686" w:rsidRPr="004A169B">
          <w:rPr>
            <w:sz w:val="24"/>
          </w:rPr>
          <w:instrText xml:space="preserve"> PAGE   \* MERGEFORMAT </w:instrText>
        </w:r>
        <w:r w:rsidRPr="004A169B">
          <w:rPr>
            <w:sz w:val="24"/>
          </w:rPr>
          <w:fldChar w:fldCharType="separate"/>
        </w:r>
        <w:r w:rsidR="00883CAB">
          <w:rPr>
            <w:noProof/>
            <w:sz w:val="24"/>
          </w:rPr>
          <w:t>19</w:t>
        </w:r>
        <w:r w:rsidRPr="004A169B">
          <w:rPr>
            <w:noProof/>
            <w:sz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Default="003D3686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Pr="00997534" w:rsidRDefault="006457B7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3D3686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883CAB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Pr="006D663A" w:rsidRDefault="003D3686" w:rsidP="00C3161C">
    <w:pPr>
      <w:pStyle w:val="a3"/>
      <w:rPr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Default="003D3686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686" w:rsidRPr="00997534" w:rsidRDefault="006457B7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3D3686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3D3686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181FE9"/>
    <w:multiLevelType w:val="hybridMultilevel"/>
    <w:tmpl w:val="E97E031C"/>
    <w:lvl w:ilvl="0" w:tplc="B330E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F8E4EE5"/>
    <w:multiLevelType w:val="hybridMultilevel"/>
    <w:tmpl w:val="BF1A017A"/>
    <w:lvl w:ilvl="0" w:tplc="123CFB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4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93E0567"/>
    <w:multiLevelType w:val="hybridMultilevel"/>
    <w:tmpl w:val="D708D11A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3">
    <w:nsid w:val="642D57A5"/>
    <w:multiLevelType w:val="hybridMultilevel"/>
    <w:tmpl w:val="C23C0394"/>
    <w:lvl w:ilvl="0" w:tplc="6C6C0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5C4DF12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1"/>
  </w:num>
  <w:num w:numId="4">
    <w:abstractNumId w:val="23"/>
  </w:num>
  <w:num w:numId="5">
    <w:abstractNumId w:val="31"/>
  </w:num>
  <w:num w:numId="6">
    <w:abstractNumId w:val="0"/>
  </w:num>
  <w:num w:numId="7">
    <w:abstractNumId w:val="9"/>
  </w:num>
  <w:num w:numId="8">
    <w:abstractNumId w:val="37"/>
  </w:num>
  <w:num w:numId="9">
    <w:abstractNumId w:val="22"/>
  </w:num>
  <w:num w:numId="10">
    <w:abstractNumId w:val="14"/>
  </w:num>
  <w:num w:numId="11">
    <w:abstractNumId w:val="30"/>
  </w:num>
  <w:num w:numId="12">
    <w:abstractNumId w:val="13"/>
  </w:num>
  <w:num w:numId="13">
    <w:abstractNumId w:val="12"/>
  </w:num>
  <w:num w:numId="14">
    <w:abstractNumId w:val="35"/>
  </w:num>
  <w:num w:numId="15">
    <w:abstractNumId w:val="19"/>
  </w:num>
  <w:num w:numId="16">
    <w:abstractNumId w:val="5"/>
  </w:num>
  <w:num w:numId="17">
    <w:abstractNumId w:val="7"/>
  </w:num>
  <w:num w:numId="18">
    <w:abstractNumId w:val="1"/>
  </w:num>
  <w:num w:numId="19">
    <w:abstractNumId w:val="2"/>
  </w:num>
  <w:num w:numId="20">
    <w:abstractNumId w:val="32"/>
  </w:num>
  <w:num w:numId="21">
    <w:abstractNumId w:val="25"/>
  </w:num>
  <w:num w:numId="22">
    <w:abstractNumId w:val="27"/>
  </w:num>
  <w:num w:numId="23">
    <w:abstractNumId w:val="17"/>
  </w:num>
  <w:num w:numId="24">
    <w:abstractNumId w:val="26"/>
  </w:num>
  <w:num w:numId="25">
    <w:abstractNumId w:val="36"/>
  </w:num>
  <w:num w:numId="26">
    <w:abstractNumId w:val="34"/>
  </w:num>
  <w:num w:numId="27">
    <w:abstractNumId w:val="18"/>
  </w:num>
  <w:num w:numId="28">
    <w:abstractNumId w:val="29"/>
  </w:num>
  <w:num w:numId="29">
    <w:abstractNumId w:val="8"/>
  </w:num>
  <w:num w:numId="30">
    <w:abstractNumId w:val="15"/>
  </w:num>
  <w:num w:numId="31">
    <w:abstractNumId w:val="4"/>
  </w:num>
  <w:num w:numId="32">
    <w:abstractNumId w:val="24"/>
  </w:num>
  <w:num w:numId="33">
    <w:abstractNumId w:val="6"/>
  </w:num>
  <w:num w:numId="34">
    <w:abstractNumId w:val="10"/>
  </w:num>
  <w:num w:numId="35">
    <w:abstractNumId w:val="38"/>
  </w:num>
  <w:num w:numId="36">
    <w:abstractNumId w:val="28"/>
  </w:num>
  <w:num w:numId="37">
    <w:abstractNumId w:val="3"/>
  </w:num>
  <w:num w:numId="38">
    <w:abstractNumId w:val="33"/>
  </w:num>
  <w:num w:numId="39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D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16668"/>
    <w:rsid w:val="00016F2E"/>
    <w:rsid w:val="000201A5"/>
    <w:rsid w:val="00020C64"/>
    <w:rsid w:val="00020E33"/>
    <w:rsid w:val="00023052"/>
    <w:rsid w:val="00023130"/>
    <w:rsid w:val="00023CC8"/>
    <w:rsid w:val="00023E70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2939"/>
    <w:rsid w:val="0003302F"/>
    <w:rsid w:val="00033375"/>
    <w:rsid w:val="000333CB"/>
    <w:rsid w:val="0003426C"/>
    <w:rsid w:val="00034323"/>
    <w:rsid w:val="00035246"/>
    <w:rsid w:val="00035586"/>
    <w:rsid w:val="0003645D"/>
    <w:rsid w:val="000372F4"/>
    <w:rsid w:val="000401D7"/>
    <w:rsid w:val="00042ADF"/>
    <w:rsid w:val="00042F32"/>
    <w:rsid w:val="00042F68"/>
    <w:rsid w:val="000441F3"/>
    <w:rsid w:val="000444A6"/>
    <w:rsid w:val="000448FC"/>
    <w:rsid w:val="000456B7"/>
    <w:rsid w:val="00046182"/>
    <w:rsid w:val="00047CF1"/>
    <w:rsid w:val="00050117"/>
    <w:rsid w:val="0005241B"/>
    <w:rsid w:val="000537F0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D44"/>
    <w:rsid w:val="000573AD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621"/>
    <w:rsid w:val="00067BA3"/>
    <w:rsid w:val="00067F1C"/>
    <w:rsid w:val="00070CC4"/>
    <w:rsid w:val="00071E36"/>
    <w:rsid w:val="00072CF1"/>
    <w:rsid w:val="00072E4D"/>
    <w:rsid w:val="000736DD"/>
    <w:rsid w:val="00073A34"/>
    <w:rsid w:val="00073C2F"/>
    <w:rsid w:val="00073D04"/>
    <w:rsid w:val="000740EE"/>
    <w:rsid w:val="00074210"/>
    <w:rsid w:val="0007471A"/>
    <w:rsid w:val="0007499E"/>
    <w:rsid w:val="00074A43"/>
    <w:rsid w:val="000751FA"/>
    <w:rsid w:val="000758CC"/>
    <w:rsid w:val="00075AF2"/>
    <w:rsid w:val="000768B0"/>
    <w:rsid w:val="00077CB6"/>
    <w:rsid w:val="00080109"/>
    <w:rsid w:val="000804BB"/>
    <w:rsid w:val="00080840"/>
    <w:rsid w:val="00081A8A"/>
    <w:rsid w:val="000826F9"/>
    <w:rsid w:val="00082924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1404"/>
    <w:rsid w:val="000B1E8F"/>
    <w:rsid w:val="000B2380"/>
    <w:rsid w:val="000B26CE"/>
    <w:rsid w:val="000B2761"/>
    <w:rsid w:val="000B27B1"/>
    <w:rsid w:val="000B2E0F"/>
    <w:rsid w:val="000B3663"/>
    <w:rsid w:val="000B440B"/>
    <w:rsid w:val="000B4DF7"/>
    <w:rsid w:val="000B6772"/>
    <w:rsid w:val="000B7267"/>
    <w:rsid w:val="000C1A3E"/>
    <w:rsid w:val="000C1C6B"/>
    <w:rsid w:val="000C21A8"/>
    <w:rsid w:val="000C384C"/>
    <w:rsid w:val="000C3E0E"/>
    <w:rsid w:val="000C486C"/>
    <w:rsid w:val="000C4B3B"/>
    <w:rsid w:val="000C5245"/>
    <w:rsid w:val="000C5391"/>
    <w:rsid w:val="000C6195"/>
    <w:rsid w:val="000C6682"/>
    <w:rsid w:val="000C687B"/>
    <w:rsid w:val="000C6E96"/>
    <w:rsid w:val="000C77A3"/>
    <w:rsid w:val="000C7F6D"/>
    <w:rsid w:val="000D0B79"/>
    <w:rsid w:val="000D1BA7"/>
    <w:rsid w:val="000D20CF"/>
    <w:rsid w:val="000D3124"/>
    <w:rsid w:val="000D330C"/>
    <w:rsid w:val="000D3FD5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470F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4FF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6DA7"/>
    <w:rsid w:val="001470A7"/>
    <w:rsid w:val="00147A91"/>
    <w:rsid w:val="0015004A"/>
    <w:rsid w:val="00150C19"/>
    <w:rsid w:val="00152A6B"/>
    <w:rsid w:val="0015383F"/>
    <w:rsid w:val="00155103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582"/>
    <w:rsid w:val="0018066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0916"/>
    <w:rsid w:val="0019121D"/>
    <w:rsid w:val="00191AAF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2860"/>
    <w:rsid w:val="001A34DE"/>
    <w:rsid w:val="001A3551"/>
    <w:rsid w:val="001A3862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062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0A8C"/>
    <w:rsid w:val="00221904"/>
    <w:rsid w:val="00222286"/>
    <w:rsid w:val="002239A1"/>
    <w:rsid w:val="00223A37"/>
    <w:rsid w:val="0022438D"/>
    <w:rsid w:val="00224861"/>
    <w:rsid w:val="00225882"/>
    <w:rsid w:val="0022612C"/>
    <w:rsid w:val="002264B3"/>
    <w:rsid w:val="00226C55"/>
    <w:rsid w:val="00226CEB"/>
    <w:rsid w:val="0022780E"/>
    <w:rsid w:val="002300A8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89E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3FBB"/>
    <w:rsid w:val="0028412E"/>
    <w:rsid w:val="002851ED"/>
    <w:rsid w:val="00286EC3"/>
    <w:rsid w:val="0029117E"/>
    <w:rsid w:val="00291386"/>
    <w:rsid w:val="00291867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4F0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1DE0"/>
    <w:rsid w:val="002B39AA"/>
    <w:rsid w:val="002B40A3"/>
    <w:rsid w:val="002B4175"/>
    <w:rsid w:val="002B4742"/>
    <w:rsid w:val="002B53D1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25E7"/>
    <w:rsid w:val="002C290B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B80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5D23"/>
    <w:rsid w:val="00306009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6BF"/>
    <w:rsid w:val="00316F62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02B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890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2900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251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3FE3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2A3A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C7E4A"/>
    <w:rsid w:val="003D197E"/>
    <w:rsid w:val="003D3686"/>
    <w:rsid w:val="003D3926"/>
    <w:rsid w:val="003D3C2C"/>
    <w:rsid w:val="003D3EEE"/>
    <w:rsid w:val="003D48CE"/>
    <w:rsid w:val="003D4BFB"/>
    <w:rsid w:val="003D6B7A"/>
    <w:rsid w:val="003D75E2"/>
    <w:rsid w:val="003E0F48"/>
    <w:rsid w:val="003E140E"/>
    <w:rsid w:val="003E1595"/>
    <w:rsid w:val="003E2A89"/>
    <w:rsid w:val="003E3E25"/>
    <w:rsid w:val="003E4066"/>
    <w:rsid w:val="003E477D"/>
    <w:rsid w:val="003E4EA3"/>
    <w:rsid w:val="003E5AFA"/>
    <w:rsid w:val="003E5F3C"/>
    <w:rsid w:val="003E6818"/>
    <w:rsid w:val="003E6B53"/>
    <w:rsid w:val="003E6F30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0B6F"/>
    <w:rsid w:val="00400CB1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6CF5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365F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5DCC"/>
    <w:rsid w:val="00485E20"/>
    <w:rsid w:val="0048603B"/>
    <w:rsid w:val="00486923"/>
    <w:rsid w:val="00486B64"/>
    <w:rsid w:val="004876D6"/>
    <w:rsid w:val="004901AE"/>
    <w:rsid w:val="00490364"/>
    <w:rsid w:val="00490A63"/>
    <w:rsid w:val="004917BF"/>
    <w:rsid w:val="004946F9"/>
    <w:rsid w:val="004952DB"/>
    <w:rsid w:val="00495807"/>
    <w:rsid w:val="0049593F"/>
    <w:rsid w:val="00496D88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37ED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92E"/>
    <w:rsid w:val="004C2ECA"/>
    <w:rsid w:val="004C385A"/>
    <w:rsid w:val="004C38F2"/>
    <w:rsid w:val="004C4885"/>
    <w:rsid w:val="004C597C"/>
    <w:rsid w:val="004C6546"/>
    <w:rsid w:val="004D287D"/>
    <w:rsid w:val="004D2A16"/>
    <w:rsid w:val="004D309F"/>
    <w:rsid w:val="004D3607"/>
    <w:rsid w:val="004D49A9"/>
    <w:rsid w:val="004D5403"/>
    <w:rsid w:val="004D5CB8"/>
    <w:rsid w:val="004D693B"/>
    <w:rsid w:val="004D6C40"/>
    <w:rsid w:val="004D6C5D"/>
    <w:rsid w:val="004E02DC"/>
    <w:rsid w:val="004E0F60"/>
    <w:rsid w:val="004E14F8"/>
    <w:rsid w:val="004E28F5"/>
    <w:rsid w:val="004E3830"/>
    <w:rsid w:val="004E3DDE"/>
    <w:rsid w:val="004E5838"/>
    <w:rsid w:val="004E58B4"/>
    <w:rsid w:val="004E6D7B"/>
    <w:rsid w:val="004E738E"/>
    <w:rsid w:val="004F1125"/>
    <w:rsid w:val="004F1618"/>
    <w:rsid w:val="004F2244"/>
    <w:rsid w:val="004F245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5733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0675"/>
    <w:rsid w:val="005313D7"/>
    <w:rsid w:val="0053280E"/>
    <w:rsid w:val="005339A9"/>
    <w:rsid w:val="005348FF"/>
    <w:rsid w:val="005355B0"/>
    <w:rsid w:val="005358D8"/>
    <w:rsid w:val="00535C99"/>
    <w:rsid w:val="00535E63"/>
    <w:rsid w:val="0053617F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46988"/>
    <w:rsid w:val="005505C3"/>
    <w:rsid w:val="00550BF7"/>
    <w:rsid w:val="00550C41"/>
    <w:rsid w:val="0055191C"/>
    <w:rsid w:val="005519AF"/>
    <w:rsid w:val="00551C7B"/>
    <w:rsid w:val="00552758"/>
    <w:rsid w:val="005528B5"/>
    <w:rsid w:val="005528F3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BD8"/>
    <w:rsid w:val="005622F7"/>
    <w:rsid w:val="00562598"/>
    <w:rsid w:val="00562CDC"/>
    <w:rsid w:val="00563C46"/>
    <w:rsid w:val="00564BD4"/>
    <w:rsid w:val="00565141"/>
    <w:rsid w:val="005670A0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E42"/>
    <w:rsid w:val="00585F05"/>
    <w:rsid w:val="00585FEB"/>
    <w:rsid w:val="005860A3"/>
    <w:rsid w:val="00586AC9"/>
    <w:rsid w:val="00586EEE"/>
    <w:rsid w:val="00586F7C"/>
    <w:rsid w:val="00587EBF"/>
    <w:rsid w:val="00587EE9"/>
    <w:rsid w:val="0059007D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042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04E9"/>
    <w:rsid w:val="005E1EF4"/>
    <w:rsid w:val="005E2807"/>
    <w:rsid w:val="005E28D0"/>
    <w:rsid w:val="005E2D65"/>
    <w:rsid w:val="005E2E7C"/>
    <w:rsid w:val="005E31EA"/>
    <w:rsid w:val="005E49D2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44DC"/>
    <w:rsid w:val="00625500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11"/>
    <w:rsid w:val="00634ECF"/>
    <w:rsid w:val="006354A3"/>
    <w:rsid w:val="00635D64"/>
    <w:rsid w:val="006367FE"/>
    <w:rsid w:val="0063692E"/>
    <w:rsid w:val="00636D7D"/>
    <w:rsid w:val="006374AD"/>
    <w:rsid w:val="00637527"/>
    <w:rsid w:val="00640851"/>
    <w:rsid w:val="00642659"/>
    <w:rsid w:val="0064300B"/>
    <w:rsid w:val="006450B2"/>
    <w:rsid w:val="006457B7"/>
    <w:rsid w:val="0064601B"/>
    <w:rsid w:val="00646126"/>
    <w:rsid w:val="00646F22"/>
    <w:rsid w:val="00647096"/>
    <w:rsid w:val="0064784D"/>
    <w:rsid w:val="0065163B"/>
    <w:rsid w:val="00655038"/>
    <w:rsid w:val="00655A3B"/>
    <w:rsid w:val="00655DE7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23A2"/>
    <w:rsid w:val="00663021"/>
    <w:rsid w:val="006636DA"/>
    <w:rsid w:val="006638C1"/>
    <w:rsid w:val="00663B41"/>
    <w:rsid w:val="0066402C"/>
    <w:rsid w:val="0066437F"/>
    <w:rsid w:val="0066494E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494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BE6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1ED3"/>
    <w:rsid w:val="006A2F0C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5B9B"/>
    <w:rsid w:val="006D611C"/>
    <w:rsid w:val="006D61A7"/>
    <w:rsid w:val="006D676C"/>
    <w:rsid w:val="006D7DFA"/>
    <w:rsid w:val="006E045B"/>
    <w:rsid w:val="006E0B5D"/>
    <w:rsid w:val="006E2383"/>
    <w:rsid w:val="006E2C91"/>
    <w:rsid w:val="006E324A"/>
    <w:rsid w:val="006E4663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897"/>
    <w:rsid w:val="006F2F23"/>
    <w:rsid w:val="006F3888"/>
    <w:rsid w:val="006F3BD0"/>
    <w:rsid w:val="006F4EB0"/>
    <w:rsid w:val="006F504E"/>
    <w:rsid w:val="006F59F1"/>
    <w:rsid w:val="006F67DA"/>
    <w:rsid w:val="006F6949"/>
    <w:rsid w:val="006F7C63"/>
    <w:rsid w:val="00700513"/>
    <w:rsid w:val="00700B2B"/>
    <w:rsid w:val="007024C9"/>
    <w:rsid w:val="007024E2"/>
    <w:rsid w:val="00702DCE"/>
    <w:rsid w:val="00703255"/>
    <w:rsid w:val="00703670"/>
    <w:rsid w:val="00704085"/>
    <w:rsid w:val="00704898"/>
    <w:rsid w:val="007051A2"/>
    <w:rsid w:val="0070643D"/>
    <w:rsid w:val="00706B88"/>
    <w:rsid w:val="00706DEE"/>
    <w:rsid w:val="007079FB"/>
    <w:rsid w:val="00707FC3"/>
    <w:rsid w:val="0071052C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D9A"/>
    <w:rsid w:val="00743212"/>
    <w:rsid w:val="00744186"/>
    <w:rsid w:val="007444CF"/>
    <w:rsid w:val="00746485"/>
    <w:rsid w:val="007472E2"/>
    <w:rsid w:val="00747B8A"/>
    <w:rsid w:val="00750613"/>
    <w:rsid w:val="00750B79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538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4184"/>
    <w:rsid w:val="00775303"/>
    <w:rsid w:val="00775469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4FB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3C9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3721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12A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1549"/>
    <w:rsid w:val="00812200"/>
    <w:rsid w:val="00812F55"/>
    <w:rsid w:val="00813259"/>
    <w:rsid w:val="00814632"/>
    <w:rsid w:val="008150AB"/>
    <w:rsid w:val="008152AE"/>
    <w:rsid w:val="008165A7"/>
    <w:rsid w:val="0082084A"/>
    <w:rsid w:val="00821E0E"/>
    <w:rsid w:val="008225E0"/>
    <w:rsid w:val="008226A5"/>
    <w:rsid w:val="0082306E"/>
    <w:rsid w:val="008230FD"/>
    <w:rsid w:val="008238EA"/>
    <w:rsid w:val="00823BED"/>
    <w:rsid w:val="00825581"/>
    <w:rsid w:val="00825C01"/>
    <w:rsid w:val="008260F8"/>
    <w:rsid w:val="00826BAB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5D7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05B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8E"/>
    <w:rsid w:val="008807AA"/>
    <w:rsid w:val="008807D5"/>
    <w:rsid w:val="00883224"/>
    <w:rsid w:val="00883546"/>
    <w:rsid w:val="00883CAB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4BDA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0CF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D7D46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573"/>
    <w:rsid w:val="00900AB7"/>
    <w:rsid w:val="00900D86"/>
    <w:rsid w:val="0090181E"/>
    <w:rsid w:val="00901C17"/>
    <w:rsid w:val="0090213D"/>
    <w:rsid w:val="00902DD8"/>
    <w:rsid w:val="00902F5E"/>
    <w:rsid w:val="009039F9"/>
    <w:rsid w:val="00903C71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8EA"/>
    <w:rsid w:val="009123F7"/>
    <w:rsid w:val="0091280D"/>
    <w:rsid w:val="00912AC0"/>
    <w:rsid w:val="00912AEC"/>
    <w:rsid w:val="00912C81"/>
    <w:rsid w:val="00913215"/>
    <w:rsid w:val="0091322A"/>
    <w:rsid w:val="00913379"/>
    <w:rsid w:val="009138F5"/>
    <w:rsid w:val="00914498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32E6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36F5"/>
    <w:rsid w:val="009449CA"/>
    <w:rsid w:val="009452FA"/>
    <w:rsid w:val="00945AF0"/>
    <w:rsid w:val="00945B0D"/>
    <w:rsid w:val="009462D7"/>
    <w:rsid w:val="009469AB"/>
    <w:rsid w:val="00947227"/>
    <w:rsid w:val="00947470"/>
    <w:rsid w:val="009474A5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0CA"/>
    <w:rsid w:val="00952335"/>
    <w:rsid w:val="0095407B"/>
    <w:rsid w:val="00954176"/>
    <w:rsid w:val="00954530"/>
    <w:rsid w:val="00954D3F"/>
    <w:rsid w:val="00955159"/>
    <w:rsid w:val="009551A3"/>
    <w:rsid w:val="009552F4"/>
    <w:rsid w:val="009558DF"/>
    <w:rsid w:val="009569DA"/>
    <w:rsid w:val="00956D02"/>
    <w:rsid w:val="0096051F"/>
    <w:rsid w:val="0096092A"/>
    <w:rsid w:val="0096137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5A4"/>
    <w:rsid w:val="00971AC6"/>
    <w:rsid w:val="00971F7E"/>
    <w:rsid w:val="0097215E"/>
    <w:rsid w:val="009723AF"/>
    <w:rsid w:val="00972674"/>
    <w:rsid w:val="00972787"/>
    <w:rsid w:val="0097378F"/>
    <w:rsid w:val="00973F34"/>
    <w:rsid w:val="00974575"/>
    <w:rsid w:val="0097498A"/>
    <w:rsid w:val="009752FB"/>
    <w:rsid w:val="009768A6"/>
    <w:rsid w:val="0098050D"/>
    <w:rsid w:val="00980885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2C1D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AF0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BB7"/>
    <w:rsid w:val="009B4B6C"/>
    <w:rsid w:val="009B4EAF"/>
    <w:rsid w:val="009B6A9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2AA7"/>
    <w:rsid w:val="009D2B6C"/>
    <w:rsid w:val="009D2CDF"/>
    <w:rsid w:val="009D50E9"/>
    <w:rsid w:val="009D619B"/>
    <w:rsid w:val="009D64B6"/>
    <w:rsid w:val="009D6900"/>
    <w:rsid w:val="009D7CB7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2EE9"/>
    <w:rsid w:val="009F3F37"/>
    <w:rsid w:val="009F41AB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864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658A"/>
    <w:rsid w:val="00A6723B"/>
    <w:rsid w:val="00A6794B"/>
    <w:rsid w:val="00A67C0B"/>
    <w:rsid w:val="00A704A9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877E2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A6839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1D1B"/>
    <w:rsid w:val="00AC3217"/>
    <w:rsid w:val="00AC3A1D"/>
    <w:rsid w:val="00AC4006"/>
    <w:rsid w:val="00AC4832"/>
    <w:rsid w:val="00AC5191"/>
    <w:rsid w:val="00AC790A"/>
    <w:rsid w:val="00AC7A1B"/>
    <w:rsid w:val="00AC7E86"/>
    <w:rsid w:val="00AD0EBF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878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A34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5D56"/>
    <w:rsid w:val="00B168AA"/>
    <w:rsid w:val="00B16B8B"/>
    <w:rsid w:val="00B20150"/>
    <w:rsid w:val="00B20185"/>
    <w:rsid w:val="00B20462"/>
    <w:rsid w:val="00B2069E"/>
    <w:rsid w:val="00B20F2B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4"/>
    <w:rsid w:val="00B34E96"/>
    <w:rsid w:val="00B35101"/>
    <w:rsid w:val="00B359C5"/>
    <w:rsid w:val="00B35BB7"/>
    <w:rsid w:val="00B35DCE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2696"/>
    <w:rsid w:val="00B53065"/>
    <w:rsid w:val="00B5325E"/>
    <w:rsid w:val="00B533FB"/>
    <w:rsid w:val="00B53E02"/>
    <w:rsid w:val="00B54D69"/>
    <w:rsid w:val="00B5568E"/>
    <w:rsid w:val="00B55D1F"/>
    <w:rsid w:val="00B56363"/>
    <w:rsid w:val="00B57276"/>
    <w:rsid w:val="00B577AB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C40"/>
    <w:rsid w:val="00B73D8E"/>
    <w:rsid w:val="00B74BF3"/>
    <w:rsid w:val="00B751D6"/>
    <w:rsid w:val="00B75BCD"/>
    <w:rsid w:val="00B760EF"/>
    <w:rsid w:val="00B7693F"/>
    <w:rsid w:val="00B7773E"/>
    <w:rsid w:val="00B77932"/>
    <w:rsid w:val="00B80125"/>
    <w:rsid w:val="00B80F71"/>
    <w:rsid w:val="00B814E8"/>
    <w:rsid w:val="00B81BD9"/>
    <w:rsid w:val="00B82BE0"/>
    <w:rsid w:val="00B82FD1"/>
    <w:rsid w:val="00B836A0"/>
    <w:rsid w:val="00B83A5B"/>
    <w:rsid w:val="00B83DF6"/>
    <w:rsid w:val="00B85A7D"/>
    <w:rsid w:val="00B85F0C"/>
    <w:rsid w:val="00B863D3"/>
    <w:rsid w:val="00B86EF2"/>
    <w:rsid w:val="00B9066C"/>
    <w:rsid w:val="00B90C00"/>
    <w:rsid w:val="00B90ECE"/>
    <w:rsid w:val="00B91458"/>
    <w:rsid w:val="00B917F2"/>
    <w:rsid w:val="00B9337B"/>
    <w:rsid w:val="00B94EBE"/>
    <w:rsid w:val="00B95750"/>
    <w:rsid w:val="00B95792"/>
    <w:rsid w:val="00B95B49"/>
    <w:rsid w:val="00B95C53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3E4B"/>
    <w:rsid w:val="00BC47E7"/>
    <w:rsid w:val="00BC4F5C"/>
    <w:rsid w:val="00BC6A69"/>
    <w:rsid w:val="00BC7839"/>
    <w:rsid w:val="00BD0B45"/>
    <w:rsid w:val="00BD0B64"/>
    <w:rsid w:val="00BD0BB8"/>
    <w:rsid w:val="00BD1352"/>
    <w:rsid w:val="00BD1367"/>
    <w:rsid w:val="00BD1E3E"/>
    <w:rsid w:val="00BD1F46"/>
    <w:rsid w:val="00BD214A"/>
    <w:rsid w:val="00BD2E0E"/>
    <w:rsid w:val="00BD32EC"/>
    <w:rsid w:val="00BD42B0"/>
    <w:rsid w:val="00BD436C"/>
    <w:rsid w:val="00BD50EC"/>
    <w:rsid w:val="00BD51CE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57A1"/>
    <w:rsid w:val="00BF5B5B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408E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A4C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4258"/>
    <w:rsid w:val="00C252F2"/>
    <w:rsid w:val="00C267BC"/>
    <w:rsid w:val="00C27500"/>
    <w:rsid w:val="00C27FA1"/>
    <w:rsid w:val="00C3161C"/>
    <w:rsid w:val="00C31805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2A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26E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74A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5F3E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2C5"/>
    <w:rsid w:val="00CF06FB"/>
    <w:rsid w:val="00CF11D3"/>
    <w:rsid w:val="00CF1670"/>
    <w:rsid w:val="00CF2863"/>
    <w:rsid w:val="00CF2B95"/>
    <w:rsid w:val="00CF34A1"/>
    <w:rsid w:val="00CF43BF"/>
    <w:rsid w:val="00CF49C7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363D"/>
    <w:rsid w:val="00D14168"/>
    <w:rsid w:val="00D14A7B"/>
    <w:rsid w:val="00D15F26"/>
    <w:rsid w:val="00D16542"/>
    <w:rsid w:val="00D166DE"/>
    <w:rsid w:val="00D179E0"/>
    <w:rsid w:val="00D2091E"/>
    <w:rsid w:val="00D20D13"/>
    <w:rsid w:val="00D2237F"/>
    <w:rsid w:val="00D22D25"/>
    <w:rsid w:val="00D23559"/>
    <w:rsid w:val="00D23A82"/>
    <w:rsid w:val="00D25F58"/>
    <w:rsid w:val="00D25FA3"/>
    <w:rsid w:val="00D26083"/>
    <w:rsid w:val="00D26382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864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0BD"/>
    <w:rsid w:val="00D543B0"/>
    <w:rsid w:val="00D54543"/>
    <w:rsid w:val="00D56049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76CCB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BBA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6C72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B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414"/>
    <w:rsid w:val="00DC2561"/>
    <w:rsid w:val="00DC274C"/>
    <w:rsid w:val="00DC2F10"/>
    <w:rsid w:val="00DC3793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1C5"/>
    <w:rsid w:val="00DD222B"/>
    <w:rsid w:val="00DD44FD"/>
    <w:rsid w:val="00DD4805"/>
    <w:rsid w:val="00DD4F14"/>
    <w:rsid w:val="00DD53FF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0C1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0FCC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2BB4"/>
    <w:rsid w:val="00E23784"/>
    <w:rsid w:val="00E237A4"/>
    <w:rsid w:val="00E23DC5"/>
    <w:rsid w:val="00E24D49"/>
    <w:rsid w:val="00E25BCE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9F1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59"/>
    <w:rsid w:val="00E551C9"/>
    <w:rsid w:val="00E555F5"/>
    <w:rsid w:val="00E56999"/>
    <w:rsid w:val="00E57566"/>
    <w:rsid w:val="00E6189A"/>
    <w:rsid w:val="00E6203F"/>
    <w:rsid w:val="00E6320C"/>
    <w:rsid w:val="00E63997"/>
    <w:rsid w:val="00E63AFB"/>
    <w:rsid w:val="00E6541E"/>
    <w:rsid w:val="00E65693"/>
    <w:rsid w:val="00E658B3"/>
    <w:rsid w:val="00E65E4B"/>
    <w:rsid w:val="00E66132"/>
    <w:rsid w:val="00E672ED"/>
    <w:rsid w:val="00E67A19"/>
    <w:rsid w:val="00E67CDC"/>
    <w:rsid w:val="00E70B2D"/>
    <w:rsid w:val="00E70CB2"/>
    <w:rsid w:val="00E71948"/>
    <w:rsid w:val="00E7197E"/>
    <w:rsid w:val="00E7349D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873"/>
    <w:rsid w:val="00E919FB"/>
    <w:rsid w:val="00E9211A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656"/>
    <w:rsid w:val="00EA7F52"/>
    <w:rsid w:val="00EB0374"/>
    <w:rsid w:val="00EB4427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2D38"/>
    <w:rsid w:val="00EC3643"/>
    <w:rsid w:val="00EC37B6"/>
    <w:rsid w:val="00EC3EFD"/>
    <w:rsid w:val="00EC4AC3"/>
    <w:rsid w:val="00EC4C89"/>
    <w:rsid w:val="00EC5992"/>
    <w:rsid w:val="00EC621D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2B0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4DB"/>
    <w:rsid w:val="00EF66F8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F94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6FA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42F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12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EEB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59F"/>
    <w:rsid w:val="00FD7A56"/>
    <w:rsid w:val="00FD7E80"/>
    <w:rsid w:val="00FE00BB"/>
    <w:rsid w:val="00FE01E2"/>
    <w:rsid w:val="00FE0A4A"/>
    <w:rsid w:val="00FE1134"/>
    <w:rsid w:val="00FE13A9"/>
    <w:rsid w:val="00FE31EE"/>
    <w:rsid w:val="00FE3753"/>
    <w:rsid w:val="00FE4303"/>
    <w:rsid w:val="00FE7607"/>
    <w:rsid w:val="00FE76A4"/>
    <w:rsid w:val="00FF02A3"/>
    <w:rsid w:val="00FF0573"/>
    <w:rsid w:val="00FF07D4"/>
    <w:rsid w:val="00FF0E3A"/>
    <w:rsid w:val="00FF0E46"/>
    <w:rsid w:val="00FF0F4C"/>
    <w:rsid w:val="00FF1585"/>
    <w:rsid w:val="00FF2052"/>
    <w:rsid w:val="00FF25CF"/>
    <w:rsid w:val="00FF2623"/>
    <w:rsid w:val="00FF2A2B"/>
    <w:rsid w:val="00FF2DC8"/>
    <w:rsid w:val="00FF30F6"/>
    <w:rsid w:val="00FF348B"/>
    <w:rsid w:val="00FF4527"/>
    <w:rsid w:val="00FF5452"/>
    <w:rsid w:val="00FF6072"/>
    <w:rsid w:val="00FF6160"/>
    <w:rsid w:val="00FF64E7"/>
    <w:rsid w:val="00FF6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 w:uiPriority="0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a2"/>
    <w:semiHidden/>
    <w:locked/>
    <w:rsid w:val="00D76CCB"/>
    <w:pPr>
      <w:numPr>
        <w:numId w:val="34"/>
      </w:numPr>
    </w:pPr>
  </w:style>
  <w:style w:type="character" w:customStyle="1" w:styleId="extendedtext-short">
    <w:name w:val="extendedtext-short"/>
    <w:basedOn w:val="a0"/>
    <w:rsid w:val="00D418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 w:uiPriority="0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ai">
    <w:name w:val="Outline List 1"/>
    <w:basedOn w:val="a2"/>
    <w:semiHidden/>
    <w:locked/>
    <w:rsid w:val="00D76CCB"/>
    <w:pPr>
      <w:numPr>
        <w:numId w:val="34"/>
      </w:numPr>
    </w:pPr>
  </w:style>
  <w:style w:type="character" w:customStyle="1" w:styleId="extendedtext-short">
    <w:name w:val="extendedtext-short"/>
    <w:basedOn w:val="a0"/>
    <w:rsid w:val="00D418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972A0E0804E0AB9091A6E4D0DD1AFE856880306E83D78A70D1288DC5F61BF3C7BD17B72BC3D6480FD0D2DC326334C9F8A4F07A6FHAz4K" TargetMode="Externa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CADBDB-C5C2-4E2B-B079-C4CC6456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3</TotalTime>
  <Pages>31</Pages>
  <Words>6826</Words>
  <Characters>50042</Characters>
  <Application>Microsoft Office Word</Application>
  <DocSecurity>4</DocSecurity>
  <Lines>417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56755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2021-07-30T03:07:00Z</cp:lastPrinted>
  <dcterms:created xsi:type="dcterms:W3CDTF">2021-08-02T08:58:00Z</dcterms:created>
  <dcterms:modified xsi:type="dcterms:W3CDTF">2021-08-02T08:58:00Z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