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F34" w:rsidRDefault="006859D4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9D2F34" w:rsidRDefault="006859D4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Кузнецов Виктор Владимирович</w:t>
      </w:r>
    </w:p>
    <w:p w:rsidR="009D2F34" w:rsidRDefault="006859D4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D2F34" w:rsidRDefault="006859D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Советский район, ул. Белоусова, 31;</w:t>
      </w:r>
    </w:p>
    <w:p w:rsidR="009D2F34" w:rsidRDefault="006859D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номер. </w:t>
      </w:r>
      <w:r>
        <w:rPr>
          <w:rFonts w:ascii="Times New Roman" w:hAnsi="Times New Roman"/>
          <w:sz w:val="24"/>
          <w:szCs w:val="24"/>
        </w:rPr>
        <w:t>54:35:091660:2;</w:t>
      </w:r>
    </w:p>
    <w:p w:rsidR="009D2F34" w:rsidRDefault="006859D4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площадь- 1037 кв.м.;</w:t>
      </w:r>
    </w:p>
    <w:p w:rsidR="009D2F34" w:rsidRDefault="006859D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14104, 14103</w:t>
      </w:r>
    </w:p>
    <w:p w:rsidR="009D2F34" w:rsidRDefault="006859D4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9D2F34" w:rsidRDefault="006859D4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9D2F34" w:rsidRDefault="006859D4"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</w:t>
      </w:r>
      <w:r>
        <w:rPr>
          <w:rFonts w:ascii="Times New Roman" w:hAnsi="Times New Roman"/>
          <w:i/>
          <w:sz w:val="24"/>
          <w:szCs w:val="24"/>
        </w:rPr>
        <w:t xml:space="preserve">едоставлении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9D2F34" w:rsidRDefault="006859D4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строительство жилого дома переменной эт</w:t>
      </w:r>
      <w:r>
        <w:rPr>
          <w:rFonts w:ascii="Times New Roman" w:hAnsi="Times New Roman"/>
          <w:sz w:val="24"/>
          <w:szCs w:val="24"/>
        </w:rPr>
        <w:t>ажности (площадь 250 кв. м)</w:t>
      </w:r>
    </w:p>
    <w:p w:rsidR="009D2F34" w:rsidRDefault="009D2F34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9D2F34" w:rsidTr="009D2F34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D2F34" w:rsidRDefault="006859D4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D2F34" w:rsidRDefault="009D2F34">
      <w:pPr>
        <w:spacing w:after="0"/>
      </w:pPr>
    </w:p>
    <w:sectPr w:rsidR="009D2F34" w:rsidSect="009D2F34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2F34" w:rsidRDefault="009D2F34" w:rsidP="009D2F34">
      <w:pPr>
        <w:spacing w:after="0" w:line="240" w:lineRule="auto"/>
      </w:pPr>
      <w:r>
        <w:separator/>
      </w:r>
    </w:p>
  </w:endnote>
  <w:endnote w:type="continuationSeparator" w:id="0">
    <w:p w:rsidR="009D2F34" w:rsidRDefault="009D2F34" w:rsidP="009D2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2F34" w:rsidRDefault="006859D4" w:rsidP="009D2F34">
      <w:pPr>
        <w:spacing w:after="0" w:line="240" w:lineRule="auto"/>
      </w:pPr>
      <w:r w:rsidRPr="009D2F34">
        <w:rPr>
          <w:color w:val="000000"/>
        </w:rPr>
        <w:separator/>
      </w:r>
    </w:p>
  </w:footnote>
  <w:footnote w:type="continuationSeparator" w:id="0">
    <w:p w:rsidR="009D2F34" w:rsidRDefault="009D2F34" w:rsidP="009D2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F34" w:rsidRDefault="009D2F34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9D2F34" w:rsidRDefault="009D2F34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2F34"/>
    <w:rsid w:val="006859D4"/>
    <w:rsid w:val="009D2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D2F34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D2F3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9D2F34"/>
    <w:rPr>
      <w:sz w:val="22"/>
      <w:szCs w:val="22"/>
      <w:lang w:eastAsia="en-US"/>
    </w:rPr>
  </w:style>
  <w:style w:type="paragraph" w:styleId="a5">
    <w:name w:val="footer"/>
    <w:basedOn w:val="a"/>
    <w:rsid w:val="009D2F3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9D2F34"/>
    <w:rPr>
      <w:sz w:val="22"/>
      <w:szCs w:val="22"/>
      <w:lang w:eastAsia="en-US"/>
    </w:rPr>
  </w:style>
  <w:style w:type="paragraph" w:styleId="a7">
    <w:name w:val="Balloon Text"/>
    <w:basedOn w:val="a"/>
    <w:rsid w:val="009D2F3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9D2F34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9D2F34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9D2F34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9D2F34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9D2F34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2019-04-25T07:56:00Z</dcterms:created>
  <dcterms:modified xsi:type="dcterms:W3CDTF">2019-04-25T07:56:00Z</dcterms:modified>
</cp:coreProperties>
</file>